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2EE" w:rsidRPr="003E78BF" w:rsidRDefault="00F562EE" w:rsidP="00484DF6">
      <w:pPr>
        <w:spacing w:after="0"/>
        <w:jc w:val="center"/>
        <w:rPr>
          <w:rFonts w:ascii="Times New Roman Tj" w:hAnsi="Times New Roman Tj"/>
          <w:b/>
          <w:sz w:val="28"/>
          <w:szCs w:val="28"/>
        </w:rPr>
      </w:pPr>
      <w:r w:rsidRPr="003E78BF">
        <w:rPr>
          <w:rFonts w:ascii="Times New Roman Tj" w:hAnsi="Times New Roman Tj"/>
          <w:b/>
          <w:sz w:val="28"/>
          <w:szCs w:val="28"/>
        </w:rPr>
        <w:t>СОЗИШНОМА</w:t>
      </w:r>
    </w:p>
    <w:p w:rsidR="00F562EE" w:rsidRPr="003E78BF" w:rsidRDefault="00F562EE" w:rsidP="000A05D1">
      <w:pPr>
        <w:spacing w:after="0"/>
        <w:ind w:left="284" w:right="423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sz w:val="28"/>
          <w:szCs w:val="28"/>
        </w:rPr>
        <w:t>оид ба амал</w:t>
      </w:r>
      <w:r w:rsidRPr="003E78BF">
        <w:rPr>
          <w:rFonts w:ascii="Palatino Linotype" w:hAnsi="Palatino Linotype" w:cs="Palatino Linotype"/>
          <w:b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намудан</w:t>
      </w:r>
      <w:r w:rsidRPr="003E78BF">
        <w:rPr>
          <w:rFonts w:ascii="Times New Roman Tj" w:hAnsi="Times New Roman Tj"/>
          <w:b/>
          <w:sz w:val="28"/>
          <w:szCs w:val="28"/>
        </w:rPr>
        <w:t>и фаъолияти муштараки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</w:p>
    <w:p w:rsidR="00F562EE" w:rsidRPr="003E78BF" w:rsidRDefault="00F562EE" w:rsidP="000A05D1">
      <w:pPr>
        <w:spacing w:after="0"/>
        <w:ind w:right="281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sz w:val="28"/>
          <w:szCs w:val="28"/>
          <w:lang w:val="tg-Cyrl-TJ"/>
        </w:rPr>
        <w:t>давлат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>и иштирокчии Итти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оди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Давлат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Муста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ил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дар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со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аи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та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ҳқ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и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ва истифодабарии фазои кай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он</w:t>
      </w:r>
      <w:r w:rsidRPr="003E78BF">
        <w:rPr>
          <w:rFonts w:ascii="Palatino Linotype" w:hAnsi="Palatino Linotype" w:cs="Palatino Linotype"/>
          <w:b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бо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ма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сад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осоишта</w:t>
      </w:r>
    </w:p>
    <w:p w:rsidR="00F562EE" w:rsidRPr="003E78BF" w:rsidRDefault="00F562EE" w:rsidP="00484DF6">
      <w:pPr>
        <w:spacing w:after="0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давлат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>и иштирокчии Созишномаи мазкур, ки минбаъд Тараф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номида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мешаванд,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бо дарки 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аммияти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му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им доштани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илм ва техникаи кай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барои рушди и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тимоию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тисод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илмию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техникии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давлат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>и иштирокчии ИДМ,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дар асоси идроки му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иммияти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рушди 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тидори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илм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ию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техник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саноатии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давлат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>и иштирокчии ИДМ, ки ба азхудкунии фазои кай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Times New Roman Tj" w:hAnsi="Times New Roman Tj"/>
          <w:sz w:val="28"/>
          <w:szCs w:val="28"/>
          <w:lang w:val="tg-Cyrl-TJ"/>
        </w:rPr>
        <w:t>ї равона карда шудаанд,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бо из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ори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авасманд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мутта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идшав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ии кўшишњо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со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мухталифи та</w:t>
      </w:r>
      <w:r w:rsidRPr="003E78BF">
        <w:rPr>
          <w:rFonts w:ascii="Times New Roman" w:hAnsi="Times New Roman"/>
          <w:sz w:val="28"/>
          <w:szCs w:val="28"/>
          <w:lang w:val="tg-Cyrl-TJ"/>
        </w:rPr>
        <w:t>ҳқ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от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истифода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>барии фазои кай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сад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осоишта</w:t>
      </w:r>
      <w:r w:rsidRPr="003E78BF">
        <w:rPr>
          <w:rFonts w:ascii="Times New Roman Tj" w:hAnsi="Times New Roman Tj"/>
          <w:sz w:val="28"/>
          <w:szCs w:val="28"/>
          <w:lang w:val="tg-Cyrl-TJ"/>
        </w:rPr>
        <w:t>,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бо эътирофи 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аммияти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амал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манфиат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мута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обилаи њарчи бештари имконпазир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аз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амкории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байналмилалии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саднок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дар со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фаъолияти кай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>, ки ба тиљоратї илм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>-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исте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сол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асос ёфтаааст,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Конвенсияи Итти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оди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Муста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ил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оид ба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амкор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дар со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та</w:t>
      </w:r>
      <w:r w:rsidRPr="003E78BF">
        <w:rPr>
          <w:rFonts w:ascii="Times New Roman" w:hAnsi="Times New Roman"/>
          <w:sz w:val="28"/>
          <w:szCs w:val="28"/>
          <w:lang w:val="tg-Cyrl-TJ"/>
        </w:rPr>
        <w:t>ҳқ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истифодабарии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фазои кай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сад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осоишта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аз 28 сентябри соли 2018-ро ба роњбарї гирифта, 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бо таваљљуњ ба му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аррароти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Шартнома оид ба принсип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фаъолияти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бораи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та</w:t>
      </w:r>
      <w:r w:rsidRPr="003E78BF">
        <w:rPr>
          <w:rFonts w:ascii="Times New Roman" w:hAnsi="Times New Roman"/>
          <w:sz w:val="28"/>
          <w:szCs w:val="28"/>
          <w:lang w:val="tg-Cyrl-TJ"/>
        </w:rPr>
        <w:t>ҳқ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истифодабарии фазои кай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аз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умла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Мо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дигар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 Tj" w:hAnsi="Times New Roman Tj"/>
          <w:sz w:val="28"/>
          <w:szCs w:val="28"/>
          <w:lang w:val="tg-Cyrl-TJ"/>
        </w:rPr>
        <w:t>рм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осмон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27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январи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соли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1967, инчунин дигар шартнома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байналмилал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оид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</w:t>
      </w:r>
      <w:r w:rsidRPr="003E78BF">
        <w:rPr>
          <w:rFonts w:ascii="Times New Roman" w:hAnsi="Times New Roman"/>
          <w:sz w:val="28"/>
          <w:szCs w:val="28"/>
          <w:lang w:val="tg-Cyrl-TJ"/>
        </w:rPr>
        <w:t>ҳқ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истифодабарии фазои кай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>,</w:t>
      </w:r>
    </w:p>
    <w:p w:rsidR="00F562EE" w:rsidRPr="003E78BF" w:rsidRDefault="00F562EE" w:rsidP="001B060A">
      <w:pPr>
        <w:spacing w:before="120" w:after="0"/>
        <w:ind w:firstLine="567"/>
        <w:jc w:val="both"/>
        <w:rPr>
          <w:rFonts w:ascii="Times New Roman Tj" w:hAnsi="Times New Roman Tj"/>
          <w:b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sz w:val="28"/>
          <w:szCs w:val="28"/>
          <w:lang w:val="tg-Cyrl-TJ"/>
        </w:rPr>
        <w:t>ба мувофи</w:t>
      </w:r>
      <w:r w:rsidRPr="003E78BF">
        <w:rPr>
          <w:rFonts w:ascii="Times New Roman" w:hAnsi="Times New Roman"/>
          <w:b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b/>
          <w:sz w:val="28"/>
          <w:szCs w:val="28"/>
          <w:lang w:val="tg-Cyrl-TJ"/>
        </w:rPr>
        <w:t>а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>и зерин расиданд:</w:t>
      </w:r>
    </w:p>
    <w:p w:rsidR="00F562EE" w:rsidRPr="003E78BF" w:rsidRDefault="00F562EE" w:rsidP="00484DF6">
      <w:pPr>
        <w:spacing w:after="0"/>
        <w:jc w:val="center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484DF6">
      <w:pPr>
        <w:spacing w:after="0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</w:t>
      </w:r>
      <w:r w:rsidRPr="003E78BF">
        <w:rPr>
          <w:rFonts w:ascii="Times New Roman Tj" w:hAnsi="Times New Roman Tj"/>
          <w:b/>
          <w:sz w:val="28"/>
          <w:szCs w:val="28"/>
          <w:lang w:val="tg-Cyrl-TJ"/>
        </w:rPr>
        <w:t xml:space="preserve"> 1</w:t>
      </w:r>
    </w:p>
    <w:p w:rsidR="00F562EE" w:rsidRPr="003E78BF" w:rsidRDefault="00F562EE" w:rsidP="00BE44DC">
      <w:pPr>
        <w:spacing w:after="240" w:line="252" w:lineRule="auto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аррарот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Маф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ин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истифодашуда маънои зерин доранд: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>воридот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–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гуна 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тањвили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мол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аз сар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ади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ё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тавассути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сар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ади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гумрукии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Тараф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њудуди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ки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тиб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сад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фаъолияти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як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оя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тиб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ин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инти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ол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дода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мешаванд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>содирот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–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гуна 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тањвили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мол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аз сар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ади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ё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сар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ади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гумрукии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</w:t>
      </w:r>
      <w:r w:rsidRPr="003E78BF">
        <w:rPr>
          <w:rFonts w:ascii="Times New Roman Tj" w:hAnsi="Times New Roman Tj"/>
          <w:sz w:val="28"/>
          <w:szCs w:val="28"/>
          <w:lang w:val="tg-Cyrl-TJ"/>
        </w:rPr>
        <w:t>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Тараф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њудуди онњо</w:t>
      </w:r>
      <w:r w:rsidRPr="003E78BF">
        <w:rPr>
          <w:rFonts w:ascii="Times New Roman Tj" w:hAnsi="Times New Roman Tj"/>
          <w:sz w:val="28"/>
          <w:szCs w:val="28"/>
          <w:lang w:val="tg-Cyrl-TJ"/>
        </w:rPr>
        <w:t>, ки тиб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сад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фаъолияти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як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оя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тиб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Созишномаи мазкур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инти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ол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дода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мешаванд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>давлати Тараф –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давлати </w:t>
      </w:r>
      <w:r w:rsidRPr="003E78BF">
        <w:rPr>
          <w:rFonts w:ascii="Times New Roman Tj" w:hAnsi="Times New Roman Tj"/>
          <w:sz w:val="28"/>
          <w:szCs w:val="28"/>
          <w:lang w:val="tg-Cyrl-TJ"/>
        </w:rPr>
        <w:t>иштирокчии Созишномаи мазкур;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>иттилооти махфии кор</w:t>
      </w:r>
      <w:r w:rsidRPr="003E78BF">
        <w:rPr>
          <w:rFonts w:ascii="Palatino Linotype" w:hAnsi="Palatino Linotype" w:cs="Palatino Linotype"/>
          <w:b/>
          <w:bCs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– иттилооти илм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>-техник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орат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технолог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саноат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молияв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>-и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тисод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умла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маълумоте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ки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сирри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исте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солиро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(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ноу</w:t>
      </w:r>
      <w:r w:rsidRPr="003E78BF">
        <w:rPr>
          <w:rFonts w:ascii="Times New Roman Tj" w:hAnsi="Times New Roman Tj"/>
          <w:sz w:val="28"/>
          <w:szCs w:val="28"/>
          <w:lang w:val="tg-Cyrl-TJ"/>
        </w:rPr>
        <w:t>-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хау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)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новобаста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шакли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пешни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од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њомили он, ки ба шарт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зерин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авобг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ӯ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аст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ташкил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меди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со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ибият ба ин иттилоот метавонад фоидаро, аз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умла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фоидаи характери 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тисод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илм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техник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дошта</w:t>
      </w:r>
      <w:r w:rsidRPr="003E78BF">
        <w:rPr>
          <w:rFonts w:ascii="Times New Roman Tj" w:hAnsi="Times New Roman Tj"/>
          <w:sz w:val="28"/>
          <w:szCs w:val="28"/>
          <w:lang w:val="tg-Cyrl-TJ"/>
        </w:rPr>
        <w:t>ро ё ба даст овардани афзалияти ра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обат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нисбати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афроде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ки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чунин соњибиятро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надорад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, таъмин намояд;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ин иттилоот маъруф намебошад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ё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дар асос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онун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аз манбаъ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дигар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таври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васеъ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дастрас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намебошад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оид ба ин иттилоот 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аблан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ониби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со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иб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и он бидуни 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у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дадории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ифзи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махфият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шахсони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сеюм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маълумот дода нашудааст;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ин иттилоот бидуни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махфияти он дар ихтиёри 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абулкуна</w:t>
      </w:r>
      <w:r w:rsidRPr="003E78BF">
        <w:rPr>
          <w:rFonts w:ascii="Times New Roman Tj" w:hAnsi="Times New Roman Tj"/>
          <w:sz w:val="28"/>
          <w:szCs w:val="28"/>
          <w:lang w:val="tg-Cyrl-TJ"/>
        </w:rPr>
        <w:t>нда намебошад;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sz w:val="28"/>
          <w:szCs w:val="28"/>
          <w:lang w:val="tg-Cyrl-TJ"/>
        </w:rPr>
        <w:t>соњиби ин иттилоот барои таъмини махфияти он чора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меандешад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 xml:space="preserve">шахсони мансабдор бо ваколати </w:t>
      </w:r>
      <w:r w:rsidRPr="003E78BF">
        <w:rPr>
          <w:rFonts w:ascii="Times New Roman" w:hAnsi="Times New Roman"/>
          <w:b/>
          <w:bCs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b/>
          <w:bCs/>
          <w:sz w:val="28"/>
          <w:szCs w:val="28"/>
          <w:lang w:val="tg-Cyrl-TJ"/>
        </w:rPr>
        <w:t>онун</w:t>
      </w:r>
      <w:r w:rsidRPr="003E78BF">
        <w:rPr>
          <w:rFonts w:ascii="Palatino Linotype" w:hAnsi="Palatino Linotype" w:cs="Palatino Linotype"/>
          <w:b/>
          <w:bCs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 xml:space="preserve"> – </w:t>
      </w:r>
      <w:r w:rsidRPr="003E78BF">
        <w:rPr>
          <w:rFonts w:ascii="Times New Roman Tj" w:hAnsi="Times New Roman Tj"/>
          <w:sz w:val="28"/>
          <w:szCs w:val="28"/>
          <w:lang w:val="tg-Cyrl-TJ"/>
        </w:rPr>
        <w:t>кормандони ма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омоти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кор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дохил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омоти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гумрук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хадамоти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карантин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кормандони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фав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улода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>, назоратчиёни суд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дигар шахсони мансабдори давлати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як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Тараф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шахсони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мансабдори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сеюм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ки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вазифаашон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онун</w:t>
      </w:r>
      <w:r w:rsidRPr="003E78BF">
        <w:rPr>
          <w:rFonts w:ascii="Times New Roman Tj" w:hAnsi="Times New Roman Tj"/>
          <w:sz w:val="28"/>
          <w:szCs w:val="28"/>
          <w:lang w:val="tg-Cyrl-TJ"/>
        </w:rPr>
        <w:t>гузор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пешбин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шудааст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мувофи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ан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як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Тараф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тавассути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омоти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сало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иятдор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ё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ваколатдори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озатномаи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махсус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дода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мешавад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инчунин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ониби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сеюм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тавассути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расмиёти дар ин давлат 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абулшуда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айди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он, ки чунин шахсони мансабдор вазифа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мушаххасро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дар 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њудуд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тиб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онун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худ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амал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менамоянд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, ки метавонанд ба фаъолияти муштарак дахлдор бошанд;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 xml:space="preserve">Тарафи воридкунанда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Тарафе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ки ба </w:t>
      </w:r>
      <w:r w:rsidRPr="003E78BF">
        <w:rPr>
          <w:rFonts w:ascii="Times New Roman Tj" w:hAnsi="Times New Roman Tj" w:cs="Cambria"/>
          <w:sz w:val="28"/>
          <w:szCs w:val="28"/>
          <w:lang w:val="tg-Cyrl-TJ"/>
        </w:rPr>
        <w:t>њудуди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воридоти мол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амал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мегардад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>моликияти зе</w:t>
      </w:r>
      <w:r w:rsidRPr="003E78BF">
        <w:rPr>
          <w:rFonts w:ascii="Times New Roman" w:hAnsi="Times New Roman"/>
          <w:b/>
          <w:bCs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b/>
          <w:bCs/>
          <w:sz w:val="28"/>
          <w:szCs w:val="28"/>
          <w:lang w:val="tg-Cyrl-TJ"/>
        </w:rPr>
        <w:t>н</w:t>
      </w:r>
      <w:r w:rsidRPr="003E78BF">
        <w:rPr>
          <w:rFonts w:ascii="Palatino Linotype" w:hAnsi="Palatino Linotype" w:cs="Palatino Linotype"/>
          <w:b/>
          <w:bCs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– моликияти зе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н</w:t>
      </w:r>
      <w:r>
        <w:rPr>
          <w:rFonts w:ascii="Cambria" w:hAnsi="Cambria" w:cs="Cambria"/>
          <w:sz w:val="28"/>
          <w:szCs w:val="28"/>
          <w:lang w:val="tg-Cyrl-TJ"/>
        </w:rPr>
        <w:t>ие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ки </w:t>
      </w:r>
      <w:r>
        <w:rPr>
          <w:rFonts w:ascii="Times New Roman Tj" w:hAnsi="Times New Roman Tj"/>
          <w:sz w:val="28"/>
          <w:szCs w:val="28"/>
          <w:lang w:val="tg-Cyrl-TJ"/>
        </w:rPr>
        <w:t>тибќи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моддаи 2 Конвенсия, ки Ташкилоти умуми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моликияти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зе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н</w:t>
      </w:r>
      <w:r w:rsidRPr="003E78BF">
        <w:rPr>
          <w:rFonts w:ascii="Times New Roman Tj" w:hAnsi="Times New Roman Tj"/>
          <w:sz w:val="28"/>
          <w:szCs w:val="28"/>
          <w:lang w:val="tg-Cyrl-TJ"/>
        </w:rPr>
        <w:t>иро аз 14 июли соли 1967 таъсис меди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ад</w:t>
      </w:r>
      <w:r>
        <w:rPr>
          <w:rFonts w:ascii="Times New Roman Tj" w:hAnsi="Times New Roman Tj" w:cs="Times New Roman Tj"/>
          <w:sz w:val="28"/>
          <w:szCs w:val="28"/>
          <w:lang w:val="tg-Cyrl-TJ"/>
        </w:rPr>
        <w:t>,</w:t>
      </w:r>
      <w:r w:rsidRPr="004F70F8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муайян карда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мешавад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>иттилоот –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гуна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маълумот (новобаста аз шакли пешни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од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>
        <w:rPr>
          <w:rFonts w:ascii="Times New Roman Tj" w:hAnsi="Times New Roman Tj"/>
          <w:sz w:val="28"/>
          <w:szCs w:val="28"/>
          <w:lang w:val="tg-Cyrl-TJ"/>
        </w:rPr>
        <w:t>њомил</w:t>
      </w:r>
      <w:r w:rsidRPr="003E78BF">
        <w:rPr>
          <w:rFonts w:ascii="Times New Roman Tj" w:hAnsi="Times New Roman Tj"/>
          <w:sz w:val="28"/>
          <w:szCs w:val="28"/>
          <w:lang w:val="tg-Cyrl-TJ"/>
        </w:rPr>
        <w:t>) оид ба ашхос, ашё, далел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одиса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падида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раванд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аз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умла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маълумоти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ти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ор</w:t>
      </w:r>
      <w:r w:rsidRPr="003E78BF">
        <w:rPr>
          <w:rFonts w:ascii="Times New Roman Tj" w:hAnsi="Times New Roman Tj"/>
          <w:sz w:val="28"/>
          <w:szCs w:val="28"/>
          <w:lang w:val="tg-Cyrl-TJ"/>
        </w:rPr>
        <w:t>ат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ва молияв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маълумоти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илмию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техник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оид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фаъолияти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муштарак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араён</w:t>
      </w:r>
      <w:r w:rsidRPr="003E78BF">
        <w:rPr>
          <w:rFonts w:ascii="Times New Roman Tj" w:hAnsi="Times New Roman Tj"/>
          <w:sz w:val="28"/>
          <w:szCs w:val="28"/>
          <w:lang w:val="tg-Cyrl-TJ"/>
        </w:rPr>
        <w:t>и амал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шудани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он ва нати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бадастомада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/>
        </w:rPr>
        <w:t xml:space="preserve">гирандагони амонат 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–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ама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гуна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шахсони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во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е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ё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у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Palatino Linotype" w:hAnsi="Palatino Linotype" w:cs="Palatino Linotype"/>
          <w:sz w:val="28"/>
          <w:szCs w:val="28"/>
          <w:lang w:val="tg-Cyrl-TJ"/>
        </w:rPr>
        <w:t>ӣ</w:t>
      </w:r>
      <w:r w:rsidRPr="003E78BF">
        <w:rPr>
          <w:rFonts w:ascii="Times New Roman Tj" w:hAnsi="Times New Roman Tj"/>
          <w:sz w:val="28"/>
          <w:szCs w:val="28"/>
          <w:lang w:val="tg-Cyrl-TJ"/>
        </w:rPr>
        <w:t>, ки ба он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мутоби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қ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онунгузории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давлат</w:t>
      </w:r>
      <w:r w:rsidRPr="003E78BF">
        <w:rPr>
          <w:rFonts w:ascii="Times New Roman Tj" w:hAnsi="Times New Roman Tj"/>
          <w:sz w:val="28"/>
          <w:szCs w:val="28"/>
          <w:lang w:val="tg-Cyrl-TJ"/>
        </w:rPr>
        <w:t>и он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и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озатнома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(ё) дигар и</w:t>
      </w:r>
      <w:r w:rsidRPr="003E78BF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озат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барои воридот ва (ё) содироти ма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сулот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ва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технология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sz w:val="28"/>
          <w:szCs w:val="28"/>
          <w:lang w:val="tg-Cyrl-TJ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ифзшаванда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дода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/>
        </w:rPr>
        <w:t>шудаанд</w:t>
      </w:r>
      <w:r w:rsidRPr="003E78BF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назорат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–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шарте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бозсодироти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пешбурди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исобгир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исоботди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љињати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дастрас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адаф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амалисозии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назорати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самараноки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чора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сулот ва технология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мекунанд;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иттилооти махф</w:t>
      </w:r>
      <w:r w:rsidRPr="003E78BF">
        <w:rPr>
          <w:rFonts w:ascii="Palatino Linotype" w:hAnsi="Palatino Linotype" w:cs="Palatino Linotype"/>
          <w:b/>
          <w:bCs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–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иттилоот 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дастрасии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дуд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, 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иттилооти махфї набуда, 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сатњи зарурї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/>
          <w:sz w:val="28"/>
          <w:szCs w:val="28"/>
          <w:lang w:val="tg-Cyrl-TJ" w:eastAsia="ru-RU"/>
        </w:rPr>
        <w:t>њомили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он ишораи «Барои истифодаи хидмат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» гузошта мешавад;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–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аз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абил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ашё, мавод, маснуоти дастрасшуда ё 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изот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гуногун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ихтироот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модел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судманд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ноу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-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хау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намунањои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саноат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мошин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электронии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исоббарор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шакли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маълумоти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ё мусоидати 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(ё) дорои маълумот (ба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айр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маълумоти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дастрас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ии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умум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дар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шакл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иттилооти 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шифо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тар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акс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видео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мавод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дастур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bookmarkStart w:id="0" w:name="_Hlk29479325"/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резии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баромадан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коркард, тартиб додан, истифодабар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кор фармудан, таъмири асос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таъмири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хизматрасонии 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мука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малнамо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такмил додани хусусият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модернизатсияи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bookmarkEnd w:id="0"/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ки нисбати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озатнома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ваколатдор дода мешаванд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ва (ё) нисбати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яке аз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дигар барои содирот ба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дода мешавад ва 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содиркунанда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асоси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афи содиркунанда тавассути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(ё)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назорат карда мешавад;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на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ша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арзёб</w:t>
      </w:r>
      <w:r w:rsidRPr="003E78BF">
        <w:rPr>
          <w:rFonts w:ascii="Palatino Linotype" w:hAnsi="Palatino Linotype" w:cs="Palatino Linotype"/>
          <w:b/>
          <w:bCs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истифода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барии нати</w:t>
      </w:r>
      <w:r w:rsidRPr="003E78BF">
        <w:rPr>
          <w:rFonts w:ascii="Lucida Sans Unicode" w:hAnsi="Lucida Sans Unicode" w:cs="Lucida Sans Unicode"/>
          <w:b/>
          <w:bCs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зе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b/>
          <w:bCs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/>
          <w:bCs/>
          <w:color w:val="000000"/>
          <w:sz w:val="28"/>
          <w:szCs w:val="28"/>
          <w:lang w:val="tg-Cyrl-TJ" w:eastAsia="ru-RU"/>
        </w:rPr>
        <w:t>–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мушаххаси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вобаста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амалигардонии фаъолияти муштарак ё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дахлдори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дар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нисбати моликияти 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муайян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:  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тартиби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симот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барии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ояг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э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одшудаи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илмию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па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нкунии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тартиби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нашри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олимон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моликияти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абл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доираи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фаъолияти муштарак дода шудааст;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номгўи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тартиби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мавриди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484DF6">
      <w:pPr>
        <w:spacing w:after="0"/>
        <w:ind w:firstLine="708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тартиби 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додани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илмии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тартиби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озатномади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объект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моликияти 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sz w:val="28"/>
          <w:szCs w:val="28"/>
          <w:lang w:val="tg-Cyrl-TJ" w:eastAsia="ru-RU"/>
        </w:rPr>
        <w:t>на</w:t>
      </w:r>
      <w:r w:rsidRPr="003E78BF">
        <w:rPr>
          <w:rFonts w:ascii="Times New Roman" w:hAnsi="Times New Roman"/>
          <w:b/>
          <w:bCs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bCs/>
          <w:sz w:val="28"/>
          <w:szCs w:val="28"/>
          <w:lang w:val="tg-Cyrl-TJ" w:eastAsia="ru-RU"/>
        </w:rPr>
        <w:t>ша</w:t>
      </w:r>
      <w:r w:rsidRPr="003E78BF">
        <w:rPr>
          <w:rFonts w:ascii="Times New Roman" w:hAnsi="Times New Roman"/>
          <w:b/>
          <w:bCs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bCs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b/>
          <w:bCs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b/>
          <w:bCs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b/>
          <w:bCs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b/>
          <w:bCs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шакли дастур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яшон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баёни муфассали чора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мушаххас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ро оид ба риояи талаботи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бар мегиранд,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шароити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махсус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дудият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фав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ода, инчунин тавсифи амалиёт оид ба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иншоот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бино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восита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лиёт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минта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мав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бо ишораи расмиёти бехатар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дастрас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чунин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; 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моликияти зе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нии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абл</w:t>
      </w:r>
      <w:r w:rsidRPr="003E78BF">
        <w:rPr>
          <w:rFonts w:ascii="Palatino Linotype" w:hAnsi="Palatino Linotype" w:cs="Palatino Linotype"/>
          <w:b/>
          <w:bCs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моликияти 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то 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фаъолияти муштарак ба даст оварда шудааст ва ба давлати яке аз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фаъолияти муштарак дода шудааст ё моликияти 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муста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муста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бадастомада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2B7FFD">
      <w:pPr>
        <w:spacing w:after="0" w:line="257" w:lineRule="auto"/>
        <w:ind w:left="14" w:right="14" w:firstLine="837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намояндагони Тарафи содиркунанда (воридкунанда)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шахсони 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ки дар хизмати давлатии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давлати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Тараф мебошанд ва (ё) шахсони 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оти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4F70F8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вобаста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менамоянд,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намояндаи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оти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гирандагони амонат,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таъиншуда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кормандони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намоянда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гон, пудратчиён ё пудратчиёни зертобеъ, ки бинобар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воридот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нисбат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иштирок мекунанд ва (ё) ба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дастрас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дошта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бошанд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малака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масъала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муомилот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назорати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(ё) назорати давлати ин Тараф мебошанд;</w:t>
      </w:r>
    </w:p>
    <w:p w:rsidR="00F562EE" w:rsidRPr="003E78BF" w:rsidRDefault="00F562EE" w:rsidP="002B7FFD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намояндагони давлати сеюм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шахсони 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давлати сеюм дар 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хизмати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ќарордощта ва (ё) шахсони 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ки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укумати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вобаста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 ба иљрои созишњо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моддаи 2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фасли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 замимаи 3 ба ин Созишнома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пешбини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ки љузъи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удонопазири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мебошад,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менамоянд, инчунин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намоянда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тартиби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арраргардида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вобаста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ширкат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варзанд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дастрас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доштанд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(ё) дошта метавонанд ва дар доираи назорати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(ё) назорати давлати сеюм ќарор доранд;</w:t>
      </w:r>
    </w:p>
    <w:p w:rsidR="00F562EE" w:rsidRPr="003E78BF" w:rsidRDefault="00F562EE" w:rsidP="002B7FFD">
      <w:pPr>
        <w:spacing w:after="0" w:line="257" w:lineRule="auto"/>
        <w:ind w:right="14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b/>
          <w:bCs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зе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b/>
          <w:bCs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асар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адабиёт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санъат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мошин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электронии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исоббарор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мањзани маълумот,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авохт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фонограмма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пахши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телевизион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радио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кабел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пахши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эфир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кабел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ихтироо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т, модел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судманд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саноат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дастовард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селексион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топология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микросхема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интеграл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сир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от (ноу-хау);</w:t>
      </w:r>
    </w:p>
    <w:p w:rsidR="00F562EE" w:rsidRPr="003E78BF" w:rsidRDefault="00F562EE" w:rsidP="002B7FFD">
      <w:pPr>
        <w:spacing w:after="0" w:line="257" w:lineRule="auto"/>
        <w:ind w:right="14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тарафи бозсодироткунанда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– Тарафи воридкунанда, ки аз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ваколатдори Тарафи содиркунанда додаанд, ё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содиркунанда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аз як тараф ва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) воридот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ваколатдор 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ти сеюм додаанд, ё дигар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укумати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минбаъдаи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дани фаъолияти муштарак анљом меёбад;</w:t>
      </w:r>
    </w:p>
    <w:p w:rsidR="00F562EE" w:rsidRPr="003E78BF" w:rsidRDefault="00F562EE" w:rsidP="002B7FFD">
      <w:pPr>
        <w:spacing w:after="0" w:line="257" w:lineRule="auto"/>
        <w:ind w:right="14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иттилооти махф</w:t>
      </w:r>
      <w:r w:rsidRPr="003E78BF">
        <w:rPr>
          <w:rFonts w:ascii="Palatino Linotype" w:hAnsi="Palatino Linotype" w:cs="Palatino Linotype"/>
          <w:b/>
          <w:bCs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иттилооте, ки маълумоти махфии давлатии (сирри давлатии) яке аз давлати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ро дар бар мегирад ва па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нкунии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айри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ии он метавонад ба амният ва манфиат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расонад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2B7FFD">
      <w:pPr>
        <w:spacing w:after="0" w:line="257" w:lineRule="auto"/>
        <w:ind w:right="14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фаъолияти муштарак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фаъолият ба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вобаст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 ба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истифодабарии фазои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осоишта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чунин амал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арордод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нисбат 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муайян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шудааст;</w:t>
      </w:r>
    </w:p>
    <w:p w:rsidR="00F562EE" w:rsidRPr="003E78BF" w:rsidRDefault="00F562EE" w:rsidP="002B7FFD">
      <w:pPr>
        <w:spacing w:after="0" w:line="257" w:lineRule="auto"/>
        <w:ind w:right="14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моликияти зе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нии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Lucida Sans Unicode" w:hAnsi="Lucida Sans Unicode" w:cs="Lucida Sans Unicode"/>
          <w:b/>
          <w:bCs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оя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офаридашуда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– моликияти 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фаъолияти як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осил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шудааст;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фаъолияти муштарак нисбати ма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–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марбут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муомилот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сулоти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шаванда ва 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вобаста ба тар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резии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тартиб додан,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баромадан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коркард, тартиб додан, истифодабар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кор фармудан, таъмири асос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таъмири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хизматрасонии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мукамалнамо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такмил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хусусият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навсозии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окимаи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масъала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коркарди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дилхо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махсус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омодасозии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акаш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сохтмон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тайёр кардан, 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вил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насб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хидматрасон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ии 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кор фармудан, инти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низом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у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дастгоњњо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зматрасонии амалиёт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маркетинг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восита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фардикунон</w:t>
      </w:r>
      <w:r w:rsidRPr="003E78BF">
        <w:rPr>
          <w:rFonts w:ascii="Palatino Linotype" w:hAnsi="Palatino Linotype" w:cs="Palatino Linotype"/>
          <w:b/>
          <w:bCs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номг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ширкат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хизматрасон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ном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гўи макони 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мол ва нишона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орат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мол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–ма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чуноне (ашё, мавод ва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оте), ки ба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истифодабарии фазои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осоишта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мебошад, аз амсоли кишти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восита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лиёти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баровардани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унсур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узъ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тиётии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асбоб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изоти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назорат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озмоиш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мавод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таби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сунъии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удонопазир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дастрас карда шуда ё 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шакли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иттилоот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дода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баранда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модд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усту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коркард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рибав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-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конструктор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коркард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андис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-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даст омадаанд, инчунин дигар маълумот дар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шакли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: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хусусият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восита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фардикунон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инчунин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(коркард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), ки дар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ифода ёфтаанд ва коркард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рибавии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авию ихтироъкорї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давлати 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– давлате, ки иштирокчии ин Созишнома нест;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шахсони мансабдори ваколатдори Тарафи содиркунанда (воридкунанда)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– намояндагони Тарафи содиркунанда (воридкунанда) ва (ё) дигар шахсони мансабдоре, ки аз Тарафи содиркунанда (воридкунанда)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махсус гирифтаанд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ва (ё)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вазифа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муайяни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назорати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муомилоти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b/>
          <w:bCs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bCs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и ваколатдор –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дора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нд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ро барои ворид намудан (баровардани)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аванда 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 ва инчунин назорати муомилоти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намоянд;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 xml:space="preserve">иштирокчиёни фаъолияти муштарак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–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салоњиятдор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таъиншуда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инчунин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намояндагони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</w:t>
      </w:r>
      <w:r w:rsidRPr="003E78B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пудратчиён ва зерпудратчиён, гирандагони амонат, ки 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дани фаъолияти муштарак 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bCs/>
          <w:color w:val="000000"/>
          <w:sz w:val="28"/>
          <w:szCs w:val="28"/>
          <w:lang w:val="tg-Cyrl-TJ" w:eastAsia="ru-RU"/>
        </w:rPr>
        <w:t>Тарафи содиркунанда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– Тарафе, ки аз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</w:t>
      </w:r>
      <w:r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давлати он содироти 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мегардад.</w:t>
      </w:r>
    </w:p>
    <w:p w:rsidR="00F562EE" w:rsidRPr="003E78BF" w:rsidRDefault="00F562EE" w:rsidP="00484DF6">
      <w:pPr>
        <w:spacing w:after="0" w:line="257" w:lineRule="auto"/>
        <w:ind w:left="122" w:right="14" w:firstLine="703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881A76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2</w:t>
      </w:r>
    </w:p>
    <w:p w:rsidR="00F562EE" w:rsidRPr="003E78BF" w:rsidRDefault="00F562EE" w:rsidP="00BE44DC">
      <w:pPr>
        <w:spacing w:after="24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адаф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адаф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намудани заминаи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бисёр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самти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истифодабарии фазои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осоишта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мусоидат ба бунёди заминаи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бастани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созишномањо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шартнома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амт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мушаххаси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мебошанд.</w:t>
      </w:r>
    </w:p>
    <w:p w:rsidR="00F562EE" w:rsidRPr="003E78BF" w:rsidRDefault="00F562EE" w:rsidP="004D7D8D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18"/>
          <w:szCs w:val="28"/>
          <w:lang w:val="tg-Cyrl-TJ" w:eastAsia="ru-RU"/>
        </w:rPr>
      </w:pPr>
    </w:p>
    <w:p w:rsidR="00F562EE" w:rsidRPr="003E78BF" w:rsidRDefault="00F562EE" w:rsidP="004D7D8D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3</w:t>
      </w:r>
    </w:p>
    <w:p w:rsidR="00F562EE" w:rsidRPr="003E78BF" w:rsidRDefault="00F562EE" w:rsidP="00467678">
      <w:pPr>
        <w:spacing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Заминаи 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b/>
          <w:color w:val="000000"/>
          <w:sz w:val="28"/>
          <w:szCs w:val="28"/>
          <w:lang w:val="tg-Cyrl-TJ" w:eastAsia="ru-RU"/>
        </w:rPr>
        <w:t>ӣ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бо риояи принсип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меъёр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умумиэътирофшудаи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мегардад.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Созишномаи мазкур ба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шартнома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дигари байналмилал</w:t>
      </w:r>
      <w:r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ї барои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е аз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давлати он иштирокчии он мебошад бармеоянд, дахолат намекунад.</w:t>
      </w:r>
    </w:p>
    <w:p w:rsidR="00F562EE" w:rsidRPr="003E78BF" w:rsidRDefault="00F562EE" w:rsidP="00484DF6">
      <w:pPr>
        <w:spacing w:after="0" w:line="257" w:lineRule="auto"/>
        <w:ind w:left="122" w:right="14" w:firstLine="703"/>
        <w:jc w:val="both"/>
        <w:rPr>
          <w:rFonts w:ascii="Times New Roman Tj" w:hAnsi="Times New Roman Tj"/>
          <w:color w:val="000000"/>
          <w:szCs w:val="28"/>
          <w:lang w:val="tg-Cyrl-TJ" w:eastAsia="ru-RU"/>
        </w:rPr>
      </w:pPr>
    </w:p>
    <w:p w:rsidR="00F562EE" w:rsidRPr="003E78BF" w:rsidRDefault="00F562EE" w:rsidP="007876D0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4</w:t>
      </w:r>
    </w:p>
    <w:p w:rsidR="00F562EE" w:rsidRPr="003E78BF" w:rsidRDefault="00F562EE" w:rsidP="00467678">
      <w:pPr>
        <w:spacing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Самт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b/>
          <w:color w:val="000000"/>
          <w:sz w:val="28"/>
          <w:szCs w:val="28"/>
          <w:lang w:val="tg-Cyrl-TJ" w:eastAsia="ru-RU"/>
        </w:rPr>
        <w:t>ӣ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 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самт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зерин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шуда метавонад: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фазои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астрофизик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зиши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сайёра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хатар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астероид-комета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; 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кор карда баромадани кишти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восита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баровардани он ба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унсур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асбоб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бунёд ва рушди инфрасохтори заминии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сан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фосилавии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система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навигатсион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зматрасони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в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назорат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пешгир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(рафъ) кардани пайомад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таъсири техноген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зматрасони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оид ба фиристодани кишти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тисод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тимоии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иштирокчии ИДМ; 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от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илмии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бунёд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ї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комплекс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идорашавандаи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таъмини амнияти эколог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зист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ангоми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амалигардонии фаъолияти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парвоз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идорашавандаи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таълим ва бозом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зии кадр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Бо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тарафайн дар шакли 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метавонанд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иловатан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самт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амкориро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муайян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намоянд.</w:t>
      </w:r>
    </w:p>
    <w:p w:rsidR="00F562EE" w:rsidRPr="003E78BF" w:rsidRDefault="00F562EE" w:rsidP="00067A1C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14"/>
          <w:szCs w:val="28"/>
          <w:lang w:val="tg-Cyrl-TJ" w:eastAsia="ru-RU"/>
        </w:rPr>
      </w:pPr>
    </w:p>
    <w:p w:rsidR="00F562EE" w:rsidRPr="003E78BF" w:rsidRDefault="00F562EE" w:rsidP="00067A1C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5</w:t>
      </w:r>
    </w:p>
    <w:p w:rsidR="00F562EE" w:rsidRPr="003E78BF" w:rsidRDefault="00F562EE" w:rsidP="00467678">
      <w:pPr>
        <w:spacing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Шакл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b/>
          <w:color w:val="000000"/>
          <w:sz w:val="28"/>
          <w:szCs w:val="28"/>
          <w:lang w:val="tg-Cyrl-TJ" w:eastAsia="ru-RU"/>
        </w:rPr>
        <w:t>ӣ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доираи Созишномаи мазкур дар шакл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зерин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метавонад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: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бана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шагир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амалигардонии 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мубодилаи мута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обилаи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иттилооти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дониш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махсус, маълумот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рибав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рибавию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ихтироъкорї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мавод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мухталифи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техника ва технология;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мусоидати байни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амдигар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дастрас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истифодабарии фазои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осоишта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инчунин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рушди инфрасохтори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истифодаи объект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система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замин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парвоз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идоракунии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кишти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ташкили 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омодасозии кадр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мубодилаи мутахассисон ва олимон;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гузаронидани симпозиум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конф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еренсия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чорабини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њаммонанд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иштирок дар намоишго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о,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ярмарка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 махсус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чорабини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њаммонанд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рушди шакл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мухталифи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шарик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бозори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хизматрасони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обилаи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мусоидати 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намудани фаъолияти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ангсозии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санад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меъёрии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милл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санад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техникии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меъёрии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Бо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обила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метавонанд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иловатан дар шакли 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намудњои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амкориро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муайян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намоянд.</w:t>
      </w:r>
    </w:p>
    <w:p w:rsidR="00F562EE" w:rsidRPr="003E78BF" w:rsidRDefault="00F562EE" w:rsidP="007002E7">
      <w:pPr>
        <w:spacing w:after="0" w:line="257" w:lineRule="auto"/>
        <w:ind w:left="122" w:right="14" w:firstLine="703"/>
        <w:jc w:val="both"/>
        <w:rPr>
          <w:rFonts w:ascii="Times New Roman Tj" w:hAnsi="Times New Roman Tj"/>
          <w:color w:val="000000"/>
          <w:sz w:val="16"/>
          <w:szCs w:val="28"/>
          <w:lang w:val="tg-Cyrl-TJ" w:eastAsia="ru-RU"/>
        </w:rPr>
      </w:pPr>
    </w:p>
    <w:p w:rsidR="00F562EE" w:rsidRPr="003E78BF" w:rsidRDefault="00F562EE" w:rsidP="007002E7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6</w:t>
      </w:r>
    </w:p>
    <w:p w:rsidR="00F562EE" w:rsidRPr="003E78BF" w:rsidRDefault="00F562EE" w:rsidP="00BE44DC">
      <w:pPr>
        <w:spacing w:after="24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амо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ангсозии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муштарак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ангсозии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Созишномаи мазкур ба зиммаи Ш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вогузор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мешавад. Вазифа,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функсия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тартиби амали он дар Низомнома дар бораи Ш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оид ба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удонашавандаи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мебошад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муайян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шудааст (замимаи 1).</w:t>
      </w:r>
    </w:p>
    <w:p w:rsidR="00F562EE" w:rsidRPr="003E78BF" w:rsidRDefault="00F562EE" w:rsidP="00CE3A5F">
      <w:pPr>
        <w:spacing w:after="0" w:line="257" w:lineRule="auto"/>
        <w:ind w:left="122" w:right="14" w:firstLine="703"/>
        <w:jc w:val="both"/>
        <w:rPr>
          <w:rFonts w:ascii="Times New Roman Tj" w:hAnsi="Times New Roman Tj"/>
          <w:color w:val="000000"/>
          <w:sz w:val="24"/>
          <w:szCs w:val="28"/>
          <w:lang w:val="tg-Cyrl-TJ" w:eastAsia="ru-RU"/>
        </w:rPr>
      </w:pPr>
    </w:p>
    <w:p w:rsidR="00F562EE" w:rsidRPr="003E78BF" w:rsidRDefault="00F562EE" w:rsidP="00CE3A5F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7</w:t>
      </w:r>
    </w:p>
    <w:p w:rsidR="00F562EE" w:rsidRPr="003E78BF" w:rsidRDefault="00F562EE" w:rsidP="00BE44DC">
      <w:pPr>
        <w:spacing w:after="24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и сало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 w:cs="Cambria"/>
          <w:b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ташкилот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таъиншуда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1.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фуздоранда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ин Созишнома дар бораи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шуда,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амзамон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 огоњиномаи  ан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омёбии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расмиёти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дохилидавлат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эътибор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пайдо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мазкур зарур аст, маълумот меди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фуздоранда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ро дар шакли 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йирот 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менамояд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2. 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метавонанд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тартиби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арраргардида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махсуси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намоянд (минбаъд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softHyphen/>
        <w:t>–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таъиншуда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). 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Ба сифати 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таъйиншу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 метавонанд 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хусус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баромад намоянд, ки 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гузори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айд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гирифта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фаъолияти худро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мегардонанд.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3.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шуда ба ташкил ва густариши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хусусии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худ,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инчунин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мусоидат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4. Шароит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ташкил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молияв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техник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мушаххаси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ї дар доираи Созишномаи мазкур мавз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арордод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мебошанд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ё (њангоми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бо дарназардошти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)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бевосита байни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минбаъд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–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) мебошанд.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5. Иштирокчиёни фаъолияти муштарак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ангоми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метавонанд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(ё) дигар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кориро барои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намудани 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инчунин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омодасозии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самт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нав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шакл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рушди механизм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Созишномаи мазкур таъсис 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4"/>
          <w:szCs w:val="28"/>
          <w:lang w:val="tg-Cyrl-TJ" w:eastAsia="ru-RU"/>
        </w:rPr>
      </w:pPr>
    </w:p>
    <w:p w:rsidR="00F562EE" w:rsidRPr="003E78BF" w:rsidRDefault="00F562EE" w:rsidP="00D9269E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8</w:t>
      </w:r>
    </w:p>
    <w:p w:rsidR="00F562EE" w:rsidRPr="003E78BF" w:rsidRDefault="00F562EE" w:rsidP="005E3CB8">
      <w:pPr>
        <w:spacing w:after="20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Мабла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гузор</w:t>
      </w:r>
      <w:r w:rsidRPr="003E78BF">
        <w:rPr>
          <w:rFonts w:ascii="Palatino Linotype" w:hAnsi="Palatino Linotype" w:cs="Palatino Linotype"/>
          <w:b/>
          <w:color w:val="000000"/>
          <w:sz w:val="28"/>
          <w:szCs w:val="28"/>
          <w:lang w:val="tg-Cyrl-TJ" w:eastAsia="ru-RU"/>
        </w:rPr>
        <w:t>ӣ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1. Мабла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ангоми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Созишномаи мазкур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манфиатдор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милл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барои вазорату идора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дахлдор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дастгирии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шудаанд, инчунин аз манбаъ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айрибу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мегардад.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2. Мабла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њангоми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Созишномаи мазкур аз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исоби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ет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миллии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тибќи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марбут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танзими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шарти мав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мабла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удошуда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мегардад.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ангоми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омадани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мушкилот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масъалаи мабла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гузор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 вобаста ба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 худ аз љониби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ягон Тараф, Тарафи зикршуда тавассути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гузаронидани машварат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хабардор менамояд.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3.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оид ба дилхо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молияв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дар 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муштарак басташуда ба ву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омадаанд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љавобгар намебошанд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443AE9">
      <w:pPr>
        <w:spacing w:after="0" w:line="257" w:lineRule="auto"/>
        <w:ind w:left="122" w:right="14" w:firstLine="703"/>
        <w:jc w:val="both"/>
        <w:rPr>
          <w:rFonts w:ascii="Times New Roman Tj" w:hAnsi="Times New Roman Tj"/>
          <w:color w:val="000000"/>
          <w:sz w:val="14"/>
          <w:szCs w:val="28"/>
          <w:lang w:val="tg-Cyrl-TJ" w:eastAsia="ru-RU"/>
        </w:rPr>
      </w:pPr>
    </w:p>
    <w:p w:rsidR="00F562EE" w:rsidRPr="003E78BF" w:rsidRDefault="00F562EE" w:rsidP="00010C39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9</w:t>
      </w:r>
    </w:p>
    <w:p w:rsidR="00F562EE" w:rsidRPr="003E78BF" w:rsidRDefault="00F562EE" w:rsidP="005E3CB8">
      <w:pPr>
        <w:spacing w:after="20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Моликияти зе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b/>
          <w:color w:val="000000"/>
          <w:sz w:val="28"/>
          <w:szCs w:val="28"/>
          <w:lang w:val="tg-Cyrl-TJ" w:eastAsia="ru-RU"/>
        </w:rPr>
        <w:t>ӣ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1.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ифзи муносиб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самараноки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ро ба объект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моликияти 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 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худ,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2.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муштарак дар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њатман риояшавандаи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марбут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моликияти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фаъолияти муштарак истифодашаванда ва (ё) 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бударо, бо риояи принсип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меъёр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Замимаи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2 Созишномаи мазкур пешбинишуда, ки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удонашавандаи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мебошад, мушаххас менамоянд.</w:t>
      </w:r>
    </w:p>
    <w:p w:rsidR="00F562EE" w:rsidRPr="003E78BF" w:rsidRDefault="00F562EE" w:rsidP="00BA21B8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0"/>
          <w:szCs w:val="28"/>
          <w:lang w:val="tg-Cyrl-TJ" w:eastAsia="ru-RU"/>
        </w:rPr>
      </w:pPr>
    </w:p>
    <w:p w:rsidR="00F562EE" w:rsidRPr="003E78BF" w:rsidRDefault="00F562EE" w:rsidP="00BD2A10">
      <w:pPr>
        <w:spacing w:after="0" w:line="257" w:lineRule="auto"/>
        <w:ind w:right="-1"/>
        <w:jc w:val="center"/>
        <w:rPr>
          <w:rFonts w:ascii="Times New Roman Tj" w:hAnsi="Times New Roman Tj"/>
          <w:b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sz w:val="28"/>
          <w:szCs w:val="28"/>
          <w:lang w:val="tg-Cyrl-TJ" w:eastAsia="ru-RU"/>
        </w:rPr>
        <w:t>Моддаи 10</w:t>
      </w:r>
    </w:p>
    <w:p w:rsidR="00F562EE" w:rsidRPr="003E78BF" w:rsidRDefault="00F562EE" w:rsidP="00BE44DC">
      <w:pPr>
        <w:spacing w:after="24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Мубодилаи иттилоот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1.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тавассути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мубодилаи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обилаи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маълумот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ба фаъолияти муштарак 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гузори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вобаста аст, мусоидат мекунанд.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 ва иштирокчиёни фаъолияти муштараки он ба дигар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дастрасиро ба 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муддати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илона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к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и маъќул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2.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мубодилаи иттилоотро, ки барои па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ншавии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он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ият муайян нашудааст, инчунин иттилооти махфиро 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гузори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шартнома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менамоянд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3.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маълумоти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махфии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окчиёни фаъолияти муштараки худ гирифташударо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иттилооти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махф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шарт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менамояд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тавассути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маълумоти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махф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муштарак, ба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намоянда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пудратчиён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пудратчиёни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зертобеъ дода мешавад.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њангоми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андешидани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чора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иловагиро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нисбат 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муштарак оид ба риояи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 вобаста ба њифзи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иттилооти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махф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4. Масъулият барои ишора намудани иттилооти махф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ё ба он иштирокчии фаъолияти муштарак вогузор карда мешавад, ки иттилооти он чунин махфиятро талаб мекунад.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фаъолияти як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таъмини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махфияти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мукотиба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маълумоти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махф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мебошанд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гузори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тамоми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чора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заруриро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меандешанд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худро 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адор мекунад, ки шумораи шахсони дорои дастрасї ба иттилооти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махф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љониби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рафти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дода мешавад,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адди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камтарин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ихтисор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нд ва доираи чунин шахсони ого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 кормандон ва мутахассисоне, ки ша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рвандони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мебошанд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барои онњо дастрас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чунин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иттилоот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љињати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хизматии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бо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пешбининамудаи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мебошанд,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намояд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5.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њељ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намояндагони давлати сеюм ё ташкилот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иттилооти бо банд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2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пешбинишударо ифшо намекунад ва намеди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дилхо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Тарафи дигар ва (ё) иштирокчии фаъолияти муштарак гирифта шудааст, агар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асоси тарафайн тариќи 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дигар наоянд.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6.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матни ин Созишнома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амчун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дилхо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додани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ягон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иттилоот дар доираи Созишномаи мазкур ё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ягон хел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асос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намуди дигари додани иттилоот дар ма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ъ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дида баромада намешавад, агар чунин инти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иттилоот ба манфиат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амнияти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он мухолиф бошад.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Агар супоридани иттилооти мушаххаси ба гурўњи иттилооти  махф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дилхо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 дохил кардашуда бо маќсади дар доираи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 дар доираи 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 зарур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дониста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бошад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тартиби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муомилот бо чунин иттилоот бо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байни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обилаи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иттилооти махф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инчунин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мавриди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бо созишномаи дигари 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шакли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басташудаи байни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танзим карда мешавад.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7. Иштирокчиёни фаъолияти муштараки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номгўи маълумоти техникии марбут ба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мубодила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мехо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муайян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 Чунин номгўй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тартиби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инти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бояд тасди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нд.</w:t>
      </w:r>
    </w:p>
    <w:p w:rsidR="00F562EE" w:rsidRPr="003E78BF" w:rsidRDefault="00F562EE" w:rsidP="00484DF6">
      <w:pPr>
        <w:spacing w:after="0" w:line="257" w:lineRule="auto"/>
        <w:ind w:left="793" w:right="14"/>
        <w:jc w:val="both"/>
        <w:rPr>
          <w:rFonts w:ascii="Times New Roman Tj" w:hAnsi="Times New Roman Tj"/>
          <w:color w:val="000000"/>
          <w:sz w:val="20"/>
          <w:szCs w:val="28"/>
          <w:lang w:val="tg-Cyrl-TJ" w:eastAsia="ru-RU"/>
        </w:rPr>
      </w:pPr>
    </w:p>
    <w:p w:rsidR="00F562EE" w:rsidRPr="003E78BF" w:rsidRDefault="00F562EE" w:rsidP="00D92EC6">
      <w:pPr>
        <w:spacing w:after="0" w:line="257" w:lineRule="auto"/>
        <w:ind w:right="-1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D92EC6">
      <w:pPr>
        <w:spacing w:after="0" w:line="257" w:lineRule="auto"/>
        <w:ind w:right="-1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D92EC6">
      <w:pPr>
        <w:spacing w:after="0" w:line="257" w:lineRule="auto"/>
        <w:ind w:right="-1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D92EC6">
      <w:pPr>
        <w:spacing w:after="0" w:line="257" w:lineRule="auto"/>
        <w:ind w:right="-1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11</w:t>
      </w:r>
    </w:p>
    <w:p w:rsidR="00F562EE" w:rsidRPr="003E78BF" w:rsidRDefault="00F562EE" w:rsidP="00BE44DC">
      <w:pPr>
        <w:spacing w:after="24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моликият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чора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технология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1.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дарназардошти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манфиат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е аз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дигар ва иштирокчиёни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онњоро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вобаста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исмонии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молу мулки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, ки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ойгир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мебошад,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дахлнопазирии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гурўњи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обилан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ашудаи аз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шакл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навъи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мусодира ё мурофиаи судиро таъмин менамояд.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молу мулк дар сатњи зарурї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ки дар доираи фаъолияти муштарак истифода мешавад, метавонад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иловатан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2. Бо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мушаххаси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њангоми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имзо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мерасонанд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(ё) тавассути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бастани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чора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мусоидат менамоянд, то ки шарт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муфассалро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намоянд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: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љињати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надодан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њама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гуна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дастрасии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айри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инти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минбаъдаи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беи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љониби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воридкунанда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(ё) иштирокчиёни фаъолияти муштараки Тарафи воридкунанда, анљомдињии содироти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(ё) истифодаи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айри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садноки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содиркунанда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воридкунанда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(корбари 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);</w:t>
      </w:r>
    </w:p>
    <w:p w:rsidR="00F562EE" w:rsidRPr="003E78BF" w:rsidRDefault="00F562EE" w:rsidP="00CA0828">
      <w:pPr>
        <w:spacing w:after="0" w:line="257" w:lineRule="auto"/>
        <w:ind w:right="-1" w:firstLine="708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намояндагони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вазифа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дахлдор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таъмини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самараноки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нигоњдорї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бехатарии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сулот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орати истифодаи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CA0828">
      <w:pPr>
        <w:spacing w:after="0" w:line="257" w:lineRule="auto"/>
        <w:ind w:right="-1" w:firstLine="708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мушаххаси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CA0828">
      <w:pPr>
        <w:spacing w:after="0" w:line="257" w:lineRule="auto"/>
        <w:ind w:right="-1" w:firstLine="708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3. Бо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банд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2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моддаи 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тавассути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ваколатдори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худ дар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чора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ифзи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технология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Замимаи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3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пешбинишударо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таъмин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484DF6">
      <w:pPr>
        <w:spacing w:after="0" w:line="257" w:lineRule="auto"/>
        <w:ind w:left="14" w:right="14" w:firstLine="694"/>
        <w:jc w:val="center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E96F3B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bookmarkStart w:id="1" w:name="_Hlk30111856"/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</w:t>
      </w:r>
      <w:bookmarkEnd w:id="1"/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12</w:t>
      </w:r>
    </w:p>
    <w:p w:rsidR="00F562EE" w:rsidRPr="003E78BF" w:rsidRDefault="00F562EE" w:rsidP="005E3CB8">
      <w:pPr>
        <w:spacing w:after="20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Назорати содирот</w:t>
      </w:r>
      <w:r w:rsidRPr="003E78BF">
        <w:rPr>
          <w:rFonts w:ascii="Palatino Linotype" w:hAnsi="Palatino Linotype" w:cs="Palatino Linotype"/>
          <w:b/>
          <w:color w:val="000000"/>
          <w:sz w:val="28"/>
          <w:szCs w:val="28"/>
          <w:lang w:val="tg-Cyrl-TJ" w:eastAsia="ru-RU"/>
        </w:rPr>
        <w:t>ӣ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назорати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нисбат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 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хизматрасони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йхат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 xml:space="preserve"> ва номгўйи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назорати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дохил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фаъолияти муштарак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шакл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мазкур ба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инти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намудани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хизматрасон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 xml:space="preserve">њудуди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содиркунанда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воридкунанда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марбут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назорати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мегардад.</w:t>
      </w:r>
    </w:p>
    <w:p w:rsidR="00F562EE" w:rsidRPr="003E78BF" w:rsidRDefault="00F562EE" w:rsidP="00484DF6">
      <w:pPr>
        <w:spacing w:after="0" w:line="257" w:lineRule="auto"/>
        <w:ind w:left="14" w:right="14" w:firstLine="694"/>
        <w:jc w:val="both"/>
        <w:rPr>
          <w:rFonts w:ascii="Times New Roman Tj" w:hAnsi="Times New Roman Tj"/>
          <w:color w:val="000000"/>
          <w:sz w:val="24"/>
          <w:szCs w:val="28"/>
          <w:lang w:val="tg-Cyrl-TJ" w:eastAsia="ru-RU"/>
        </w:rPr>
      </w:pPr>
    </w:p>
    <w:p w:rsidR="00F562EE" w:rsidRPr="003E78BF" w:rsidRDefault="00F562EE" w:rsidP="00275ADA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13</w:t>
      </w:r>
    </w:p>
    <w:p w:rsidR="00F562EE" w:rsidRPr="003E78BF" w:rsidRDefault="00F562EE" w:rsidP="005E3CB8">
      <w:pPr>
        <w:spacing w:after="20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Танзими гумрук</w:t>
      </w:r>
      <w:r w:rsidRPr="003E78BF">
        <w:rPr>
          <w:rFonts w:ascii="Palatino Linotype" w:hAnsi="Palatino Linotype" w:cs="Palatino Linotype"/>
          <w:b/>
          <w:color w:val="000000"/>
          <w:sz w:val="28"/>
          <w:szCs w:val="28"/>
          <w:lang w:val="tg-Cyrl-TJ" w:eastAsia="ru-RU"/>
        </w:rPr>
        <w:t>ӣ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1. 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воридот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бояд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гумрук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андоз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о,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ки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гумрук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меситонанд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озод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гузори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дар доираи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шартнома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иштирокчиашон мебошанд, пешбин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бошад.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то амалисозии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воридот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содироти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доираи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 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алоњида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 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мегардад ба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гумруки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тасди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оид ба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садноки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номг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й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доираи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истифодабарии фазои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хизматрасон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парвоз баровардани кишти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баста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2. Озодкун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пардохти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андоз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гумрук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ки дар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шудааст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тиб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шартнома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иштирокчии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бошанд, дода мешавад ва нисбати 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гумрукии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мешаванд ва (ё) аз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гумрук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сарфи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ар аз кишвари исте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солкардаи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содир карда мешаванд,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е, ки дар доираи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бисёр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ворид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(ё) содир карда мешаванд, инчунин 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доираи шартнома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муштараки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 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3. 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моддаи 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нисбат 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/>
          <w:sz w:val="28"/>
          <w:szCs w:val="28"/>
          <w:lang w:val="tg-Cyrl-TJ" w:eastAsia="ru-RU"/>
        </w:rPr>
        <w:t>мол</w:t>
      </w:r>
      <w:r w:rsidRPr="003E78BF">
        <w:rPr>
          <w:rFonts w:ascii="Times New Roman" w:hAnsi="Times New Roman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sz w:val="28"/>
          <w:szCs w:val="28"/>
          <w:lang w:val="tg-Cyrl-TJ" w:eastAsia="ru-RU"/>
        </w:rPr>
        <w:t>зераксиз</w:t>
      </w:r>
      <w:r w:rsidRPr="003E78BF">
        <w:rPr>
          <w:rFonts w:ascii="Palatino Linotype" w:hAnsi="Palatino Linotype" w:cs="Palatino Linotype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намегардад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0C798A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14"/>
          <w:szCs w:val="28"/>
          <w:lang w:val="tg-Cyrl-TJ" w:eastAsia="ru-RU"/>
        </w:rPr>
      </w:pPr>
    </w:p>
    <w:p w:rsidR="00F562EE" w:rsidRPr="003E78BF" w:rsidRDefault="00F562EE" w:rsidP="000C798A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0C798A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0C798A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14</w:t>
      </w:r>
    </w:p>
    <w:p w:rsidR="00F562EE" w:rsidRPr="003E78BF" w:rsidRDefault="00F562EE" w:rsidP="005E3CB8">
      <w:pPr>
        <w:spacing w:after="12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Масъулият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1.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асоси ризоияти мутаќобил аз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масъулият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расонидашударо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ягон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иштирокчиёни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вобаста ба зарари расонидашуда ба шахсон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аз љумла</w:t>
      </w:r>
      <w:r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 xml:space="preserve">и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кормандони худї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молу мулки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вобаста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чунин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истифодаи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њамин гуна молу мулк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доираи Созишномаи мазкур,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намекунад.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2.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асоси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ризоияти мутаќобил ва зимни риояи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гузори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расмиёти амал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принсипи раддияи тарафайни 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ро оид ба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авобгар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уброни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тавассути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амалияи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ки тибќи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асоси мутаќобил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эътироз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ро ба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Тарафњои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муштараки онњо вобаста ба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зарар 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намекунанд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метавонад тасодуфан ба молу мулки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(ё) шахсон аз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љумла</w:t>
      </w:r>
      <w:r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 xml:space="preserve"> кормандони худии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расон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ида шавад.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3. Принсипи раддияи 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авобгар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уброни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2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шудааст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дар он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олате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фаъолияти муштарак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</w:t>
      </w:r>
      <w:r w:rsidRPr="00E4569C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шахсон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кормандони худї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молу мулки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зарар мерасонанд ё зарар мебинанд, мувофиќан дар фаъолияти муштарак дар доираи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ширкат мекунанд ё истифода мешаванд.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4.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(ё) иштирокчиёни фаъолияти муштарак дар доираи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метавонан</w:t>
      </w:r>
      <w:bookmarkStart w:id="2" w:name="_GoBack"/>
      <w:bookmarkEnd w:id="2"/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доираи амал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принсипи зикршударо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намоянд ё бо тарзи дигар 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раддияи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обилаи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авобгар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уброни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пешбинишуда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ро, ба андозае, ки дар он мумкин аст, вобаста ба хусусияти мушаххаси фаъолияти як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йир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метавонанд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иловаг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имконпазирро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оид ба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сими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масъулият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уброни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мушаххаси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намоянд.</w:t>
      </w:r>
    </w:p>
    <w:p w:rsidR="00F562EE" w:rsidRPr="003E78BF" w:rsidRDefault="00F562EE" w:rsidP="00E81E20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5. 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–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3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раддияи мутаќобилаи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авобгар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уброни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инњо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намешавад: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даъво оид ба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уброни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расонидани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идд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саломатии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фард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марги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чунин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фард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дилхо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шахси дорои ин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шудааст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рокунандагони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васияти чунин фард, ворисони 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ашхосе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суброгатсия мегузарад);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муносибат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њама 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муштараки он, инчунин дар муносибат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иштирокчиёни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муштарак ба ву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меоянд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вобаста ба моликияти зе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оид ба зарари дар нати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асдан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айри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беэ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тиётии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расонидашуда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асоси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шартномавии бевосита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мувофиќашуда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6. 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принсип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меъёр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дахлдори бо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муќарраршуда зарар намерасонанд,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нисбат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асоси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Конвенсия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масъулияти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объект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расонидашуда аз 29 марти соли 1972.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7.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вобаста ба масъулият, ки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байналмилал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ву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уд омада метавонад,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Конвенсияи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банди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6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зикршуда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нисбати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сими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љуброни зарар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имоя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даъво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тимол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машварат мекунанд.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 маќсади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намудани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далел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зимни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тафтиши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одиса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садама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метавонанд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ав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обгар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асос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бошанд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умла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тавассути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мубодилаи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коршиносон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иттилоот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мекунанд.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8.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сало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иятдор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супориш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назорати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 xml:space="preserve">умумии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амалияи бастани созишнома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 талаботи марбут ба татбиќи принсипи раддияи мута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обилаи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пешни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талабот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авобгар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уброни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модда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пешбинишударо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таъмин намоянд.</w:t>
      </w:r>
    </w:p>
    <w:p w:rsidR="00F562EE" w:rsidRPr="003E78BF" w:rsidRDefault="00F562EE" w:rsidP="00336239">
      <w:pPr>
        <w:spacing w:after="0" w:line="257" w:lineRule="auto"/>
        <w:ind w:left="14" w:right="14" w:firstLine="694"/>
        <w:jc w:val="both"/>
        <w:rPr>
          <w:rFonts w:ascii="Times New Roman Tj" w:hAnsi="Times New Roman Tj"/>
          <w:color w:val="000000"/>
          <w:sz w:val="40"/>
          <w:szCs w:val="28"/>
          <w:lang w:val="tg-Cyrl-TJ" w:eastAsia="ru-RU"/>
        </w:rPr>
      </w:pPr>
    </w:p>
    <w:p w:rsidR="00F562EE" w:rsidRPr="003E78BF" w:rsidRDefault="00F562EE" w:rsidP="00F17730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15</w:t>
      </w:r>
    </w:p>
    <w:p w:rsidR="00F562EE" w:rsidRPr="003E78BF" w:rsidRDefault="00F562EE" w:rsidP="005E3CB8">
      <w:pPr>
        <w:spacing w:after="30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Мусоидат ба фаъолияти кормандон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мутоби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рвандони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ворид мешаванд ва дар </w:t>
      </w:r>
      <w:r w:rsidRPr="003E78BF">
        <w:rPr>
          <w:rFonts w:ascii="Times New Roman Tj" w:hAnsi="Times New Roman Tj" w:cs="Cambria"/>
          <w:color w:val="000000"/>
          <w:sz w:val="28"/>
          <w:szCs w:val="28"/>
          <w:lang w:val="tg-Cyrl-TJ" w:eastAsia="ru-RU"/>
        </w:rPr>
        <w:t>њудуд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дора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нд, барои амалисозии фаъолияти муштарак дар доираи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мусоидат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F17730">
      <w:pPr>
        <w:spacing w:after="0" w:line="257" w:lineRule="auto"/>
        <w:ind w:left="14" w:right="14" w:firstLine="694"/>
        <w:jc w:val="both"/>
        <w:rPr>
          <w:rFonts w:ascii="Times New Roman Tj" w:hAnsi="Times New Roman Tj"/>
          <w:color w:val="000000"/>
          <w:sz w:val="36"/>
          <w:szCs w:val="28"/>
          <w:lang w:val="tg-Cyrl-TJ" w:eastAsia="ru-RU"/>
        </w:rPr>
      </w:pPr>
    </w:p>
    <w:p w:rsidR="00F562EE" w:rsidRPr="003E78BF" w:rsidRDefault="00F562EE" w:rsidP="00F17730">
      <w:pPr>
        <w:spacing w:after="0" w:line="257" w:lineRule="auto"/>
        <w:ind w:left="14" w:right="14" w:firstLine="694"/>
        <w:jc w:val="both"/>
        <w:rPr>
          <w:rFonts w:ascii="Times New Roman Tj" w:hAnsi="Times New Roman Tj"/>
          <w:color w:val="000000"/>
          <w:sz w:val="36"/>
          <w:szCs w:val="28"/>
          <w:lang w:val="tg-Cyrl-TJ" w:eastAsia="ru-RU"/>
        </w:rPr>
      </w:pPr>
    </w:p>
    <w:p w:rsidR="00F562EE" w:rsidRPr="003E78BF" w:rsidRDefault="00F562EE" w:rsidP="00F17730">
      <w:pPr>
        <w:spacing w:after="0" w:line="257" w:lineRule="auto"/>
        <w:ind w:left="14" w:right="14" w:firstLine="694"/>
        <w:jc w:val="both"/>
        <w:rPr>
          <w:rFonts w:ascii="Times New Roman Tj" w:hAnsi="Times New Roman Tj"/>
          <w:color w:val="000000"/>
          <w:sz w:val="36"/>
          <w:szCs w:val="28"/>
          <w:lang w:val="tg-Cyrl-TJ" w:eastAsia="ru-RU"/>
        </w:rPr>
      </w:pPr>
    </w:p>
    <w:p w:rsidR="00F562EE" w:rsidRPr="003E78BF" w:rsidRDefault="00F562EE" w:rsidP="00C60FCD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16</w:t>
      </w:r>
    </w:p>
    <w:p w:rsidR="00F562EE" w:rsidRPr="003E78BF" w:rsidRDefault="00F562EE" w:rsidP="005E3CB8">
      <w:pPr>
        <w:spacing w:after="30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Танзими ба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с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ангоми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тафсири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роњи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машварат</w:t>
      </w:r>
      <w:r>
        <w:rPr>
          <w:rFonts w:ascii="Cambria" w:hAnsi="Cambria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гуфтушунид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манфиатдор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тавассути расмиёти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ашудаи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аллу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фасл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484DF6">
      <w:pPr>
        <w:spacing w:after="0" w:line="257" w:lineRule="auto"/>
        <w:ind w:left="14" w:right="14" w:firstLine="703"/>
        <w:jc w:val="center"/>
        <w:rPr>
          <w:rFonts w:ascii="Times New Roman Tj" w:hAnsi="Times New Roman Tj"/>
          <w:color w:val="000000"/>
          <w:sz w:val="36"/>
          <w:szCs w:val="28"/>
          <w:lang w:val="tg-Cyrl-TJ" w:eastAsia="ru-RU"/>
        </w:rPr>
      </w:pPr>
    </w:p>
    <w:p w:rsidR="00F562EE" w:rsidRPr="003E78BF" w:rsidRDefault="00F562EE" w:rsidP="00C60FCD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17</w:t>
      </w:r>
    </w:p>
    <w:p w:rsidR="00F562EE" w:rsidRPr="003E78BF" w:rsidRDefault="00F562EE" w:rsidP="005E3CB8">
      <w:pPr>
        <w:spacing w:after="30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хотимав</w:t>
      </w:r>
      <w:r w:rsidRPr="003E78BF">
        <w:rPr>
          <w:rFonts w:ascii="Palatino Linotype" w:hAnsi="Palatino Linotype" w:cs="Palatino Linotype"/>
          <w:b/>
          <w:color w:val="000000"/>
          <w:sz w:val="28"/>
          <w:szCs w:val="28"/>
          <w:lang w:val="tg-Cyrl-TJ" w:eastAsia="ru-RU"/>
        </w:rPr>
        <w:t>ӣ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1. Бо розигии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Созиш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номаи мазкур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йирот ворид шуда метавонанд, ки</w:t>
      </w:r>
      <w:r w:rsidRPr="003E78BF">
        <w:rPr>
          <w:rFonts w:ascii="Cambria" w:hAnsi="Cambria" w:cs="Cambria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амчун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исми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удонашавандаи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бо протокол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њо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дахлдор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 расмият дароварда мешаванд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2. Созишномаи мазкур бо гузашти 30 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пас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аз санаи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аз љониби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фуздоранда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гирифтани ого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сеюми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иљрои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расмиёти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дохил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 онро имзонамуда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эътибор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пайдо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заруранд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эътибор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пайдо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Барои 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расмиёти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дохили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давлатиро дертар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иљронамуда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бо гузашти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30 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 пас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</w:t>
      </w:r>
      <w:r>
        <w:rPr>
          <w:rFonts w:ascii="Cambria" w:hAnsi="Cambria" w:cs="Cambria"/>
          <w:color w:val="000000"/>
          <w:sz w:val="28"/>
          <w:szCs w:val="28"/>
          <w:lang w:val="tg-Cyrl-TJ" w:eastAsia="ru-RU"/>
        </w:rPr>
        <w:t>санаи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аз љониби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фуздоранда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гирифта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хатт</w:t>
      </w:r>
      <w:r>
        <w:rPr>
          <w:rFonts w:ascii="Cambria" w:hAnsi="Cambria" w:cs="Cambria"/>
          <w:color w:val="000000"/>
          <w:sz w:val="28"/>
          <w:szCs w:val="28"/>
          <w:lang w:val="tg-Cyrl-TJ" w:eastAsia="ru-RU"/>
        </w:rPr>
        <w:t>ии дахлдор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эътибор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пайдо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3. Созишномаи мазкур пас аз эътибор пайдо кардан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аш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он барои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амро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 кадом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иштирокчии ИДМ бо ро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ирсоли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амро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фуздоранда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кушода аст.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Барои давлати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амро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бо гузашти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30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пас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санаи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ониби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фуздоранда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гирифтани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амро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эътибор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пайдо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4.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мазкур ба м</w:t>
      </w:r>
      <w:r>
        <w:rPr>
          <w:rFonts w:ascii="Cambria" w:hAnsi="Cambria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номуайян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баста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аз Созишнома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и 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баромаданро бо ро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фуздоранда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фиристодани ого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хатт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дорад. Ин гуна баромад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бо гузашти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12 мо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санаи гирифтани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инома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эътибор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пайдо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мекунад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5. Дар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ати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атъ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гардидани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амали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шавиро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нисбати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барнома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лои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давраи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аммо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атъи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амали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анљом наёфтанд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идома меёбад, агар 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оид ба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созиши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дигар ба мувофи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наоянд.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6.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атъи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амали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баррасии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яктарафа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риоя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накардани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шартномавии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дорои хусусияти молияв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дигар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эътибор доранд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асоси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онун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намегардад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Cambria" w:hAnsi="Cambria" w:cs="Cambria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дадори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(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ё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)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шахсони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е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ки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тибќи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 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атъи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 xml:space="preserve"> амали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ву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омадаанд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дахолат намекунад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7. Ба муносибат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, ки дар доираи 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 амал меоянд, му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аррароти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амкории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и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иштирокчии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Итти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геодезия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харитасоз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кадастр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ва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фосилавии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амин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9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октябри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1992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татби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намешаванд. </w:t>
      </w:r>
    </w:p>
    <w:p w:rsidR="00F562EE" w:rsidRPr="003E78BF" w:rsidRDefault="00F562EE" w:rsidP="00484DF6">
      <w:pPr>
        <w:spacing w:after="0" w:line="257" w:lineRule="auto"/>
        <w:ind w:left="94" w:right="101" w:firstLine="14"/>
        <w:jc w:val="center"/>
        <w:rPr>
          <w:rFonts w:ascii="Times New Roman Tj" w:hAnsi="Times New Roman Tj"/>
          <w:color w:val="000000"/>
          <w:sz w:val="36"/>
          <w:szCs w:val="28"/>
          <w:lang w:val="tg-Cyrl-TJ" w:eastAsia="ru-RU"/>
        </w:rPr>
      </w:pPr>
    </w:p>
    <w:p w:rsidR="00F562EE" w:rsidRPr="003E78BF" w:rsidRDefault="00F562EE" w:rsidP="00E03E05">
      <w:pPr>
        <w:spacing w:after="0" w:line="257" w:lineRule="auto"/>
        <w:ind w:right="14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Моддаи 18</w:t>
      </w:r>
    </w:p>
    <w:p w:rsidR="00F562EE" w:rsidRPr="003E78BF" w:rsidRDefault="00F562EE" w:rsidP="005E3CB8">
      <w:pPr>
        <w:spacing w:after="300" w:line="252" w:lineRule="auto"/>
        <w:jc w:val="center"/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у</w:t>
      </w:r>
      <w:r w:rsidRPr="003E78BF">
        <w:rPr>
          <w:rFonts w:ascii="Lucida Sans Unicode" w:hAnsi="Lucida Sans Unicode" w:cs="Lucida Sans Unicode"/>
          <w:b/>
          <w:color w:val="000000"/>
          <w:sz w:val="28"/>
          <w:szCs w:val="28"/>
          <w:lang w:val="tg-Cyrl-TJ" w:eastAsia="ru-RU"/>
        </w:rPr>
        <w:t>ҷҷ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ат</w:t>
      </w:r>
      <w:r w:rsidRPr="003E78BF">
        <w:rPr>
          <w:rFonts w:ascii="Times New Roman" w:hAnsi="Times New Roman"/>
          <w:b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ое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эътибори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b/>
          <w:color w:val="000000"/>
          <w:sz w:val="28"/>
          <w:szCs w:val="28"/>
          <w:lang w:val="tg-Cyrl-TJ" w:eastAsia="ru-RU"/>
        </w:rPr>
        <w:t>худро</w:t>
      </w:r>
      <w:r w:rsidRPr="003E78BF"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 xml:space="preserve"> </w:t>
      </w:r>
      <w:r>
        <w:rPr>
          <w:rFonts w:ascii="Times New Roman Tj" w:hAnsi="Times New Roman Tj"/>
          <w:b/>
          <w:color w:val="000000"/>
          <w:sz w:val="28"/>
          <w:szCs w:val="28"/>
          <w:lang w:val="tg-Cyrl-TJ" w:eastAsia="ru-RU"/>
        </w:rPr>
        <w:t>гум мекунанд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Дар муносибат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байни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араф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барои он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Созишнома эътибор пайдо кардааст, </w:t>
      </w:r>
      <w:r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амали инњо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атъ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мегарданд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: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Созишнома дар бораи тартиби мабла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ғ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гузории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фаъолияти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муштарак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ва истифодабарии фазои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аз 13 ноябри соли 1992;</w:t>
      </w: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Протокол дар бораи тасди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Низомномаи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ӯ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байнидавлат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кай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аз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13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ноябри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1992.</w:t>
      </w:r>
    </w:p>
    <w:p w:rsidR="00F562EE" w:rsidRPr="003E78BF" w:rsidRDefault="00F562EE" w:rsidP="00484DF6">
      <w:pPr>
        <w:spacing w:after="0" w:line="257" w:lineRule="auto"/>
        <w:ind w:left="94" w:right="101" w:firstLine="614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BE44DC">
      <w:pPr>
        <w:spacing w:after="0" w:line="257" w:lineRule="auto"/>
        <w:ind w:right="-1" w:firstLine="85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Дар ша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Остона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2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ноябри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соли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2018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як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нусхаи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асл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забони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рус</w:t>
      </w:r>
      <w:r w:rsidRPr="003E78BF">
        <w:rPr>
          <w:rFonts w:ascii="Palatino Linotype" w:hAnsi="Palatino Linotype" w:cs="Palatino Linotype"/>
          <w:color w:val="000000"/>
          <w:sz w:val="28"/>
          <w:szCs w:val="28"/>
          <w:lang w:val="tg-Cyrl-TJ" w:eastAsia="ru-RU"/>
        </w:rPr>
        <w:t>ӣ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тартиб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дода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.</w:t>
      </w:r>
      <w:r w:rsidRPr="003E78BF">
        <w:rPr>
          <w:rFonts w:ascii="Times New Roman Tj" w:hAnsi="Times New Roman Tj"/>
          <w:sz w:val="28"/>
          <w:szCs w:val="28"/>
        </w:rPr>
        <w:t xml:space="preserve"> 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Нусхаи асл дар Кумитаи и</w:t>
      </w:r>
      <w:r w:rsidRPr="003E78BF">
        <w:rPr>
          <w:rFonts w:ascii="Lucida Sans Unicode" w:hAnsi="Lucida Sans Unicode" w:cs="Lucida Sans Unicode"/>
          <w:color w:val="000000"/>
          <w:sz w:val="28"/>
          <w:szCs w:val="28"/>
          <w:lang w:val="tg-Cyrl-TJ" w:eastAsia="ru-RU"/>
        </w:rPr>
        <w:t>ҷ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роияи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Итти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оди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Муста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ил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ниго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дошта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мешавад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ҳ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ар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давлате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Созишномаи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мазкурро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имзо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кардааст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,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нусхаи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тасди</w:t>
      </w:r>
      <w:r w:rsidRPr="003E78BF">
        <w:rPr>
          <w:rFonts w:ascii="Times New Roman" w:hAnsi="Times New Roman"/>
          <w:color w:val="000000"/>
          <w:sz w:val="28"/>
          <w:szCs w:val="28"/>
          <w:lang w:val="tg-Cyrl-TJ" w:eastAsia="ru-RU"/>
        </w:rPr>
        <w:t>қ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шудаи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3E78BF">
        <w:rPr>
          <w:rFonts w:ascii="Times New Roman Tj" w:hAnsi="Times New Roman Tj" w:cs="Times New Roman Tj"/>
          <w:color w:val="000000"/>
          <w:sz w:val="28"/>
          <w:szCs w:val="28"/>
          <w:lang w:val="tg-Cyrl-TJ" w:eastAsia="ru-RU"/>
        </w:rPr>
        <w:t>он</w:t>
      </w:r>
      <w:r w:rsidRPr="003E78BF">
        <w:rPr>
          <w:rFonts w:ascii="Times New Roman Tj" w:hAnsi="Times New Roman Tj"/>
          <w:color w:val="000000"/>
          <w:sz w:val="28"/>
          <w:szCs w:val="28"/>
          <w:lang w:val="tg-Cyrl-TJ" w:eastAsia="ru-RU"/>
        </w:rPr>
        <w:t>ро мефиристад.</w:t>
      </w:r>
    </w:p>
    <w:p w:rsidR="00F562EE" w:rsidRPr="003E78BF" w:rsidRDefault="00F562EE" w:rsidP="00484DF6">
      <w:pPr>
        <w:spacing w:after="0" w:line="257" w:lineRule="auto"/>
        <w:ind w:left="94" w:right="101" w:firstLine="614"/>
        <w:jc w:val="both"/>
        <w:rPr>
          <w:rFonts w:ascii="Times New Roman Tj" w:hAnsi="Times New Roman Tj"/>
          <w:color w:val="000000"/>
          <w:sz w:val="40"/>
          <w:szCs w:val="28"/>
          <w:lang w:val="tg-Cyrl-TJ" w:eastAsia="ru-RU"/>
        </w:rPr>
      </w:pPr>
    </w:p>
    <w:p w:rsidR="00F562EE" w:rsidRPr="003E78BF" w:rsidRDefault="00F562EE" w:rsidP="0092637B">
      <w:pPr>
        <w:spacing w:after="0" w:line="257" w:lineRule="auto"/>
        <w:ind w:right="10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</w:p>
    <w:tbl>
      <w:tblPr>
        <w:tblW w:w="0" w:type="auto"/>
        <w:jc w:val="center"/>
        <w:tblLook w:val="00A0"/>
      </w:tblPr>
      <w:tblGrid>
        <w:gridCol w:w="4667"/>
        <w:gridCol w:w="3238"/>
      </w:tblGrid>
      <w:tr w:rsidR="00F562EE" w:rsidRPr="00370ACC" w:rsidTr="00370ACC">
        <w:trPr>
          <w:jc w:val="center"/>
        </w:trPr>
        <w:tc>
          <w:tcPr>
            <w:tcW w:w="4667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240" w:line="257" w:lineRule="auto"/>
              <w:ind w:right="102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ум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урии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Озарбой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3238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>Федератсияи Россия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</w:tr>
      <w:tr w:rsidR="00F562EE" w:rsidRPr="00370ACC" w:rsidTr="00370ACC">
        <w:trPr>
          <w:jc w:val="center"/>
        </w:trPr>
        <w:tc>
          <w:tcPr>
            <w:tcW w:w="4667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240" w:line="257" w:lineRule="auto"/>
              <w:ind w:right="102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ум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урии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Арманистон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3238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ум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урии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То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икистон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</w:tr>
      <w:tr w:rsidR="00F562EE" w:rsidRPr="00370ACC" w:rsidTr="00370ACC">
        <w:trPr>
          <w:jc w:val="center"/>
        </w:trPr>
        <w:tc>
          <w:tcPr>
            <w:tcW w:w="4667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240" w:line="257" w:lineRule="auto"/>
              <w:ind w:right="102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ум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урии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Беларус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3238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>Туркманистон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</w:tr>
      <w:tr w:rsidR="00F562EE" w:rsidRPr="00370ACC" w:rsidTr="00370ACC">
        <w:trPr>
          <w:jc w:val="center"/>
        </w:trPr>
        <w:tc>
          <w:tcPr>
            <w:tcW w:w="4667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ум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урии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Қ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азо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қ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истон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3238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ум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урии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Palatino Linotype" w:hAnsi="Palatino Linotype" w:cs="Palatino Linotype"/>
                <w:b/>
                <w:color w:val="000000"/>
                <w:sz w:val="28"/>
                <w:szCs w:val="28"/>
                <w:lang w:val="tg-Cyrl-TJ" w:eastAsia="ru-RU"/>
              </w:rPr>
              <w:t>Ӯ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збекистон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</w:tr>
      <w:tr w:rsidR="00F562EE" w:rsidRPr="00370ACC" w:rsidTr="00370ACC">
        <w:trPr>
          <w:jc w:val="center"/>
        </w:trPr>
        <w:tc>
          <w:tcPr>
            <w:tcW w:w="4667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240" w:line="257" w:lineRule="auto"/>
              <w:ind w:right="102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ум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урии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Қ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ир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ғ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изистон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3238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>Украина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</w:tr>
      <w:tr w:rsidR="00F562EE" w:rsidRPr="00370ACC" w:rsidTr="00370ACC">
        <w:trPr>
          <w:jc w:val="center"/>
        </w:trPr>
        <w:tc>
          <w:tcPr>
            <w:tcW w:w="4667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Аз </w:t>
            </w: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ониби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укумати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  <w:r w:rsidRPr="00370ACC">
              <w:rPr>
                <w:rFonts w:ascii="Lucida Sans Unicode" w:hAnsi="Lucida Sans Unicode" w:cs="Lucida Sans Unicode"/>
                <w:b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ум</w:t>
            </w:r>
            <w:r w:rsidRPr="00370ACC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урии</w:t>
            </w:r>
            <w:r w:rsidRPr="00370ACC"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370ACC">
              <w:rPr>
                <w:rFonts w:ascii="Times New Roman Tj" w:hAnsi="Times New Roman Tj" w:cs="Times New Roman Tj"/>
                <w:b/>
                <w:color w:val="000000"/>
                <w:sz w:val="28"/>
                <w:szCs w:val="28"/>
                <w:lang w:val="tg-Cyrl-TJ" w:eastAsia="ru-RU"/>
              </w:rPr>
              <w:t>Молдова</w:t>
            </w:r>
          </w:p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3238" w:type="dxa"/>
          </w:tcPr>
          <w:p w:rsidR="00F562EE" w:rsidRPr="00370ACC" w:rsidRDefault="00F562EE" w:rsidP="00370ACC">
            <w:pPr>
              <w:spacing w:after="0" w:line="257" w:lineRule="auto"/>
              <w:ind w:right="101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 w:eastAsia="ru-RU"/>
              </w:rPr>
            </w:pPr>
          </w:p>
        </w:tc>
      </w:tr>
    </w:tbl>
    <w:p w:rsidR="00F562EE" w:rsidRPr="003E78BF" w:rsidRDefault="00F562EE" w:rsidP="0092637B">
      <w:pPr>
        <w:spacing w:after="0" w:line="257" w:lineRule="auto"/>
        <w:ind w:right="101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</w:p>
    <w:p w:rsidR="00F562EE" w:rsidRPr="003E78BF" w:rsidRDefault="00F562EE" w:rsidP="00484DF6">
      <w:pPr>
        <w:spacing w:after="0" w:line="257" w:lineRule="auto"/>
        <w:ind w:left="94" w:right="101" w:firstLine="614"/>
        <w:jc w:val="both"/>
        <w:rPr>
          <w:rFonts w:ascii="Times New Roman Tj" w:hAnsi="Times New Roman Tj"/>
          <w:color w:val="000000"/>
          <w:sz w:val="28"/>
          <w:szCs w:val="28"/>
          <w:lang w:val="tg-Cyrl-TJ" w:eastAsia="ru-RU"/>
        </w:rPr>
      </w:pPr>
    </w:p>
    <w:sectPr w:rsidR="00F562EE" w:rsidRPr="003E78BF" w:rsidSect="00D636F0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851" w:bottom="1134" w:left="1928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2EE" w:rsidRDefault="00F562EE">
      <w:pPr>
        <w:spacing w:after="0" w:line="240" w:lineRule="auto"/>
      </w:pPr>
      <w:r>
        <w:separator/>
      </w:r>
    </w:p>
  </w:endnote>
  <w:endnote w:type="continuationSeparator" w:id="0">
    <w:p w:rsidR="00F562EE" w:rsidRDefault="00F56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2EE" w:rsidRDefault="00F562EE">
    <w:pPr>
      <w:spacing w:after="0"/>
      <w:ind w:left="108"/>
    </w:pPr>
    <w:r>
      <w:t xml:space="preserve">Астана </w:t>
    </w:r>
    <w:r>
      <w:rPr>
        <w:sz w:val="14"/>
      </w:rPr>
      <w:t xml:space="preserve">— </w:t>
    </w:r>
    <w:r>
      <w:t>02.11.2018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2EE" w:rsidRPr="00D52055" w:rsidRDefault="00F562EE" w:rsidP="005C7B53">
    <w:pPr>
      <w:tabs>
        <w:tab w:val="right" w:pos="9072"/>
      </w:tabs>
      <w:spacing w:after="0"/>
      <w:rPr>
        <w:rFonts w:ascii="Times New Roman" w:hAnsi="Times New Roman"/>
      </w:rPr>
    </w:pPr>
    <w:r w:rsidRPr="00D52055">
      <w:rPr>
        <w:rFonts w:ascii="Times New Roman" w:hAnsi="Times New Roman"/>
        <w:sz w:val="24"/>
        <w:lang w:val="tg-Cyrl-TJ"/>
      </w:rPr>
      <w:t>О</w:t>
    </w:r>
    <w:r w:rsidRPr="00D52055">
      <w:rPr>
        <w:rFonts w:ascii="Times New Roman" w:hAnsi="Times New Roman"/>
        <w:sz w:val="24"/>
      </w:rPr>
      <w:t>ст</w:t>
    </w:r>
    <w:r w:rsidRPr="00D52055">
      <w:rPr>
        <w:rFonts w:ascii="Times New Roman" w:hAnsi="Times New Roman"/>
        <w:sz w:val="24"/>
        <w:lang w:val="tg-Cyrl-TJ"/>
      </w:rPr>
      <w:t>о</w:t>
    </w:r>
    <w:r w:rsidRPr="00D52055">
      <w:rPr>
        <w:rFonts w:ascii="Times New Roman" w:hAnsi="Times New Roman"/>
        <w:sz w:val="24"/>
      </w:rPr>
      <w:t xml:space="preserve">на </w:t>
    </w:r>
    <w:r>
      <w:rPr>
        <w:rFonts w:ascii="Times New Roman" w:hAnsi="Times New Roman"/>
        <w:sz w:val="24"/>
        <w:lang w:val="tg-Cyrl-TJ"/>
      </w:rPr>
      <w:t xml:space="preserve">– </w:t>
    </w:r>
    <w:r w:rsidRPr="00D52055">
      <w:rPr>
        <w:rFonts w:ascii="Times New Roman" w:hAnsi="Times New Roman"/>
        <w:sz w:val="24"/>
      </w:rPr>
      <w:t>02.11.2018</w:t>
    </w:r>
    <w:r w:rsidRPr="00D52055">
      <w:rPr>
        <w:rFonts w:ascii="Times New Roman" w:hAnsi="Times New Roman"/>
      </w:rPr>
      <w:tab/>
    </w:r>
    <w:r w:rsidRPr="00D52055">
      <w:rPr>
        <w:rFonts w:ascii="Times New Roman" w:hAnsi="Times New Roman"/>
        <w:sz w:val="16"/>
      </w:rPr>
      <w:t>18-1142-5-4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2EE" w:rsidRPr="00D52055" w:rsidRDefault="00F562EE" w:rsidP="005C7B53">
    <w:pPr>
      <w:tabs>
        <w:tab w:val="right" w:pos="9072"/>
      </w:tabs>
      <w:spacing w:after="0"/>
      <w:rPr>
        <w:rFonts w:ascii="Times New Roman" w:hAnsi="Times New Roman"/>
      </w:rPr>
    </w:pPr>
    <w:r w:rsidRPr="00D52055">
      <w:rPr>
        <w:rFonts w:ascii="Times New Roman" w:hAnsi="Times New Roman"/>
        <w:sz w:val="24"/>
        <w:szCs w:val="24"/>
      </w:rPr>
      <w:t>Остона — 02.11.2018</w:t>
    </w:r>
    <w:r>
      <w:rPr>
        <w:rFonts w:ascii="Times New Roman" w:hAnsi="Times New Roman"/>
        <w:lang w:val="tg-Cyrl-TJ"/>
      </w:rPr>
      <w:tab/>
    </w:r>
    <w:r w:rsidRPr="00D52055">
      <w:rPr>
        <w:rFonts w:ascii="Times New Roman" w:hAnsi="Times New Roman"/>
        <w:sz w:val="16"/>
      </w:rPr>
      <w:t>18-1142-5-4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2EE" w:rsidRDefault="00F562EE">
      <w:pPr>
        <w:spacing w:after="0" w:line="240" w:lineRule="auto"/>
      </w:pPr>
      <w:r>
        <w:separator/>
      </w:r>
    </w:p>
  </w:footnote>
  <w:footnote w:type="continuationSeparator" w:id="0">
    <w:p w:rsidR="00F562EE" w:rsidRDefault="00F56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2EE" w:rsidRPr="00484DF6" w:rsidRDefault="00F562EE">
    <w:pPr>
      <w:spacing w:after="0"/>
      <w:ind w:left="303"/>
      <w:jc w:val="center"/>
      <w:rPr>
        <w:rFonts w:ascii="Times New Roman" w:hAnsi="Times New Roman"/>
        <w:sz w:val="28"/>
        <w:szCs w:val="28"/>
      </w:rPr>
    </w:pPr>
    <w:r w:rsidRPr="00484DF6">
      <w:rPr>
        <w:rFonts w:ascii="Times New Roman" w:hAnsi="Times New Roman"/>
        <w:sz w:val="28"/>
        <w:szCs w:val="28"/>
      </w:rPr>
      <w:fldChar w:fldCharType="begin"/>
    </w:r>
    <w:r w:rsidRPr="00484DF6">
      <w:rPr>
        <w:rFonts w:ascii="Times New Roman" w:hAnsi="Times New Roman"/>
        <w:sz w:val="28"/>
        <w:szCs w:val="28"/>
      </w:rPr>
      <w:instrText xml:space="preserve"> PAGE   \* MERGEFORMAT </w:instrText>
    </w:r>
    <w:r w:rsidRPr="00484DF6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21</w:t>
    </w:r>
    <w:r w:rsidRPr="00484DF6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A3F"/>
    <w:multiLevelType w:val="hybridMultilevel"/>
    <w:tmpl w:val="656E8550"/>
    <w:lvl w:ilvl="0" w:tplc="BEF0B208">
      <w:start w:val="4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7A7C83C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853EFA4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9CCA7CB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CDDC004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9D1E121E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89E20E5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58CCF42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AD68D95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">
    <w:nsid w:val="020D512B"/>
    <w:multiLevelType w:val="hybridMultilevel"/>
    <w:tmpl w:val="5A74A26E"/>
    <w:lvl w:ilvl="0" w:tplc="DB48DF78">
      <w:start w:val="4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8862958E">
      <w:start w:val="1"/>
      <w:numFmt w:val="lowerLetter"/>
      <w:lvlText w:val="%2"/>
      <w:lvlJc w:val="left"/>
      <w:pPr>
        <w:ind w:left="1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CF64DB6E">
      <w:start w:val="1"/>
      <w:numFmt w:val="lowerRoman"/>
      <w:lvlText w:val="%3"/>
      <w:lvlJc w:val="left"/>
      <w:pPr>
        <w:ind w:left="2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C5AA897A">
      <w:start w:val="1"/>
      <w:numFmt w:val="decimal"/>
      <w:lvlText w:val="%4"/>
      <w:lvlJc w:val="left"/>
      <w:pPr>
        <w:ind w:left="3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92E02D76">
      <w:start w:val="1"/>
      <w:numFmt w:val="lowerLetter"/>
      <w:lvlText w:val="%5"/>
      <w:lvlJc w:val="left"/>
      <w:pPr>
        <w:ind w:left="3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54B28BCC">
      <w:start w:val="1"/>
      <w:numFmt w:val="lowerRoman"/>
      <w:lvlText w:val="%6"/>
      <w:lvlJc w:val="left"/>
      <w:pPr>
        <w:ind w:left="4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7F8CAA78">
      <w:start w:val="1"/>
      <w:numFmt w:val="decimal"/>
      <w:lvlText w:val="%7"/>
      <w:lvlJc w:val="left"/>
      <w:pPr>
        <w:ind w:left="5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4B1E1688">
      <w:start w:val="1"/>
      <w:numFmt w:val="lowerLetter"/>
      <w:lvlText w:val="%8"/>
      <w:lvlJc w:val="left"/>
      <w:pPr>
        <w:ind w:left="6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AE50E828">
      <w:start w:val="1"/>
      <w:numFmt w:val="lowerRoman"/>
      <w:lvlText w:val="%9"/>
      <w:lvlJc w:val="left"/>
      <w:pPr>
        <w:ind w:left="6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">
    <w:nsid w:val="031F597C"/>
    <w:multiLevelType w:val="hybridMultilevel"/>
    <w:tmpl w:val="4CE8CCC0"/>
    <w:lvl w:ilvl="0" w:tplc="6AC0D7B8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6E68FB56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957E7E82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E7F43A86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936E5EB4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78B4FB26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A7E21AEA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DFD8E6C4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A75E2F14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3">
    <w:nsid w:val="051F2939"/>
    <w:multiLevelType w:val="hybridMultilevel"/>
    <w:tmpl w:val="63D68E22"/>
    <w:lvl w:ilvl="0" w:tplc="4C1AFCF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8458BA50">
      <w:start w:val="1"/>
      <w:numFmt w:val="lowerLetter"/>
      <w:lvlText w:val="%2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23749888">
      <w:start w:val="1"/>
      <w:numFmt w:val="lowerRoman"/>
      <w:lvlText w:val="%3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468AA864">
      <w:start w:val="1"/>
      <w:numFmt w:val="decimal"/>
      <w:lvlText w:val="%4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76A86614">
      <w:start w:val="1"/>
      <w:numFmt w:val="lowerLetter"/>
      <w:lvlText w:val="%5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A0186558">
      <w:start w:val="1"/>
      <w:numFmt w:val="lowerRoman"/>
      <w:lvlText w:val="%6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627EF268">
      <w:start w:val="1"/>
      <w:numFmt w:val="decimal"/>
      <w:lvlText w:val="%7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04B29966">
      <w:start w:val="1"/>
      <w:numFmt w:val="lowerLetter"/>
      <w:lvlText w:val="%8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45E023AE">
      <w:start w:val="1"/>
      <w:numFmt w:val="lowerRoman"/>
      <w:lvlText w:val="%9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4">
    <w:nsid w:val="08AB33C8"/>
    <w:multiLevelType w:val="hybridMultilevel"/>
    <w:tmpl w:val="8B5A618E"/>
    <w:lvl w:ilvl="0" w:tplc="E7F2C1DC">
      <w:start w:val="1"/>
      <w:numFmt w:val="decimal"/>
      <w:lvlText w:val="%1.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C47C744C">
      <w:start w:val="1"/>
      <w:numFmt w:val="lowerLetter"/>
      <w:lvlText w:val="%2"/>
      <w:lvlJc w:val="left"/>
      <w:pPr>
        <w:ind w:left="1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2B48E9EA">
      <w:start w:val="1"/>
      <w:numFmt w:val="lowerRoman"/>
      <w:lvlText w:val="%3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406CF082">
      <w:start w:val="1"/>
      <w:numFmt w:val="decimal"/>
      <w:lvlText w:val="%4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2C8EBE3C">
      <w:start w:val="1"/>
      <w:numFmt w:val="lowerLetter"/>
      <w:lvlText w:val="%5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B3AE9C4A">
      <w:start w:val="1"/>
      <w:numFmt w:val="lowerRoman"/>
      <w:lvlText w:val="%6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2FBCB4D2">
      <w:start w:val="1"/>
      <w:numFmt w:val="decimal"/>
      <w:lvlText w:val="%7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4EAEF5BC">
      <w:start w:val="1"/>
      <w:numFmt w:val="lowerLetter"/>
      <w:lvlText w:val="%8"/>
      <w:lvlJc w:val="left"/>
      <w:pPr>
        <w:ind w:left="6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C630D670">
      <w:start w:val="1"/>
      <w:numFmt w:val="lowerRoman"/>
      <w:lvlText w:val="%9"/>
      <w:lvlJc w:val="left"/>
      <w:pPr>
        <w:ind w:left="6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5">
    <w:nsid w:val="09C92395"/>
    <w:multiLevelType w:val="hybridMultilevel"/>
    <w:tmpl w:val="96D876FE"/>
    <w:lvl w:ilvl="0" w:tplc="51989C52">
      <w:start w:val="4"/>
      <w:numFmt w:val="decimal"/>
      <w:lvlText w:val="%1."/>
      <w:lvlJc w:val="left"/>
      <w:pPr>
        <w:ind w:left="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7C9AB05A">
      <w:start w:val="1"/>
      <w:numFmt w:val="lowerLetter"/>
      <w:lvlText w:val="%2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D8664DA0">
      <w:start w:val="1"/>
      <w:numFmt w:val="lowerRoman"/>
      <w:lvlText w:val="%3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61E64C3E">
      <w:start w:val="1"/>
      <w:numFmt w:val="decimal"/>
      <w:lvlText w:val="%4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59CEC64C">
      <w:start w:val="1"/>
      <w:numFmt w:val="lowerLetter"/>
      <w:lvlText w:val="%5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0F2C8BCC">
      <w:start w:val="1"/>
      <w:numFmt w:val="lowerRoman"/>
      <w:lvlText w:val="%6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9F62E6EC">
      <w:start w:val="1"/>
      <w:numFmt w:val="decimal"/>
      <w:lvlText w:val="%7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9EE0A816">
      <w:start w:val="1"/>
      <w:numFmt w:val="lowerLetter"/>
      <w:lvlText w:val="%8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DAA21130">
      <w:start w:val="1"/>
      <w:numFmt w:val="lowerRoman"/>
      <w:lvlText w:val="%9"/>
      <w:lvlJc w:val="left"/>
      <w:pPr>
        <w:ind w:left="6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6">
    <w:nsid w:val="0E7145B2"/>
    <w:multiLevelType w:val="hybridMultilevel"/>
    <w:tmpl w:val="085028EE"/>
    <w:lvl w:ilvl="0" w:tplc="99365AC0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FBB291D8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B7A816DE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85964FEC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96A8102C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DC426F48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B51A3F14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67745FBE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813ECAD2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7">
    <w:nsid w:val="105D66C9"/>
    <w:multiLevelType w:val="multilevel"/>
    <w:tmpl w:val="F274D53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8">
    <w:nsid w:val="133A5AFA"/>
    <w:multiLevelType w:val="hybridMultilevel"/>
    <w:tmpl w:val="EFF654CC"/>
    <w:lvl w:ilvl="0" w:tplc="70EA1FE4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DB1E949C">
      <w:start w:val="1"/>
      <w:numFmt w:val="lowerLetter"/>
      <w:lvlText w:val="%2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9D66F514">
      <w:start w:val="1"/>
      <w:numFmt w:val="lowerRoman"/>
      <w:lvlText w:val="%3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C62AC998">
      <w:start w:val="1"/>
      <w:numFmt w:val="decimal"/>
      <w:lvlText w:val="%4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81EEF6CE">
      <w:start w:val="1"/>
      <w:numFmt w:val="lowerLetter"/>
      <w:lvlText w:val="%5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FC747C96">
      <w:start w:val="1"/>
      <w:numFmt w:val="lowerRoman"/>
      <w:lvlText w:val="%6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1EE8FAF6">
      <w:start w:val="1"/>
      <w:numFmt w:val="decimal"/>
      <w:lvlText w:val="%7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39141254">
      <w:start w:val="1"/>
      <w:numFmt w:val="lowerLetter"/>
      <w:lvlText w:val="%8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98C41304">
      <w:start w:val="1"/>
      <w:numFmt w:val="lowerRoman"/>
      <w:lvlText w:val="%9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9">
    <w:nsid w:val="133C157F"/>
    <w:multiLevelType w:val="hybridMultilevel"/>
    <w:tmpl w:val="D16EFF36"/>
    <w:lvl w:ilvl="0" w:tplc="40B6E1BA">
      <w:start w:val="1"/>
      <w:numFmt w:val="decimal"/>
      <w:lvlText w:val="%1."/>
      <w:lvlJc w:val="left"/>
      <w:pPr>
        <w:ind w:left="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4044D834">
      <w:start w:val="1"/>
      <w:numFmt w:val="lowerLetter"/>
      <w:lvlText w:val="%2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BB5660B8">
      <w:start w:val="1"/>
      <w:numFmt w:val="lowerRoman"/>
      <w:lvlText w:val="%3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D6D40F2A">
      <w:start w:val="1"/>
      <w:numFmt w:val="decimal"/>
      <w:lvlText w:val="%4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1D268A76">
      <w:start w:val="1"/>
      <w:numFmt w:val="lowerLetter"/>
      <w:lvlText w:val="%5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496E97E0">
      <w:start w:val="1"/>
      <w:numFmt w:val="lowerRoman"/>
      <w:lvlText w:val="%6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0D549CA4">
      <w:start w:val="1"/>
      <w:numFmt w:val="decimal"/>
      <w:lvlText w:val="%7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E19CA474">
      <w:start w:val="1"/>
      <w:numFmt w:val="lowerLetter"/>
      <w:lvlText w:val="%8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5FD628C0">
      <w:start w:val="1"/>
      <w:numFmt w:val="lowerRoman"/>
      <w:lvlText w:val="%9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0">
    <w:nsid w:val="181B76FD"/>
    <w:multiLevelType w:val="hybridMultilevel"/>
    <w:tmpl w:val="250ED356"/>
    <w:lvl w:ilvl="0" w:tplc="3C04BB7C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07EAF634">
      <w:start w:val="1"/>
      <w:numFmt w:val="lowerLetter"/>
      <w:lvlText w:val="%2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DB26D49C">
      <w:start w:val="1"/>
      <w:numFmt w:val="lowerRoman"/>
      <w:lvlText w:val="%3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F0266CA8">
      <w:start w:val="1"/>
      <w:numFmt w:val="decimal"/>
      <w:lvlText w:val="%4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C7C0A504">
      <w:start w:val="1"/>
      <w:numFmt w:val="lowerLetter"/>
      <w:lvlText w:val="%5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10B699F0">
      <w:start w:val="1"/>
      <w:numFmt w:val="lowerRoman"/>
      <w:lvlText w:val="%6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07883410">
      <w:start w:val="1"/>
      <w:numFmt w:val="decimal"/>
      <w:lvlText w:val="%7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90E64DC4">
      <w:start w:val="1"/>
      <w:numFmt w:val="lowerLetter"/>
      <w:lvlText w:val="%8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C79AD5B4">
      <w:start w:val="1"/>
      <w:numFmt w:val="lowerRoman"/>
      <w:lvlText w:val="%9"/>
      <w:lvlJc w:val="left"/>
      <w:pPr>
        <w:ind w:left="6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1">
    <w:nsid w:val="22BF27A4"/>
    <w:multiLevelType w:val="hybridMultilevel"/>
    <w:tmpl w:val="049ADDE0"/>
    <w:lvl w:ilvl="0" w:tplc="89F602AC">
      <w:start w:val="4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B896FAF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F696683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8ADA303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2A78899A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3D228B6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E5A8E5C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DFDEC984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7272FAE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2">
    <w:nsid w:val="26804954"/>
    <w:multiLevelType w:val="multilevel"/>
    <w:tmpl w:val="B81EE87E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3">
    <w:nsid w:val="2827214D"/>
    <w:multiLevelType w:val="hybridMultilevel"/>
    <w:tmpl w:val="61C64636"/>
    <w:lvl w:ilvl="0" w:tplc="E2985EFE">
      <w:start w:val="6"/>
      <w:numFmt w:val="decimal"/>
      <w:lvlText w:val="%1."/>
      <w:lvlJc w:val="left"/>
      <w:pPr>
        <w:ind w:left="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B04A92AC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353A4C62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9D068F86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8424F656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D5942A94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C2364D64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60BA5642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7A9AD420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4">
    <w:nsid w:val="408D2BBF"/>
    <w:multiLevelType w:val="multilevel"/>
    <w:tmpl w:val="0E8EBC4C"/>
    <w:lvl w:ilvl="0">
      <w:start w:val="1"/>
      <w:numFmt w:val="decimal"/>
      <w:lvlText w:val="%1."/>
      <w:lvlJc w:val="left"/>
      <w:pPr>
        <w:ind w:left="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5">
    <w:nsid w:val="41CD1369"/>
    <w:multiLevelType w:val="hybridMultilevel"/>
    <w:tmpl w:val="CC320FD2"/>
    <w:lvl w:ilvl="0" w:tplc="2C344B72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C974F3B2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A0A69268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3B5CA8C4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D4E043BC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0840F606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F220423C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561C071E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787ED874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6">
    <w:nsid w:val="42353C6D"/>
    <w:multiLevelType w:val="hybridMultilevel"/>
    <w:tmpl w:val="D6366A46"/>
    <w:lvl w:ilvl="0" w:tplc="6D083CF8">
      <w:start w:val="1"/>
      <w:numFmt w:val="decimal"/>
      <w:lvlText w:val="%1."/>
      <w:lvlJc w:val="left"/>
      <w:pPr>
        <w:ind w:left="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6AC69D10">
      <w:start w:val="1"/>
      <w:numFmt w:val="lowerLetter"/>
      <w:lvlText w:val="%2"/>
      <w:lvlJc w:val="left"/>
      <w:pPr>
        <w:ind w:left="1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E6AE5CFE">
      <w:start w:val="1"/>
      <w:numFmt w:val="lowerRoman"/>
      <w:lvlText w:val="%3"/>
      <w:lvlJc w:val="left"/>
      <w:pPr>
        <w:ind w:left="2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E65012CE">
      <w:start w:val="1"/>
      <w:numFmt w:val="decimal"/>
      <w:lvlText w:val="%4"/>
      <w:lvlJc w:val="left"/>
      <w:pPr>
        <w:ind w:left="3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BA828D84">
      <w:start w:val="1"/>
      <w:numFmt w:val="lowerLetter"/>
      <w:lvlText w:val="%5"/>
      <w:lvlJc w:val="left"/>
      <w:pPr>
        <w:ind w:left="3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A2F2B49C">
      <w:start w:val="1"/>
      <w:numFmt w:val="lowerRoman"/>
      <w:lvlText w:val="%6"/>
      <w:lvlJc w:val="left"/>
      <w:pPr>
        <w:ind w:left="4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7CC40972">
      <w:start w:val="1"/>
      <w:numFmt w:val="decimal"/>
      <w:lvlText w:val="%7"/>
      <w:lvlJc w:val="left"/>
      <w:pPr>
        <w:ind w:left="5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B1D0F92A">
      <w:start w:val="1"/>
      <w:numFmt w:val="lowerLetter"/>
      <w:lvlText w:val="%8"/>
      <w:lvlJc w:val="left"/>
      <w:pPr>
        <w:ind w:left="6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6908F306">
      <w:start w:val="1"/>
      <w:numFmt w:val="lowerRoman"/>
      <w:lvlText w:val="%9"/>
      <w:lvlJc w:val="left"/>
      <w:pPr>
        <w:ind w:left="6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7">
    <w:nsid w:val="432C40FA"/>
    <w:multiLevelType w:val="hybridMultilevel"/>
    <w:tmpl w:val="F34A1658"/>
    <w:lvl w:ilvl="0" w:tplc="7506EBD2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8EBE9D1E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23F85ED4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4288B4CC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A7DE999A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5816BBB6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EB0A8FB0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D2E0839C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9A36B17A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8">
    <w:nsid w:val="433A3BF7"/>
    <w:multiLevelType w:val="hybridMultilevel"/>
    <w:tmpl w:val="F0BA8F2C"/>
    <w:lvl w:ilvl="0" w:tplc="F04A0DC4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909C1B18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ED2C7404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4A7ABACE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12C6BA72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2548AF46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914EFB60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29AC2682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B830A756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19">
    <w:nsid w:val="4C505E4F"/>
    <w:multiLevelType w:val="hybridMultilevel"/>
    <w:tmpl w:val="A3AEBD84"/>
    <w:lvl w:ilvl="0" w:tplc="20A0DE16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9852EB7A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5C663896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4D3A3E7A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3DC4116A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83F26348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2AB495EA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DA5C7A98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A6AA30CE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0">
    <w:nsid w:val="4F4D00D6"/>
    <w:multiLevelType w:val="hybridMultilevel"/>
    <w:tmpl w:val="84C4EE5C"/>
    <w:lvl w:ilvl="0" w:tplc="FCCCC686">
      <w:start w:val="4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89F06732">
      <w:start w:val="1"/>
      <w:numFmt w:val="lowerLetter"/>
      <w:lvlText w:val="%2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86561DAC">
      <w:start w:val="1"/>
      <w:numFmt w:val="lowerRoman"/>
      <w:lvlText w:val="%3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A18E4FDE">
      <w:start w:val="1"/>
      <w:numFmt w:val="decimal"/>
      <w:lvlText w:val="%4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84B2370A">
      <w:start w:val="1"/>
      <w:numFmt w:val="lowerLetter"/>
      <w:lvlText w:val="%5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04C2C8A6">
      <w:start w:val="1"/>
      <w:numFmt w:val="lowerRoman"/>
      <w:lvlText w:val="%6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1F3215C8">
      <w:start w:val="1"/>
      <w:numFmt w:val="decimal"/>
      <w:lvlText w:val="%7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EF3A13B6">
      <w:start w:val="1"/>
      <w:numFmt w:val="lowerLetter"/>
      <w:lvlText w:val="%8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A95E09B0">
      <w:start w:val="1"/>
      <w:numFmt w:val="lowerRoman"/>
      <w:lvlText w:val="%9"/>
      <w:lvlJc w:val="left"/>
      <w:pPr>
        <w:ind w:left="6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1">
    <w:nsid w:val="4F9E2955"/>
    <w:multiLevelType w:val="hybridMultilevel"/>
    <w:tmpl w:val="934C3A38"/>
    <w:lvl w:ilvl="0" w:tplc="C78E11AE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94642D0C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8F6832CC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3DF667E8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C60C35D6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D0BC37FE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7FC62EAE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14844A18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FA20669A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2">
    <w:nsid w:val="51FF68C5"/>
    <w:multiLevelType w:val="hybridMultilevel"/>
    <w:tmpl w:val="408CCDE0"/>
    <w:lvl w:ilvl="0" w:tplc="AD226CFA">
      <w:start w:val="6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11A8CE96">
      <w:start w:val="1"/>
      <w:numFmt w:val="lowerLetter"/>
      <w:lvlText w:val="%2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E5F8F994">
      <w:start w:val="1"/>
      <w:numFmt w:val="lowerRoman"/>
      <w:lvlText w:val="%3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4740B3B4">
      <w:start w:val="1"/>
      <w:numFmt w:val="decimal"/>
      <w:lvlText w:val="%4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8F7AC9C0">
      <w:start w:val="1"/>
      <w:numFmt w:val="lowerLetter"/>
      <w:lvlText w:val="%5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6D560462">
      <w:start w:val="1"/>
      <w:numFmt w:val="lowerRoman"/>
      <w:lvlText w:val="%6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6AAE2F5A">
      <w:start w:val="1"/>
      <w:numFmt w:val="decimal"/>
      <w:lvlText w:val="%7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1DFCC3C4">
      <w:start w:val="1"/>
      <w:numFmt w:val="lowerLetter"/>
      <w:lvlText w:val="%8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AE7EB3BE">
      <w:start w:val="1"/>
      <w:numFmt w:val="lowerRoman"/>
      <w:lvlText w:val="%9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3">
    <w:nsid w:val="5E076BA0"/>
    <w:multiLevelType w:val="multilevel"/>
    <w:tmpl w:val="6E1483C8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4">
    <w:nsid w:val="625F2B7B"/>
    <w:multiLevelType w:val="hybridMultilevel"/>
    <w:tmpl w:val="88662DB4"/>
    <w:lvl w:ilvl="0" w:tplc="B2E4818E">
      <w:start w:val="1"/>
      <w:numFmt w:val="decimal"/>
      <w:lvlText w:val="%1."/>
      <w:lvlJc w:val="left"/>
      <w:pPr>
        <w:ind w:left="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91BEBAFA">
      <w:start w:val="1"/>
      <w:numFmt w:val="lowerLetter"/>
      <w:lvlText w:val="%2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8334DC78">
      <w:start w:val="1"/>
      <w:numFmt w:val="lowerRoman"/>
      <w:lvlText w:val="%3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73DE9DD6">
      <w:start w:val="1"/>
      <w:numFmt w:val="decimal"/>
      <w:lvlText w:val="%4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8F3A45C6">
      <w:start w:val="1"/>
      <w:numFmt w:val="lowerLetter"/>
      <w:lvlText w:val="%5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5284F4A6">
      <w:start w:val="1"/>
      <w:numFmt w:val="lowerRoman"/>
      <w:lvlText w:val="%6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2380301E">
      <w:start w:val="1"/>
      <w:numFmt w:val="decimal"/>
      <w:lvlText w:val="%7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59C65A78">
      <w:start w:val="1"/>
      <w:numFmt w:val="lowerLetter"/>
      <w:lvlText w:val="%8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24505DC0">
      <w:start w:val="1"/>
      <w:numFmt w:val="lowerRoman"/>
      <w:lvlText w:val="%9"/>
      <w:lvlJc w:val="left"/>
      <w:pPr>
        <w:ind w:left="6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5">
    <w:nsid w:val="69547CF9"/>
    <w:multiLevelType w:val="hybridMultilevel"/>
    <w:tmpl w:val="63A090FC"/>
    <w:lvl w:ilvl="0" w:tplc="BEDC8E5A">
      <w:start w:val="1"/>
      <w:numFmt w:val="decimal"/>
      <w:lvlText w:val="%1."/>
      <w:lvlJc w:val="left"/>
      <w:pPr>
        <w:ind w:left="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9D08E5D8">
      <w:start w:val="1"/>
      <w:numFmt w:val="lowerLetter"/>
      <w:lvlText w:val="%2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48068528">
      <w:start w:val="1"/>
      <w:numFmt w:val="lowerRoman"/>
      <w:lvlText w:val="%3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B45EF502">
      <w:start w:val="1"/>
      <w:numFmt w:val="decimal"/>
      <w:lvlText w:val="%4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0CEC2CC0">
      <w:start w:val="1"/>
      <w:numFmt w:val="lowerLetter"/>
      <w:lvlText w:val="%5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39306DAA">
      <w:start w:val="1"/>
      <w:numFmt w:val="lowerRoman"/>
      <w:lvlText w:val="%6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B5540F10">
      <w:start w:val="1"/>
      <w:numFmt w:val="decimal"/>
      <w:lvlText w:val="%7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50A67C26">
      <w:start w:val="1"/>
      <w:numFmt w:val="lowerLetter"/>
      <w:lvlText w:val="%8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3016023E">
      <w:start w:val="1"/>
      <w:numFmt w:val="lowerRoman"/>
      <w:lvlText w:val="%9"/>
      <w:lvlJc w:val="left"/>
      <w:pPr>
        <w:ind w:left="6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6">
    <w:nsid w:val="72225A75"/>
    <w:multiLevelType w:val="hybridMultilevel"/>
    <w:tmpl w:val="0F849B10"/>
    <w:lvl w:ilvl="0" w:tplc="4522883A">
      <w:start w:val="4"/>
      <w:numFmt w:val="decimal"/>
      <w:lvlText w:val="%1."/>
      <w:lvlJc w:val="left"/>
      <w:pPr>
        <w:ind w:left="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812AA2EA">
      <w:start w:val="1"/>
      <w:numFmt w:val="lowerLetter"/>
      <w:lvlText w:val="%2"/>
      <w:lvlJc w:val="left"/>
      <w:pPr>
        <w:ind w:left="1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6832A4E8">
      <w:start w:val="1"/>
      <w:numFmt w:val="lowerRoman"/>
      <w:lvlText w:val="%3"/>
      <w:lvlJc w:val="left"/>
      <w:pPr>
        <w:ind w:left="2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E4169D9C">
      <w:start w:val="1"/>
      <w:numFmt w:val="decimal"/>
      <w:lvlText w:val="%4"/>
      <w:lvlJc w:val="left"/>
      <w:pPr>
        <w:ind w:left="3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DFDC8078">
      <w:start w:val="1"/>
      <w:numFmt w:val="lowerLetter"/>
      <w:lvlText w:val="%5"/>
      <w:lvlJc w:val="left"/>
      <w:pPr>
        <w:ind w:left="3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FD566D02">
      <w:start w:val="1"/>
      <w:numFmt w:val="lowerRoman"/>
      <w:lvlText w:val="%6"/>
      <w:lvlJc w:val="left"/>
      <w:pPr>
        <w:ind w:left="4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7242E646">
      <w:start w:val="1"/>
      <w:numFmt w:val="decimal"/>
      <w:lvlText w:val="%7"/>
      <w:lvlJc w:val="left"/>
      <w:pPr>
        <w:ind w:left="5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9EF00E26">
      <w:start w:val="1"/>
      <w:numFmt w:val="lowerLetter"/>
      <w:lvlText w:val="%8"/>
      <w:lvlJc w:val="left"/>
      <w:pPr>
        <w:ind w:left="6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05887700">
      <w:start w:val="1"/>
      <w:numFmt w:val="lowerRoman"/>
      <w:lvlText w:val="%9"/>
      <w:lvlJc w:val="left"/>
      <w:pPr>
        <w:ind w:left="6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7">
    <w:nsid w:val="738915F8"/>
    <w:multiLevelType w:val="hybridMultilevel"/>
    <w:tmpl w:val="61C64636"/>
    <w:lvl w:ilvl="0" w:tplc="E2985EFE">
      <w:start w:val="6"/>
      <w:numFmt w:val="decimal"/>
      <w:lvlText w:val="%1."/>
      <w:lvlJc w:val="left"/>
      <w:pPr>
        <w:ind w:left="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B04A92AC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353A4C62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9D068F86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8424F656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D5942A94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C2364D64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60BA5642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7A9AD420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8">
    <w:nsid w:val="73B64C4F"/>
    <w:multiLevelType w:val="hybridMultilevel"/>
    <w:tmpl w:val="7E04EAFA"/>
    <w:lvl w:ilvl="0" w:tplc="19949052">
      <w:start w:val="1"/>
      <w:numFmt w:val="decimal"/>
      <w:lvlText w:val="%1.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203E7656">
      <w:start w:val="1"/>
      <w:numFmt w:val="lowerLetter"/>
      <w:lvlText w:val="%2"/>
      <w:lvlJc w:val="left"/>
      <w:pPr>
        <w:ind w:left="1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533CB332">
      <w:start w:val="1"/>
      <w:numFmt w:val="lowerRoman"/>
      <w:lvlText w:val="%3"/>
      <w:lvlJc w:val="left"/>
      <w:pPr>
        <w:ind w:left="2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35988446">
      <w:start w:val="1"/>
      <w:numFmt w:val="decimal"/>
      <w:lvlText w:val="%4"/>
      <w:lvlJc w:val="left"/>
      <w:pPr>
        <w:ind w:left="3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09B01BB0">
      <w:start w:val="1"/>
      <w:numFmt w:val="lowerLetter"/>
      <w:lvlText w:val="%5"/>
      <w:lvlJc w:val="left"/>
      <w:pPr>
        <w:ind w:left="3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82102A32">
      <w:start w:val="1"/>
      <w:numFmt w:val="lowerRoman"/>
      <w:lvlText w:val="%6"/>
      <w:lvlJc w:val="left"/>
      <w:pPr>
        <w:ind w:left="4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4476B13C">
      <w:start w:val="1"/>
      <w:numFmt w:val="decimal"/>
      <w:lvlText w:val="%7"/>
      <w:lvlJc w:val="left"/>
      <w:pPr>
        <w:ind w:left="5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B6F6B446">
      <w:start w:val="1"/>
      <w:numFmt w:val="lowerLetter"/>
      <w:lvlText w:val="%8"/>
      <w:lvlJc w:val="left"/>
      <w:pPr>
        <w:ind w:left="6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96B2CD20">
      <w:start w:val="1"/>
      <w:numFmt w:val="lowerRoman"/>
      <w:lvlText w:val="%9"/>
      <w:lvlJc w:val="left"/>
      <w:pPr>
        <w:ind w:left="6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29">
    <w:nsid w:val="7589488F"/>
    <w:multiLevelType w:val="hybridMultilevel"/>
    <w:tmpl w:val="A9B4FF08"/>
    <w:lvl w:ilvl="0" w:tplc="81784432">
      <w:start w:val="6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80D03D5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9D4855B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84563DF8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CFD6E87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45B20FDE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1A48A86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3B2C702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2DE2C42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30">
    <w:nsid w:val="76A97D08"/>
    <w:multiLevelType w:val="hybridMultilevel"/>
    <w:tmpl w:val="C00412D4"/>
    <w:lvl w:ilvl="0" w:tplc="92901A4E">
      <w:start w:val="4"/>
      <w:numFmt w:val="upperRoman"/>
      <w:lvlText w:val="%1."/>
      <w:lvlJc w:val="left"/>
      <w:pPr>
        <w:ind w:left="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9042AB84">
      <w:start w:val="1"/>
      <w:numFmt w:val="lowerLetter"/>
      <w:lvlText w:val="%2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58D45942">
      <w:start w:val="1"/>
      <w:numFmt w:val="lowerRoman"/>
      <w:lvlText w:val="%3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89ECACEC">
      <w:start w:val="1"/>
      <w:numFmt w:val="decimal"/>
      <w:lvlText w:val="%4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88C2240A">
      <w:start w:val="1"/>
      <w:numFmt w:val="lowerLetter"/>
      <w:lvlText w:val="%5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D7EC0012">
      <w:start w:val="1"/>
      <w:numFmt w:val="lowerRoman"/>
      <w:lvlText w:val="%6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FC0AA3BA">
      <w:start w:val="1"/>
      <w:numFmt w:val="decimal"/>
      <w:lvlText w:val="%7"/>
      <w:lvlJc w:val="left"/>
      <w:pPr>
        <w:ind w:left="7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AD7C13BC">
      <w:start w:val="1"/>
      <w:numFmt w:val="lowerLetter"/>
      <w:lvlText w:val="%8"/>
      <w:lvlJc w:val="left"/>
      <w:pPr>
        <w:ind w:left="8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88349D74">
      <w:start w:val="1"/>
      <w:numFmt w:val="lowerRoman"/>
      <w:lvlText w:val="%9"/>
      <w:lvlJc w:val="left"/>
      <w:pPr>
        <w:ind w:left="9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31">
    <w:nsid w:val="7BA82392"/>
    <w:multiLevelType w:val="multilevel"/>
    <w:tmpl w:val="85D82BC0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abstractNum w:abstractNumId="32">
    <w:nsid w:val="7CF924EB"/>
    <w:multiLevelType w:val="multilevel"/>
    <w:tmpl w:val="E924BF3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33">
    <w:nsid w:val="7E753544"/>
    <w:multiLevelType w:val="hybridMultilevel"/>
    <w:tmpl w:val="413895B0"/>
    <w:lvl w:ilvl="0" w:tplc="2AC63398">
      <w:start w:val="1"/>
      <w:numFmt w:val="decimal"/>
      <w:lvlText w:val="%1)"/>
      <w:lvlJc w:val="left"/>
      <w:pPr>
        <w:ind w:left="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1" w:tplc="A08E0AA0">
      <w:start w:val="1"/>
      <w:numFmt w:val="lowerLetter"/>
      <w:lvlText w:val="%2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2" w:tplc="DEE47430">
      <w:start w:val="1"/>
      <w:numFmt w:val="lowerRoman"/>
      <w:lvlText w:val="%3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3" w:tplc="CA2EDF5E">
      <w:start w:val="1"/>
      <w:numFmt w:val="decimal"/>
      <w:lvlText w:val="%4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4" w:tplc="B7FCE3F2">
      <w:start w:val="1"/>
      <w:numFmt w:val="lowerLetter"/>
      <w:lvlText w:val="%5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5" w:tplc="4A7CC5C4">
      <w:start w:val="1"/>
      <w:numFmt w:val="lowerRoman"/>
      <w:lvlText w:val="%6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6" w:tplc="666A5186">
      <w:start w:val="1"/>
      <w:numFmt w:val="decimal"/>
      <w:lvlText w:val="%7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7" w:tplc="F1B07CA2">
      <w:start w:val="1"/>
      <w:numFmt w:val="lowerLetter"/>
      <w:lvlText w:val="%8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  <w:lvl w:ilvl="8" w:tplc="CD9E9E06">
      <w:start w:val="1"/>
      <w:numFmt w:val="lowerRoman"/>
      <w:lvlText w:val="%9"/>
      <w:lvlJc w:val="left"/>
      <w:pPr>
        <w:ind w:left="6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vertAlign w:val="baseline"/>
      </w:rPr>
    </w:lvl>
  </w:abstractNum>
  <w:num w:numId="1">
    <w:abstractNumId w:val="16"/>
  </w:num>
  <w:num w:numId="2">
    <w:abstractNumId w:val="26"/>
  </w:num>
  <w:num w:numId="3">
    <w:abstractNumId w:val="24"/>
  </w:num>
  <w:num w:numId="4">
    <w:abstractNumId w:val="9"/>
  </w:num>
  <w:num w:numId="5">
    <w:abstractNumId w:val="25"/>
  </w:num>
  <w:num w:numId="6">
    <w:abstractNumId w:val="13"/>
  </w:num>
  <w:num w:numId="7">
    <w:abstractNumId w:val="27"/>
  </w:num>
  <w:num w:numId="8">
    <w:abstractNumId w:val="18"/>
  </w:num>
  <w:num w:numId="9">
    <w:abstractNumId w:val="2"/>
  </w:num>
  <w:num w:numId="10">
    <w:abstractNumId w:val="21"/>
  </w:num>
  <w:num w:numId="11">
    <w:abstractNumId w:val="20"/>
  </w:num>
  <w:num w:numId="12">
    <w:abstractNumId w:val="28"/>
  </w:num>
  <w:num w:numId="13">
    <w:abstractNumId w:val="0"/>
  </w:num>
  <w:num w:numId="14">
    <w:abstractNumId w:val="14"/>
  </w:num>
  <w:num w:numId="15">
    <w:abstractNumId w:val="7"/>
  </w:num>
  <w:num w:numId="16">
    <w:abstractNumId w:val="31"/>
  </w:num>
  <w:num w:numId="17">
    <w:abstractNumId w:val="30"/>
  </w:num>
  <w:num w:numId="18">
    <w:abstractNumId w:val="12"/>
  </w:num>
  <w:num w:numId="19">
    <w:abstractNumId w:val="23"/>
  </w:num>
  <w:num w:numId="20">
    <w:abstractNumId w:val="32"/>
  </w:num>
  <w:num w:numId="21">
    <w:abstractNumId w:val="10"/>
  </w:num>
  <w:num w:numId="22">
    <w:abstractNumId w:val="5"/>
  </w:num>
  <w:num w:numId="23">
    <w:abstractNumId w:val="17"/>
  </w:num>
  <w:num w:numId="24">
    <w:abstractNumId w:val="1"/>
  </w:num>
  <w:num w:numId="25">
    <w:abstractNumId w:val="3"/>
  </w:num>
  <w:num w:numId="26">
    <w:abstractNumId w:val="11"/>
  </w:num>
  <w:num w:numId="27">
    <w:abstractNumId w:val="22"/>
  </w:num>
  <w:num w:numId="28">
    <w:abstractNumId w:val="4"/>
  </w:num>
  <w:num w:numId="29">
    <w:abstractNumId w:val="8"/>
  </w:num>
  <w:num w:numId="30">
    <w:abstractNumId w:val="33"/>
  </w:num>
  <w:num w:numId="31">
    <w:abstractNumId w:val="29"/>
  </w:num>
  <w:num w:numId="32">
    <w:abstractNumId w:val="6"/>
  </w:num>
  <w:num w:numId="33">
    <w:abstractNumId w:val="15"/>
  </w:num>
  <w:num w:numId="3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57CC"/>
    <w:rsid w:val="00002638"/>
    <w:rsid w:val="00010C39"/>
    <w:rsid w:val="00014A77"/>
    <w:rsid w:val="00020824"/>
    <w:rsid w:val="00021A99"/>
    <w:rsid w:val="00031BB2"/>
    <w:rsid w:val="0003205C"/>
    <w:rsid w:val="00036053"/>
    <w:rsid w:val="00036421"/>
    <w:rsid w:val="00043A7A"/>
    <w:rsid w:val="00045CA2"/>
    <w:rsid w:val="0004711B"/>
    <w:rsid w:val="000502F2"/>
    <w:rsid w:val="00051EEB"/>
    <w:rsid w:val="0005315B"/>
    <w:rsid w:val="00057357"/>
    <w:rsid w:val="000600D7"/>
    <w:rsid w:val="000609CC"/>
    <w:rsid w:val="0006602F"/>
    <w:rsid w:val="00066D62"/>
    <w:rsid w:val="00067A1C"/>
    <w:rsid w:val="00070A7F"/>
    <w:rsid w:val="00070C26"/>
    <w:rsid w:val="00074084"/>
    <w:rsid w:val="0007472D"/>
    <w:rsid w:val="000840D4"/>
    <w:rsid w:val="00087265"/>
    <w:rsid w:val="0008727C"/>
    <w:rsid w:val="00094DF3"/>
    <w:rsid w:val="00096A7D"/>
    <w:rsid w:val="00097463"/>
    <w:rsid w:val="000A05D1"/>
    <w:rsid w:val="000A1968"/>
    <w:rsid w:val="000A2ABB"/>
    <w:rsid w:val="000B058F"/>
    <w:rsid w:val="000B61B8"/>
    <w:rsid w:val="000C3525"/>
    <w:rsid w:val="000C3EC4"/>
    <w:rsid w:val="000C6E69"/>
    <w:rsid w:val="000C798A"/>
    <w:rsid w:val="000C7A2A"/>
    <w:rsid w:val="000C7F41"/>
    <w:rsid w:val="000D21E4"/>
    <w:rsid w:val="000D6D30"/>
    <w:rsid w:val="000D778A"/>
    <w:rsid w:val="000E0149"/>
    <w:rsid w:val="000E2C4B"/>
    <w:rsid w:val="000E2EDD"/>
    <w:rsid w:val="000E3A2F"/>
    <w:rsid w:val="000F1570"/>
    <w:rsid w:val="000F6A92"/>
    <w:rsid w:val="00100E25"/>
    <w:rsid w:val="00122FB4"/>
    <w:rsid w:val="00124ED4"/>
    <w:rsid w:val="001356EA"/>
    <w:rsid w:val="00137182"/>
    <w:rsid w:val="001425E4"/>
    <w:rsid w:val="00142C2A"/>
    <w:rsid w:val="0014527E"/>
    <w:rsid w:val="00150F41"/>
    <w:rsid w:val="00155A9D"/>
    <w:rsid w:val="00157F07"/>
    <w:rsid w:val="00161D98"/>
    <w:rsid w:val="00164A0B"/>
    <w:rsid w:val="00165587"/>
    <w:rsid w:val="00166303"/>
    <w:rsid w:val="00170793"/>
    <w:rsid w:val="00171B37"/>
    <w:rsid w:val="00173E41"/>
    <w:rsid w:val="001746E2"/>
    <w:rsid w:val="00174D70"/>
    <w:rsid w:val="0018006E"/>
    <w:rsid w:val="001807FD"/>
    <w:rsid w:val="00184B63"/>
    <w:rsid w:val="00185F54"/>
    <w:rsid w:val="00186FD0"/>
    <w:rsid w:val="00187618"/>
    <w:rsid w:val="001953E5"/>
    <w:rsid w:val="001A17F3"/>
    <w:rsid w:val="001A3B04"/>
    <w:rsid w:val="001B060A"/>
    <w:rsid w:val="001B3763"/>
    <w:rsid w:val="001D3114"/>
    <w:rsid w:val="001E57E6"/>
    <w:rsid w:val="001E58A5"/>
    <w:rsid w:val="001E6F03"/>
    <w:rsid w:val="001E76E4"/>
    <w:rsid w:val="001F05C3"/>
    <w:rsid w:val="001F1E5B"/>
    <w:rsid w:val="001F7CE2"/>
    <w:rsid w:val="00200CA9"/>
    <w:rsid w:val="00203E43"/>
    <w:rsid w:val="00204270"/>
    <w:rsid w:val="00204F02"/>
    <w:rsid w:val="00206095"/>
    <w:rsid w:val="00207FD8"/>
    <w:rsid w:val="00213CDC"/>
    <w:rsid w:val="0021440C"/>
    <w:rsid w:val="002163DD"/>
    <w:rsid w:val="00223137"/>
    <w:rsid w:val="0022728D"/>
    <w:rsid w:val="002324AD"/>
    <w:rsid w:val="00237977"/>
    <w:rsid w:val="002425EB"/>
    <w:rsid w:val="00244BE5"/>
    <w:rsid w:val="002547DF"/>
    <w:rsid w:val="002652FB"/>
    <w:rsid w:val="00272191"/>
    <w:rsid w:val="00275ADA"/>
    <w:rsid w:val="00277456"/>
    <w:rsid w:val="00281195"/>
    <w:rsid w:val="0028243F"/>
    <w:rsid w:val="00286412"/>
    <w:rsid w:val="002923C9"/>
    <w:rsid w:val="00294F32"/>
    <w:rsid w:val="002959D5"/>
    <w:rsid w:val="00296125"/>
    <w:rsid w:val="00297BEA"/>
    <w:rsid w:val="002A650F"/>
    <w:rsid w:val="002A70CE"/>
    <w:rsid w:val="002A7D55"/>
    <w:rsid w:val="002B37DE"/>
    <w:rsid w:val="002B53E1"/>
    <w:rsid w:val="002B7FFD"/>
    <w:rsid w:val="002C46C2"/>
    <w:rsid w:val="002C4E9B"/>
    <w:rsid w:val="002C799D"/>
    <w:rsid w:val="002D401D"/>
    <w:rsid w:val="002F1137"/>
    <w:rsid w:val="002F3AE9"/>
    <w:rsid w:val="003038A9"/>
    <w:rsid w:val="00304C61"/>
    <w:rsid w:val="0031695A"/>
    <w:rsid w:val="00317284"/>
    <w:rsid w:val="00320472"/>
    <w:rsid w:val="00321BC7"/>
    <w:rsid w:val="00323C4F"/>
    <w:rsid w:val="00324203"/>
    <w:rsid w:val="003244BD"/>
    <w:rsid w:val="00326728"/>
    <w:rsid w:val="00330B77"/>
    <w:rsid w:val="00332F91"/>
    <w:rsid w:val="00336239"/>
    <w:rsid w:val="00337D4E"/>
    <w:rsid w:val="00354296"/>
    <w:rsid w:val="00355131"/>
    <w:rsid w:val="00361360"/>
    <w:rsid w:val="00362E86"/>
    <w:rsid w:val="00370ACC"/>
    <w:rsid w:val="0037464A"/>
    <w:rsid w:val="00374D14"/>
    <w:rsid w:val="00380ABD"/>
    <w:rsid w:val="00386AE8"/>
    <w:rsid w:val="00393DA4"/>
    <w:rsid w:val="0039492F"/>
    <w:rsid w:val="00394B18"/>
    <w:rsid w:val="00394B96"/>
    <w:rsid w:val="00397FA9"/>
    <w:rsid w:val="003A67C4"/>
    <w:rsid w:val="003B12C0"/>
    <w:rsid w:val="003B7DA4"/>
    <w:rsid w:val="003C0C85"/>
    <w:rsid w:val="003C1A3D"/>
    <w:rsid w:val="003D3A53"/>
    <w:rsid w:val="003D530E"/>
    <w:rsid w:val="003E78BF"/>
    <w:rsid w:val="003F02C8"/>
    <w:rsid w:val="003F07DE"/>
    <w:rsid w:val="003F2470"/>
    <w:rsid w:val="003F3DB8"/>
    <w:rsid w:val="00400FC2"/>
    <w:rsid w:val="00401DD0"/>
    <w:rsid w:val="00414BCD"/>
    <w:rsid w:val="004150F5"/>
    <w:rsid w:val="00415654"/>
    <w:rsid w:val="004158C5"/>
    <w:rsid w:val="0041718A"/>
    <w:rsid w:val="00424789"/>
    <w:rsid w:val="00426BEC"/>
    <w:rsid w:val="004347AA"/>
    <w:rsid w:val="00434BEE"/>
    <w:rsid w:val="004439C6"/>
    <w:rsid w:val="00443AE9"/>
    <w:rsid w:val="00445799"/>
    <w:rsid w:val="00451597"/>
    <w:rsid w:val="00454700"/>
    <w:rsid w:val="00454DE4"/>
    <w:rsid w:val="0045618C"/>
    <w:rsid w:val="00457ECB"/>
    <w:rsid w:val="0046219B"/>
    <w:rsid w:val="00467678"/>
    <w:rsid w:val="004710A8"/>
    <w:rsid w:val="004711F4"/>
    <w:rsid w:val="004716E1"/>
    <w:rsid w:val="004822E3"/>
    <w:rsid w:val="00482A48"/>
    <w:rsid w:val="00483A57"/>
    <w:rsid w:val="00484DF6"/>
    <w:rsid w:val="00495045"/>
    <w:rsid w:val="0049594D"/>
    <w:rsid w:val="004A64C9"/>
    <w:rsid w:val="004B1FBB"/>
    <w:rsid w:val="004B248D"/>
    <w:rsid w:val="004B25FD"/>
    <w:rsid w:val="004B286C"/>
    <w:rsid w:val="004B3639"/>
    <w:rsid w:val="004B3D70"/>
    <w:rsid w:val="004B5549"/>
    <w:rsid w:val="004B5843"/>
    <w:rsid w:val="004B62F5"/>
    <w:rsid w:val="004B7CF5"/>
    <w:rsid w:val="004D04FD"/>
    <w:rsid w:val="004D7D8D"/>
    <w:rsid w:val="004E1CC5"/>
    <w:rsid w:val="004E3EFB"/>
    <w:rsid w:val="004E57C2"/>
    <w:rsid w:val="004E7A7A"/>
    <w:rsid w:val="004F40BE"/>
    <w:rsid w:val="004F70F8"/>
    <w:rsid w:val="0050103A"/>
    <w:rsid w:val="0050659B"/>
    <w:rsid w:val="00511A2A"/>
    <w:rsid w:val="00515A4B"/>
    <w:rsid w:val="0052025D"/>
    <w:rsid w:val="00520EBC"/>
    <w:rsid w:val="0052356F"/>
    <w:rsid w:val="00530D80"/>
    <w:rsid w:val="005311DD"/>
    <w:rsid w:val="005332D2"/>
    <w:rsid w:val="00534235"/>
    <w:rsid w:val="00534CCA"/>
    <w:rsid w:val="00536476"/>
    <w:rsid w:val="00557972"/>
    <w:rsid w:val="00561673"/>
    <w:rsid w:val="0056241F"/>
    <w:rsid w:val="00567E26"/>
    <w:rsid w:val="00571A05"/>
    <w:rsid w:val="005760F0"/>
    <w:rsid w:val="00577058"/>
    <w:rsid w:val="005842D5"/>
    <w:rsid w:val="0058644D"/>
    <w:rsid w:val="00587637"/>
    <w:rsid w:val="005879D9"/>
    <w:rsid w:val="005904AE"/>
    <w:rsid w:val="0059263D"/>
    <w:rsid w:val="00594D42"/>
    <w:rsid w:val="00595088"/>
    <w:rsid w:val="00595A5C"/>
    <w:rsid w:val="0059766E"/>
    <w:rsid w:val="005A16AA"/>
    <w:rsid w:val="005C1B93"/>
    <w:rsid w:val="005C50DA"/>
    <w:rsid w:val="005C7B53"/>
    <w:rsid w:val="005D0A62"/>
    <w:rsid w:val="005D0ED8"/>
    <w:rsid w:val="005D700A"/>
    <w:rsid w:val="005E1D11"/>
    <w:rsid w:val="005E3CB8"/>
    <w:rsid w:val="005E6F33"/>
    <w:rsid w:val="005F4DD8"/>
    <w:rsid w:val="005F536D"/>
    <w:rsid w:val="005F73FB"/>
    <w:rsid w:val="006008E2"/>
    <w:rsid w:val="006048B5"/>
    <w:rsid w:val="00606D08"/>
    <w:rsid w:val="006072CB"/>
    <w:rsid w:val="00607FA3"/>
    <w:rsid w:val="00611603"/>
    <w:rsid w:val="00614B00"/>
    <w:rsid w:val="00624322"/>
    <w:rsid w:val="0062749E"/>
    <w:rsid w:val="006327C1"/>
    <w:rsid w:val="00640304"/>
    <w:rsid w:val="006424FE"/>
    <w:rsid w:val="0064254D"/>
    <w:rsid w:val="00642FF0"/>
    <w:rsid w:val="006547CC"/>
    <w:rsid w:val="00654938"/>
    <w:rsid w:val="00661A18"/>
    <w:rsid w:val="006629B9"/>
    <w:rsid w:val="00665335"/>
    <w:rsid w:val="006660EF"/>
    <w:rsid w:val="00672444"/>
    <w:rsid w:val="00673498"/>
    <w:rsid w:val="00673576"/>
    <w:rsid w:val="00674A17"/>
    <w:rsid w:val="0067773B"/>
    <w:rsid w:val="006817C7"/>
    <w:rsid w:val="00683659"/>
    <w:rsid w:val="006846DB"/>
    <w:rsid w:val="006949C5"/>
    <w:rsid w:val="00694E71"/>
    <w:rsid w:val="006A0A3A"/>
    <w:rsid w:val="006A3F0B"/>
    <w:rsid w:val="006B7390"/>
    <w:rsid w:val="006B7F32"/>
    <w:rsid w:val="006C05EA"/>
    <w:rsid w:val="006C36D3"/>
    <w:rsid w:val="006C44D5"/>
    <w:rsid w:val="006C5CBA"/>
    <w:rsid w:val="006D3235"/>
    <w:rsid w:val="006D53A5"/>
    <w:rsid w:val="006E028C"/>
    <w:rsid w:val="006E099E"/>
    <w:rsid w:val="006E0F39"/>
    <w:rsid w:val="006E1F90"/>
    <w:rsid w:val="006E2405"/>
    <w:rsid w:val="006E52D8"/>
    <w:rsid w:val="006F0886"/>
    <w:rsid w:val="006F1928"/>
    <w:rsid w:val="006F67C6"/>
    <w:rsid w:val="007002E7"/>
    <w:rsid w:val="0070189D"/>
    <w:rsid w:val="00705E4F"/>
    <w:rsid w:val="00706088"/>
    <w:rsid w:val="00707DD6"/>
    <w:rsid w:val="00714BC8"/>
    <w:rsid w:val="00714E91"/>
    <w:rsid w:val="00720092"/>
    <w:rsid w:val="007301D0"/>
    <w:rsid w:val="00732C2F"/>
    <w:rsid w:val="007330CE"/>
    <w:rsid w:val="00743106"/>
    <w:rsid w:val="00745DC4"/>
    <w:rsid w:val="007464E8"/>
    <w:rsid w:val="00752F78"/>
    <w:rsid w:val="00754828"/>
    <w:rsid w:val="007573AF"/>
    <w:rsid w:val="0076162D"/>
    <w:rsid w:val="007617A7"/>
    <w:rsid w:val="00765C04"/>
    <w:rsid w:val="00767371"/>
    <w:rsid w:val="007679ED"/>
    <w:rsid w:val="0077539A"/>
    <w:rsid w:val="007768DE"/>
    <w:rsid w:val="00776EEC"/>
    <w:rsid w:val="00780266"/>
    <w:rsid w:val="00782AD2"/>
    <w:rsid w:val="00784110"/>
    <w:rsid w:val="00785DD6"/>
    <w:rsid w:val="00786444"/>
    <w:rsid w:val="007876D0"/>
    <w:rsid w:val="00787AD0"/>
    <w:rsid w:val="0079191D"/>
    <w:rsid w:val="007A36C0"/>
    <w:rsid w:val="007A5232"/>
    <w:rsid w:val="007B1625"/>
    <w:rsid w:val="007B4216"/>
    <w:rsid w:val="007B470E"/>
    <w:rsid w:val="007B67B0"/>
    <w:rsid w:val="007C59DA"/>
    <w:rsid w:val="007C64A3"/>
    <w:rsid w:val="007C6FE4"/>
    <w:rsid w:val="007D4C9B"/>
    <w:rsid w:val="007D55C0"/>
    <w:rsid w:val="007D6877"/>
    <w:rsid w:val="007D7B69"/>
    <w:rsid w:val="007E1026"/>
    <w:rsid w:val="007E47B8"/>
    <w:rsid w:val="007F1B41"/>
    <w:rsid w:val="007F1CF6"/>
    <w:rsid w:val="007F46E6"/>
    <w:rsid w:val="0080157B"/>
    <w:rsid w:val="008018EF"/>
    <w:rsid w:val="00804873"/>
    <w:rsid w:val="00804C5F"/>
    <w:rsid w:val="008068F7"/>
    <w:rsid w:val="0081088E"/>
    <w:rsid w:val="00813CA7"/>
    <w:rsid w:val="00824C70"/>
    <w:rsid w:val="00825C5E"/>
    <w:rsid w:val="0082660E"/>
    <w:rsid w:val="00831E45"/>
    <w:rsid w:val="0085060A"/>
    <w:rsid w:val="0085506F"/>
    <w:rsid w:val="00855592"/>
    <w:rsid w:val="008561BE"/>
    <w:rsid w:val="008570B1"/>
    <w:rsid w:val="008629EE"/>
    <w:rsid w:val="00865829"/>
    <w:rsid w:val="00867D66"/>
    <w:rsid w:val="008719CB"/>
    <w:rsid w:val="008743AC"/>
    <w:rsid w:val="008760BF"/>
    <w:rsid w:val="00881A76"/>
    <w:rsid w:val="008820EC"/>
    <w:rsid w:val="00882C51"/>
    <w:rsid w:val="00892A89"/>
    <w:rsid w:val="0089407C"/>
    <w:rsid w:val="008961BC"/>
    <w:rsid w:val="008A03DD"/>
    <w:rsid w:val="008A1EBE"/>
    <w:rsid w:val="008A6EF8"/>
    <w:rsid w:val="008B07F8"/>
    <w:rsid w:val="008B0FE1"/>
    <w:rsid w:val="008B1293"/>
    <w:rsid w:val="008B146F"/>
    <w:rsid w:val="008B1589"/>
    <w:rsid w:val="008B66E6"/>
    <w:rsid w:val="008B6D27"/>
    <w:rsid w:val="008C55FF"/>
    <w:rsid w:val="008D2DDA"/>
    <w:rsid w:val="008D7FB4"/>
    <w:rsid w:val="008E2A11"/>
    <w:rsid w:val="008E5460"/>
    <w:rsid w:val="008E5C87"/>
    <w:rsid w:val="008F3D34"/>
    <w:rsid w:val="008F76BB"/>
    <w:rsid w:val="0090129C"/>
    <w:rsid w:val="00903959"/>
    <w:rsid w:val="00913FED"/>
    <w:rsid w:val="00916FD0"/>
    <w:rsid w:val="00920638"/>
    <w:rsid w:val="0092637B"/>
    <w:rsid w:val="00934462"/>
    <w:rsid w:val="009368AC"/>
    <w:rsid w:val="00936DA1"/>
    <w:rsid w:val="009421D2"/>
    <w:rsid w:val="00946330"/>
    <w:rsid w:val="00946C88"/>
    <w:rsid w:val="009540E6"/>
    <w:rsid w:val="00960D39"/>
    <w:rsid w:val="00966B5A"/>
    <w:rsid w:val="00967419"/>
    <w:rsid w:val="00967AFA"/>
    <w:rsid w:val="00967E8D"/>
    <w:rsid w:val="00977314"/>
    <w:rsid w:val="0097772E"/>
    <w:rsid w:val="00997188"/>
    <w:rsid w:val="00997D25"/>
    <w:rsid w:val="009A06BB"/>
    <w:rsid w:val="009B2700"/>
    <w:rsid w:val="009B2E40"/>
    <w:rsid w:val="009B4558"/>
    <w:rsid w:val="009D01E5"/>
    <w:rsid w:val="009D165C"/>
    <w:rsid w:val="009D52A0"/>
    <w:rsid w:val="009D63AC"/>
    <w:rsid w:val="009D7687"/>
    <w:rsid w:val="009E331A"/>
    <w:rsid w:val="009E3E05"/>
    <w:rsid w:val="009E575A"/>
    <w:rsid w:val="009E5D4F"/>
    <w:rsid w:val="009F2B43"/>
    <w:rsid w:val="009F6660"/>
    <w:rsid w:val="009F6C5B"/>
    <w:rsid w:val="00A01A30"/>
    <w:rsid w:val="00A053B0"/>
    <w:rsid w:val="00A12BEA"/>
    <w:rsid w:val="00A12CD3"/>
    <w:rsid w:val="00A140B5"/>
    <w:rsid w:val="00A14AE2"/>
    <w:rsid w:val="00A178E2"/>
    <w:rsid w:val="00A250E6"/>
    <w:rsid w:val="00A25192"/>
    <w:rsid w:val="00A32BBB"/>
    <w:rsid w:val="00A33778"/>
    <w:rsid w:val="00A4003C"/>
    <w:rsid w:val="00A463F4"/>
    <w:rsid w:val="00A477F6"/>
    <w:rsid w:val="00A50CD8"/>
    <w:rsid w:val="00A52158"/>
    <w:rsid w:val="00A5261F"/>
    <w:rsid w:val="00A57BE2"/>
    <w:rsid w:val="00A616A5"/>
    <w:rsid w:val="00A628CB"/>
    <w:rsid w:val="00A62E04"/>
    <w:rsid w:val="00A62E83"/>
    <w:rsid w:val="00A66695"/>
    <w:rsid w:val="00A674CE"/>
    <w:rsid w:val="00A67D57"/>
    <w:rsid w:val="00A74551"/>
    <w:rsid w:val="00A753A7"/>
    <w:rsid w:val="00A774A4"/>
    <w:rsid w:val="00A82574"/>
    <w:rsid w:val="00A87457"/>
    <w:rsid w:val="00A97E3E"/>
    <w:rsid w:val="00AA678F"/>
    <w:rsid w:val="00AA7461"/>
    <w:rsid w:val="00AB1C07"/>
    <w:rsid w:val="00AB307B"/>
    <w:rsid w:val="00AB31C5"/>
    <w:rsid w:val="00AB66B3"/>
    <w:rsid w:val="00AD11E2"/>
    <w:rsid w:val="00AD4637"/>
    <w:rsid w:val="00AE09F4"/>
    <w:rsid w:val="00AE12CA"/>
    <w:rsid w:val="00AE4B89"/>
    <w:rsid w:val="00AE7C03"/>
    <w:rsid w:val="00AF00B8"/>
    <w:rsid w:val="00AF6397"/>
    <w:rsid w:val="00B07E2E"/>
    <w:rsid w:val="00B15FD1"/>
    <w:rsid w:val="00B17C4F"/>
    <w:rsid w:val="00B21377"/>
    <w:rsid w:val="00B23BF3"/>
    <w:rsid w:val="00B248FB"/>
    <w:rsid w:val="00B42BE9"/>
    <w:rsid w:val="00B43643"/>
    <w:rsid w:val="00B5338A"/>
    <w:rsid w:val="00B65D12"/>
    <w:rsid w:val="00B7089F"/>
    <w:rsid w:val="00B811C8"/>
    <w:rsid w:val="00B911E9"/>
    <w:rsid w:val="00B91EDC"/>
    <w:rsid w:val="00B9232F"/>
    <w:rsid w:val="00BA21B8"/>
    <w:rsid w:val="00BA2FF5"/>
    <w:rsid w:val="00BA510D"/>
    <w:rsid w:val="00BA6C55"/>
    <w:rsid w:val="00BC3DEF"/>
    <w:rsid w:val="00BD21FD"/>
    <w:rsid w:val="00BD2580"/>
    <w:rsid w:val="00BD2A10"/>
    <w:rsid w:val="00BD6075"/>
    <w:rsid w:val="00BE1EF1"/>
    <w:rsid w:val="00BE41AB"/>
    <w:rsid w:val="00BE44DC"/>
    <w:rsid w:val="00BE7187"/>
    <w:rsid w:val="00BE75EB"/>
    <w:rsid w:val="00BF2024"/>
    <w:rsid w:val="00BF3069"/>
    <w:rsid w:val="00BF7B5F"/>
    <w:rsid w:val="00C031FA"/>
    <w:rsid w:val="00C149C7"/>
    <w:rsid w:val="00C251E2"/>
    <w:rsid w:val="00C264A3"/>
    <w:rsid w:val="00C271FD"/>
    <w:rsid w:val="00C4259D"/>
    <w:rsid w:val="00C448EB"/>
    <w:rsid w:val="00C46241"/>
    <w:rsid w:val="00C51A50"/>
    <w:rsid w:val="00C52726"/>
    <w:rsid w:val="00C5361C"/>
    <w:rsid w:val="00C53679"/>
    <w:rsid w:val="00C53B45"/>
    <w:rsid w:val="00C53E95"/>
    <w:rsid w:val="00C548DD"/>
    <w:rsid w:val="00C5722B"/>
    <w:rsid w:val="00C57F89"/>
    <w:rsid w:val="00C60FCD"/>
    <w:rsid w:val="00C678E2"/>
    <w:rsid w:val="00C703E1"/>
    <w:rsid w:val="00C71984"/>
    <w:rsid w:val="00C757CC"/>
    <w:rsid w:val="00C77843"/>
    <w:rsid w:val="00C81FE8"/>
    <w:rsid w:val="00C8569B"/>
    <w:rsid w:val="00C97A66"/>
    <w:rsid w:val="00CA0828"/>
    <w:rsid w:val="00CA1DF4"/>
    <w:rsid w:val="00CA2E2E"/>
    <w:rsid w:val="00CA36F4"/>
    <w:rsid w:val="00CB3A4C"/>
    <w:rsid w:val="00CB3F10"/>
    <w:rsid w:val="00CB62EB"/>
    <w:rsid w:val="00CB6DCB"/>
    <w:rsid w:val="00CB704B"/>
    <w:rsid w:val="00CC3DF6"/>
    <w:rsid w:val="00CD118C"/>
    <w:rsid w:val="00CE3A5F"/>
    <w:rsid w:val="00CE3B87"/>
    <w:rsid w:val="00CF460D"/>
    <w:rsid w:val="00CF65AB"/>
    <w:rsid w:val="00CF7C57"/>
    <w:rsid w:val="00D006C3"/>
    <w:rsid w:val="00D021E8"/>
    <w:rsid w:val="00D07BFE"/>
    <w:rsid w:val="00D137C2"/>
    <w:rsid w:val="00D1407C"/>
    <w:rsid w:val="00D140BF"/>
    <w:rsid w:val="00D16069"/>
    <w:rsid w:val="00D17430"/>
    <w:rsid w:val="00D30C1F"/>
    <w:rsid w:val="00D31451"/>
    <w:rsid w:val="00D3176D"/>
    <w:rsid w:val="00D3483E"/>
    <w:rsid w:val="00D3651F"/>
    <w:rsid w:val="00D4581D"/>
    <w:rsid w:val="00D47BA3"/>
    <w:rsid w:val="00D52055"/>
    <w:rsid w:val="00D52ACF"/>
    <w:rsid w:val="00D52FC5"/>
    <w:rsid w:val="00D53276"/>
    <w:rsid w:val="00D54B44"/>
    <w:rsid w:val="00D55167"/>
    <w:rsid w:val="00D55661"/>
    <w:rsid w:val="00D55CEF"/>
    <w:rsid w:val="00D57F1E"/>
    <w:rsid w:val="00D6116D"/>
    <w:rsid w:val="00D636F0"/>
    <w:rsid w:val="00D65E80"/>
    <w:rsid w:val="00D673B1"/>
    <w:rsid w:val="00D67EC9"/>
    <w:rsid w:val="00D70457"/>
    <w:rsid w:val="00D75AB3"/>
    <w:rsid w:val="00D77B3B"/>
    <w:rsid w:val="00D80082"/>
    <w:rsid w:val="00D85820"/>
    <w:rsid w:val="00D9269E"/>
    <w:rsid w:val="00D92EC6"/>
    <w:rsid w:val="00D95EC4"/>
    <w:rsid w:val="00DA315A"/>
    <w:rsid w:val="00DA6BC6"/>
    <w:rsid w:val="00DB2E6F"/>
    <w:rsid w:val="00DB4AED"/>
    <w:rsid w:val="00DC0AA4"/>
    <w:rsid w:val="00DD47CD"/>
    <w:rsid w:val="00DE34ED"/>
    <w:rsid w:val="00DE68BC"/>
    <w:rsid w:val="00DF208C"/>
    <w:rsid w:val="00DF24C8"/>
    <w:rsid w:val="00DF2C12"/>
    <w:rsid w:val="00DF412F"/>
    <w:rsid w:val="00DF59D5"/>
    <w:rsid w:val="00E00C3A"/>
    <w:rsid w:val="00E03E05"/>
    <w:rsid w:val="00E043B2"/>
    <w:rsid w:val="00E1227B"/>
    <w:rsid w:val="00E12AA4"/>
    <w:rsid w:val="00E12C98"/>
    <w:rsid w:val="00E14332"/>
    <w:rsid w:val="00E17716"/>
    <w:rsid w:val="00E21CC5"/>
    <w:rsid w:val="00E260C4"/>
    <w:rsid w:val="00E26964"/>
    <w:rsid w:val="00E27B45"/>
    <w:rsid w:val="00E34870"/>
    <w:rsid w:val="00E402A7"/>
    <w:rsid w:val="00E40441"/>
    <w:rsid w:val="00E40F7F"/>
    <w:rsid w:val="00E4569C"/>
    <w:rsid w:val="00E50B38"/>
    <w:rsid w:val="00E612A9"/>
    <w:rsid w:val="00E62E6A"/>
    <w:rsid w:val="00E6476B"/>
    <w:rsid w:val="00E657D7"/>
    <w:rsid w:val="00E707B7"/>
    <w:rsid w:val="00E7124A"/>
    <w:rsid w:val="00E72BFE"/>
    <w:rsid w:val="00E80614"/>
    <w:rsid w:val="00E81E20"/>
    <w:rsid w:val="00E82F16"/>
    <w:rsid w:val="00E83B60"/>
    <w:rsid w:val="00E850BE"/>
    <w:rsid w:val="00E91E12"/>
    <w:rsid w:val="00E92C12"/>
    <w:rsid w:val="00E95A20"/>
    <w:rsid w:val="00E96E4E"/>
    <w:rsid w:val="00E96F3B"/>
    <w:rsid w:val="00EB096E"/>
    <w:rsid w:val="00EB38C5"/>
    <w:rsid w:val="00EB42B7"/>
    <w:rsid w:val="00EB50DD"/>
    <w:rsid w:val="00EC63C3"/>
    <w:rsid w:val="00ED1015"/>
    <w:rsid w:val="00ED3732"/>
    <w:rsid w:val="00ED3D89"/>
    <w:rsid w:val="00ED54E8"/>
    <w:rsid w:val="00ED7B42"/>
    <w:rsid w:val="00EE1612"/>
    <w:rsid w:val="00EE2854"/>
    <w:rsid w:val="00EE568D"/>
    <w:rsid w:val="00EE606D"/>
    <w:rsid w:val="00EF275D"/>
    <w:rsid w:val="00EF3079"/>
    <w:rsid w:val="00EF352F"/>
    <w:rsid w:val="00EF428A"/>
    <w:rsid w:val="00EF753F"/>
    <w:rsid w:val="00F01681"/>
    <w:rsid w:val="00F0322C"/>
    <w:rsid w:val="00F050E0"/>
    <w:rsid w:val="00F07E4B"/>
    <w:rsid w:val="00F11D8C"/>
    <w:rsid w:val="00F12616"/>
    <w:rsid w:val="00F12633"/>
    <w:rsid w:val="00F15A24"/>
    <w:rsid w:val="00F17730"/>
    <w:rsid w:val="00F2157B"/>
    <w:rsid w:val="00F22204"/>
    <w:rsid w:val="00F24B5D"/>
    <w:rsid w:val="00F2578F"/>
    <w:rsid w:val="00F273C8"/>
    <w:rsid w:val="00F27C54"/>
    <w:rsid w:val="00F31E04"/>
    <w:rsid w:val="00F333B5"/>
    <w:rsid w:val="00F34E2F"/>
    <w:rsid w:val="00F3532B"/>
    <w:rsid w:val="00F35DCD"/>
    <w:rsid w:val="00F36F68"/>
    <w:rsid w:val="00F436D7"/>
    <w:rsid w:val="00F47D62"/>
    <w:rsid w:val="00F53C64"/>
    <w:rsid w:val="00F562EE"/>
    <w:rsid w:val="00F5655F"/>
    <w:rsid w:val="00F57F11"/>
    <w:rsid w:val="00F62238"/>
    <w:rsid w:val="00F639C7"/>
    <w:rsid w:val="00F72E80"/>
    <w:rsid w:val="00F76D8F"/>
    <w:rsid w:val="00F82FC5"/>
    <w:rsid w:val="00F85748"/>
    <w:rsid w:val="00F86F82"/>
    <w:rsid w:val="00F92ED8"/>
    <w:rsid w:val="00FA05CA"/>
    <w:rsid w:val="00FA6244"/>
    <w:rsid w:val="00FA7B00"/>
    <w:rsid w:val="00FB0A05"/>
    <w:rsid w:val="00FD2A51"/>
    <w:rsid w:val="00FD2FAF"/>
    <w:rsid w:val="00FD3CB9"/>
    <w:rsid w:val="00FD6770"/>
    <w:rsid w:val="00FE0B2B"/>
    <w:rsid w:val="00FE259C"/>
    <w:rsid w:val="00FF50C2"/>
    <w:rsid w:val="00FF7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44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F428A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E5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57C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84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4DF6"/>
    <w:rPr>
      <w:rFonts w:cs="Times New Roman"/>
    </w:rPr>
  </w:style>
  <w:style w:type="table" w:styleId="TableGrid">
    <w:name w:val="Table Grid"/>
    <w:basedOn w:val="TableNormal"/>
    <w:uiPriority w:val="99"/>
    <w:rsid w:val="009263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21</Pages>
  <Words>5418</Words>
  <Characters>30883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СОЗИШНОМА</dc:title>
  <dc:subject/>
  <dc:creator>Admin</dc:creator>
  <cp:keywords/>
  <dc:description/>
  <cp:lastModifiedBy>User</cp:lastModifiedBy>
  <cp:revision>3</cp:revision>
  <cp:lastPrinted>2020-07-15T04:29:00Z</cp:lastPrinted>
  <dcterms:created xsi:type="dcterms:W3CDTF">2020-09-15T07:03:00Z</dcterms:created>
  <dcterms:modified xsi:type="dcterms:W3CDTF">2020-09-16T07:02:00Z</dcterms:modified>
</cp:coreProperties>
</file>