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EEE" w:rsidRPr="00D24B70" w:rsidRDefault="009F5EEE" w:rsidP="006C22C9">
      <w:pPr>
        <w:spacing w:after="0" w:line="240" w:lineRule="auto"/>
        <w:ind w:firstLine="709"/>
        <w:jc w:val="right"/>
        <w:rPr>
          <w:rFonts w:ascii="Times New Roman Tj" w:hAnsi="Times New Roman Tj"/>
          <w:sz w:val="28"/>
          <w:szCs w:val="28"/>
        </w:rPr>
      </w:pPr>
      <w:r w:rsidRPr="00D24B70">
        <w:rPr>
          <w:rFonts w:ascii="Times New Roman Tj" w:hAnsi="Times New Roman Tj"/>
          <w:sz w:val="28"/>
          <w:szCs w:val="28"/>
        </w:rPr>
        <w:t xml:space="preserve">                                                                                                                          </w:t>
      </w:r>
    </w:p>
    <w:p w:rsidR="009F5EEE" w:rsidRPr="001C37F7" w:rsidRDefault="009F5EEE" w:rsidP="003F0B13">
      <w:pPr>
        <w:spacing w:after="0"/>
        <w:jc w:val="right"/>
        <w:rPr>
          <w:rFonts w:ascii="Times New Roman Tj" w:hAnsi="Times New Roman Tj"/>
          <w:sz w:val="28"/>
          <w:szCs w:val="28"/>
        </w:rPr>
      </w:pPr>
      <w:r w:rsidRPr="001C37F7">
        <w:rPr>
          <w:rFonts w:ascii="Times New Roman Tj" w:hAnsi="Times New Roman Tj"/>
          <w:sz w:val="28"/>
          <w:szCs w:val="28"/>
        </w:rPr>
        <w:t>Замимаи 1</w:t>
      </w:r>
    </w:p>
    <w:p w:rsidR="009F5EEE" w:rsidRPr="001C37F7" w:rsidRDefault="009F5EEE" w:rsidP="003F0B13">
      <w:pPr>
        <w:pStyle w:val="NormalWeb"/>
        <w:spacing w:before="0" w:beforeAutospacing="0" w:after="0" w:afterAutospacing="0"/>
        <w:ind w:firstLine="709"/>
        <w:jc w:val="right"/>
        <w:rPr>
          <w:rFonts w:ascii="Times New Roman Tj" w:hAnsi="Times New Roman Tj"/>
          <w:sz w:val="28"/>
          <w:szCs w:val="28"/>
        </w:rPr>
      </w:pPr>
      <w:r w:rsidRPr="001C37F7">
        <w:rPr>
          <w:rFonts w:ascii="Times New Roman Tj" w:hAnsi="Times New Roman Tj"/>
          <w:sz w:val="28"/>
          <w:szCs w:val="28"/>
        </w:rPr>
        <w:t xml:space="preserve">ба Барномаи давлатии </w:t>
      </w:r>
      <w:r w:rsidRPr="001C37F7">
        <w:rPr>
          <w:rFonts w:ascii="Times New Roman Tj" w:hAnsi="Times New Roman Tj"/>
          <w:sz w:val="28"/>
          <w:szCs w:val="28"/>
          <w:lang w:val="tg-Cyrl-TJ"/>
        </w:rPr>
        <w:t>солимии репродуктивї</w:t>
      </w:r>
      <w:r w:rsidRPr="001C37F7">
        <w:rPr>
          <w:rFonts w:ascii="Times New Roman Tj" w:hAnsi="Times New Roman Tj"/>
          <w:sz w:val="28"/>
          <w:szCs w:val="28"/>
        </w:rPr>
        <w:t xml:space="preserve">  </w:t>
      </w:r>
    </w:p>
    <w:p w:rsidR="009F5EEE" w:rsidRPr="001C37F7" w:rsidRDefault="009F5EEE" w:rsidP="003F0B13">
      <w:pPr>
        <w:pStyle w:val="NormalWeb"/>
        <w:spacing w:before="0" w:beforeAutospacing="0" w:after="0" w:afterAutospacing="0"/>
        <w:ind w:firstLine="709"/>
        <w:jc w:val="right"/>
        <w:rPr>
          <w:rFonts w:ascii="Times New Roman Tj" w:hAnsi="Times New Roman Tj"/>
          <w:sz w:val="28"/>
          <w:szCs w:val="28"/>
        </w:rPr>
      </w:pPr>
      <w:r w:rsidRPr="001C37F7">
        <w:rPr>
          <w:rFonts w:ascii="Times New Roman Tj" w:hAnsi="Times New Roman Tj"/>
          <w:sz w:val="28"/>
          <w:szCs w:val="28"/>
        </w:rPr>
        <w:t>барои солњои 2019-2022</w:t>
      </w:r>
    </w:p>
    <w:p w:rsidR="009F5EEE" w:rsidRPr="00B978EE" w:rsidRDefault="009F5EEE" w:rsidP="003F0B13">
      <w:pPr>
        <w:pStyle w:val="NormalWeb"/>
        <w:spacing w:before="0" w:beforeAutospacing="0" w:after="0" w:afterAutospacing="0"/>
        <w:ind w:left="9204"/>
        <w:rPr>
          <w:rFonts w:ascii="Times New Roman Tj" w:hAnsi="Times New Roman Tj"/>
        </w:rPr>
      </w:pPr>
    </w:p>
    <w:p w:rsidR="009F5EEE" w:rsidRPr="00B978EE" w:rsidRDefault="009F5EEE" w:rsidP="003F0B13">
      <w:pPr>
        <w:rPr>
          <w:rFonts w:ascii="Times New Roman Tj" w:hAnsi="Times New Roman Tj"/>
        </w:rPr>
      </w:pPr>
    </w:p>
    <w:p w:rsidR="009F5EEE" w:rsidRPr="001C37F7" w:rsidRDefault="009F5EEE" w:rsidP="008B55EE">
      <w:pPr>
        <w:spacing w:after="0" w:line="240" w:lineRule="auto"/>
        <w:jc w:val="center"/>
        <w:rPr>
          <w:rFonts w:ascii="Times New Roman Tj" w:hAnsi="Times New Roman Tj"/>
          <w:bCs/>
          <w:sz w:val="28"/>
          <w:szCs w:val="28"/>
        </w:rPr>
      </w:pPr>
      <w:r>
        <w:rPr>
          <w:rFonts w:ascii="Times New Roman Tj" w:hAnsi="Times New Roman Tj"/>
          <w:bCs/>
          <w:sz w:val="28"/>
          <w:szCs w:val="28"/>
        </w:rPr>
        <w:t>Ч</w:t>
      </w:r>
      <w:r w:rsidRPr="001C37F7">
        <w:rPr>
          <w:rFonts w:ascii="Times New Roman Tj" w:hAnsi="Times New Roman Tj"/>
          <w:bCs/>
          <w:sz w:val="28"/>
          <w:szCs w:val="28"/>
        </w:rPr>
        <w:t>енакњои таъсиррасон</w:t>
      </w:r>
    </w:p>
    <w:p w:rsidR="009F5EEE" w:rsidRPr="00B978EE" w:rsidRDefault="009F5EEE" w:rsidP="003F0B13">
      <w:pPr>
        <w:rPr>
          <w:rFonts w:ascii="Times New Roman Tj" w:hAnsi="Times New Roman Tj"/>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98"/>
        <w:gridCol w:w="3060"/>
        <w:gridCol w:w="1530"/>
        <w:gridCol w:w="2451"/>
        <w:gridCol w:w="1701"/>
        <w:gridCol w:w="1842"/>
        <w:gridCol w:w="1985"/>
      </w:tblGrid>
      <w:tr w:rsidR="009F5EEE" w:rsidRPr="002377BD" w:rsidTr="00086320">
        <w:tc>
          <w:tcPr>
            <w:tcW w:w="1998" w:type="dxa"/>
          </w:tcPr>
          <w:p w:rsidR="009F5EEE" w:rsidRPr="002377BD" w:rsidRDefault="009F5EEE" w:rsidP="00F12479">
            <w:pPr>
              <w:keepNext/>
              <w:keepLines/>
              <w:spacing w:before="200" w:after="0" w:line="240" w:lineRule="auto"/>
              <w:jc w:val="center"/>
              <w:outlineLvl w:val="2"/>
              <w:rPr>
                <w:rFonts w:ascii="Times New Roman Tj" w:hAnsi="Times New Roman Tj"/>
                <w:b/>
                <w:bCs/>
              </w:rPr>
            </w:pPr>
            <w:r w:rsidRPr="002377BD">
              <w:rPr>
                <w:rFonts w:ascii="Times New Roman Tj" w:hAnsi="Times New Roman Tj"/>
                <w:b/>
                <w:bCs/>
              </w:rPr>
              <w:t>Натиља</w:t>
            </w:r>
          </w:p>
        </w:tc>
        <w:tc>
          <w:tcPr>
            <w:tcW w:w="3060" w:type="dxa"/>
          </w:tcPr>
          <w:p w:rsidR="009F5EEE" w:rsidRPr="002377BD" w:rsidRDefault="009F5EEE" w:rsidP="00297BD3">
            <w:pPr>
              <w:keepNext/>
              <w:keepLines/>
              <w:spacing w:before="200" w:after="0" w:line="240" w:lineRule="auto"/>
              <w:jc w:val="center"/>
              <w:outlineLvl w:val="2"/>
              <w:rPr>
                <w:rFonts w:ascii="Times New Roman Tj" w:hAnsi="Times New Roman Tj"/>
                <w:b/>
                <w:bCs/>
              </w:rPr>
            </w:pPr>
            <w:r w:rsidRPr="002377BD">
              <w:rPr>
                <w:rFonts w:ascii="Times New Roman Tj" w:hAnsi="Times New Roman Tj"/>
                <w:b/>
                <w:bCs/>
              </w:rPr>
              <w:t>Ченак</w:t>
            </w:r>
          </w:p>
          <w:p w:rsidR="009F5EEE" w:rsidRPr="002377BD" w:rsidRDefault="009F5EEE" w:rsidP="00544AC4">
            <w:pPr>
              <w:spacing w:after="0" w:line="240" w:lineRule="auto"/>
              <w:jc w:val="center"/>
              <w:rPr>
                <w:rFonts w:ascii="Times New Roman Tj" w:hAnsi="Times New Roman Tj"/>
                <w:b/>
              </w:rPr>
            </w:pPr>
            <w:r w:rsidRPr="002377BD">
              <w:rPr>
                <w:rFonts w:ascii="Times New Roman Tj" w:hAnsi="Times New Roman Tj"/>
                <w:b/>
              </w:rPr>
              <w:t>Таќсимот аз рўи љойи истиќомат</w:t>
            </w:r>
            <w:r w:rsidRPr="002377BD">
              <w:rPr>
                <w:rFonts w:ascii="Times New Roman Tj" w:hAnsi="Times New Roman Tj"/>
                <w:b/>
                <w:lang w:val="tr-TR"/>
              </w:rPr>
              <w:t xml:space="preserve">, </w:t>
            </w:r>
            <w:r w:rsidRPr="002377BD">
              <w:rPr>
                <w:rFonts w:ascii="Times New Roman Tj" w:hAnsi="Times New Roman Tj"/>
                <w:b/>
              </w:rPr>
              <w:t>сатњи  (бо квинтил) некуањволї ва гурўњњои синнусолї</w:t>
            </w:r>
          </w:p>
        </w:tc>
        <w:tc>
          <w:tcPr>
            <w:tcW w:w="1530" w:type="dxa"/>
          </w:tcPr>
          <w:p w:rsidR="009F5EEE" w:rsidRPr="002377BD" w:rsidRDefault="009F5EEE" w:rsidP="00544AC4">
            <w:pPr>
              <w:keepNext/>
              <w:keepLines/>
              <w:spacing w:before="200" w:after="0" w:line="240" w:lineRule="auto"/>
              <w:jc w:val="center"/>
              <w:outlineLvl w:val="2"/>
              <w:rPr>
                <w:rFonts w:ascii="Times New Roman Tj" w:hAnsi="Times New Roman Tj"/>
                <w:b/>
                <w:bCs/>
              </w:rPr>
            </w:pPr>
            <w:r w:rsidRPr="002377BD">
              <w:rPr>
                <w:rFonts w:ascii="Times New Roman Tj" w:hAnsi="Times New Roman Tj"/>
                <w:b/>
                <w:bCs/>
              </w:rPr>
              <w:t>Сарчашм</w:t>
            </w:r>
            <w:bookmarkStart w:id="0" w:name="_GoBack"/>
            <w:bookmarkEnd w:id="0"/>
            <w:r w:rsidRPr="002377BD">
              <w:rPr>
                <w:rFonts w:ascii="Times New Roman Tj" w:hAnsi="Times New Roman Tj"/>
                <w:b/>
                <w:bCs/>
              </w:rPr>
              <w:t>аи маълумот</w:t>
            </w:r>
          </w:p>
        </w:tc>
        <w:tc>
          <w:tcPr>
            <w:tcW w:w="2451" w:type="dxa"/>
          </w:tcPr>
          <w:p w:rsidR="009F5EEE" w:rsidRPr="002377BD" w:rsidRDefault="009F5EEE" w:rsidP="00254753">
            <w:pPr>
              <w:keepNext/>
              <w:keepLines/>
              <w:spacing w:before="200" w:after="0" w:line="240" w:lineRule="auto"/>
              <w:jc w:val="center"/>
              <w:outlineLvl w:val="2"/>
              <w:rPr>
                <w:rFonts w:ascii="Times New Roman Tj" w:hAnsi="Times New Roman Tj"/>
                <w:b/>
                <w:bCs/>
              </w:rPr>
            </w:pPr>
            <w:r w:rsidRPr="002377BD">
              <w:rPr>
                <w:rFonts w:ascii="Times New Roman Tj" w:hAnsi="Times New Roman Tj"/>
                <w:b/>
                <w:bCs/>
              </w:rPr>
              <w:t>Ташкилоти масъул</w:t>
            </w:r>
          </w:p>
        </w:tc>
        <w:tc>
          <w:tcPr>
            <w:tcW w:w="1701" w:type="dxa"/>
          </w:tcPr>
          <w:p w:rsidR="009F5EEE" w:rsidRPr="002377BD" w:rsidRDefault="009F5EEE" w:rsidP="00297BD3">
            <w:pPr>
              <w:keepNext/>
              <w:keepLines/>
              <w:spacing w:before="200" w:after="0" w:line="240" w:lineRule="auto"/>
              <w:jc w:val="center"/>
              <w:outlineLvl w:val="2"/>
              <w:rPr>
                <w:rFonts w:ascii="Times New Roman Tj" w:hAnsi="Times New Roman Tj"/>
                <w:b/>
                <w:bCs/>
              </w:rPr>
            </w:pPr>
            <w:bookmarkStart w:id="1" w:name="_Toc483378573"/>
            <w:bookmarkStart w:id="2" w:name="_Toc483379046"/>
            <w:r w:rsidRPr="002377BD">
              <w:rPr>
                <w:rFonts w:ascii="Times New Roman Tj" w:hAnsi="Times New Roman Tj"/>
                <w:b/>
                <w:bCs/>
              </w:rPr>
              <w:t>Басомади мониторинг</w:t>
            </w:r>
            <w:bookmarkEnd w:id="1"/>
            <w:bookmarkEnd w:id="2"/>
          </w:p>
        </w:tc>
        <w:tc>
          <w:tcPr>
            <w:tcW w:w="1842" w:type="dxa"/>
          </w:tcPr>
          <w:p w:rsidR="009F5EEE" w:rsidRPr="002377BD" w:rsidRDefault="009F5EEE" w:rsidP="00297BD3">
            <w:pPr>
              <w:keepNext/>
              <w:keepLines/>
              <w:spacing w:before="200" w:after="0" w:line="240" w:lineRule="auto"/>
              <w:jc w:val="center"/>
              <w:outlineLvl w:val="2"/>
              <w:rPr>
                <w:rFonts w:ascii="Times New Roman Tj" w:hAnsi="Times New Roman Tj"/>
                <w:b/>
                <w:bCs/>
              </w:rPr>
            </w:pPr>
            <w:r w:rsidRPr="002377BD">
              <w:rPr>
                <w:rFonts w:ascii="Times New Roman Tj" w:hAnsi="Times New Roman Tj"/>
                <w:b/>
                <w:bCs/>
              </w:rPr>
              <w:t>Нишондодњои заминавї</w:t>
            </w:r>
          </w:p>
        </w:tc>
        <w:tc>
          <w:tcPr>
            <w:tcW w:w="1985" w:type="dxa"/>
          </w:tcPr>
          <w:p w:rsidR="009F5EEE" w:rsidRPr="002377BD" w:rsidRDefault="009F5EEE" w:rsidP="00297BD3">
            <w:pPr>
              <w:keepNext/>
              <w:keepLines/>
              <w:spacing w:before="200" w:after="0" w:line="240" w:lineRule="auto"/>
              <w:jc w:val="center"/>
              <w:outlineLvl w:val="2"/>
              <w:rPr>
                <w:rFonts w:ascii="Times New Roman Tj" w:hAnsi="Times New Roman Tj"/>
                <w:b/>
                <w:bCs/>
              </w:rPr>
            </w:pPr>
            <w:r w:rsidRPr="002377BD">
              <w:rPr>
                <w:rFonts w:ascii="Times New Roman Tj" w:hAnsi="Times New Roman Tj"/>
                <w:b/>
                <w:bCs/>
              </w:rPr>
              <w:t>Маќсад</w:t>
            </w:r>
          </w:p>
        </w:tc>
      </w:tr>
      <w:tr w:rsidR="009F5EEE" w:rsidRPr="002377BD" w:rsidTr="00086320">
        <w:trPr>
          <w:trHeight w:val="1588"/>
        </w:trPr>
        <w:tc>
          <w:tcPr>
            <w:tcW w:w="1998" w:type="dxa"/>
            <w:vMerge w:val="restart"/>
          </w:tcPr>
          <w:p w:rsidR="009F5EEE" w:rsidRPr="002377BD" w:rsidRDefault="009F5EEE" w:rsidP="00D30F99">
            <w:pPr>
              <w:keepNext/>
              <w:keepLines/>
              <w:spacing w:before="200" w:after="0" w:line="240" w:lineRule="auto"/>
              <w:outlineLvl w:val="1"/>
              <w:rPr>
                <w:rFonts w:ascii="Times New Roman Tj" w:hAnsi="Times New Roman Tj"/>
                <w:bCs/>
                <w:lang w:val="tr-TR"/>
              </w:rPr>
            </w:pPr>
            <w:bookmarkStart w:id="3" w:name="_Toc483378576"/>
            <w:bookmarkStart w:id="4" w:name="_Toc483379049"/>
            <w:r w:rsidRPr="002377BD">
              <w:rPr>
                <w:rFonts w:ascii="Times New Roman Tj" w:hAnsi="Times New Roman Tj"/>
                <w:bCs/>
              </w:rPr>
              <w:t xml:space="preserve">Дастрасии умумї ба хизматњо ва усулњои танзими оила бо таваљљуњ ба фарогирии ањолии дењот ва љавонон </w:t>
            </w:r>
            <w:bookmarkEnd w:id="3"/>
            <w:bookmarkEnd w:id="4"/>
          </w:p>
        </w:tc>
        <w:tc>
          <w:tcPr>
            <w:tcW w:w="3060" w:type="dxa"/>
          </w:tcPr>
          <w:p w:rsidR="009F5EEE" w:rsidRPr="002377BD" w:rsidRDefault="009F5EEE" w:rsidP="00297BD3">
            <w:pPr>
              <w:keepNext/>
              <w:keepLines/>
              <w:spacing w:before="200" w:after="0" w:line="240" w:lineRule="auto"/>
              <w:outlineLvl w:val="1"/>
              <w:rPr>
                <w:rFonts w:ascii="Times New Roman Tj" w:hAnsi="Times New Roman Tj"/>
                <w:bCs/>
                <w:lang w:val="tr-TR"/>
              </w:rPr>
            </w:pPr>
            <w:bookmarkStart w:id="5" w:name="_Toc483378577"/>
            <w:bookmarkStart w:id="6" w:name="_Toc483379050"/>
            <w:r w:rsidRPr="002377BD">
              <w:rPr>
                <w:rFonts w:ascii="Times New Roman Tj" w:hAnsi="Times New Roman Tj"/>
                <w:bCs/>
              </w:rPr>
              <w:t>Фоизи эњтиёљоти ќонеъгардида</w:t>
            </w:r>
            <w:bookmarkEnd w:id="5"/>
            <w:bookmarkEnd w:id="6"/>
            <w:r w:rsidRPr="002377BD">
              <w:rPr>
                <w:rFonts w:ascii="Times New Roman Tj" w:hAnsi="Times New Roman Tj"/>
                <w:bCs/>
              </w:rPr>
              <w:t xml:space="preserve"> </w:t>
            </w:r>
          </w:p>
          <w:p w:rsidR="009F5EEE" w:rsidRPr="002377BD" w:rsidRDefault="009F5EEE" w:rsidP="00297BD3">
            <w:pPr>
              <w:spacing w:after="0" w:line="240" w:lineRule="auto"/>
              <w:rPr>
                <w:rFonts w:ascii="Times New Roman Tj" w:hAnsi="Times New Roman Tj"/>
                <w:lang w:val="tr-TR"/>
              </w:rPr>
            </w:pPr>
          </w:p>
        </w:tc>
        <w:tc>
          <w:tcPr>
            <w:tcW w:w="1530" w:type="dxa"/>
            <w:vMerge w:val="restart"/>
          </w:tcPr>
          <w:p w:rsidR="009F5EEE" w:rsidRPr="002377BD" w:rsidRDefault="009F5EEE" w:rsidP="00297BD3">
            <w:pPr>
              <w:keepNext/>
              <w:keepLines/>
              <w:spacing w:before="200" w:after="0" w:line="240" w:lineRule="auto"/>
              <w:outlineLvl w:val="1"/>
              <w:rPr>
                <w:rFonts w:ascii="Times New Roman Tj" w:hAnsi="Times New Roman Tj"/>
                <w:bCs/>
                <w:lang w:val="tr-TR"/>
              </w:rPr>
            </w:pPr>
          </w:p>
          <w:p w:rsidR="009F5EEE" w:rsidRPr="002377BD" w:rsidRDefault="009F5EEE" w:rsidP="00297BD3">
            <w:pPr>
              <w:keepNext/>
              <w:keepLines/>
              <w:spacing w:before="200" w:after="0" w:line="240" w:lineRule="auto"/>
              <w:outlineLvl w:val="1"/>
              <w:rPr>
                <w:rFonts w:ascii="Times New Roman Tj" w:hAnsi="Times New Roman Tj"/>
                <w:bCs/>
                <w:lang w:val="tr-TR"/>
              </w:rPr>
            </w:pPr>
          </w:p>
          <w:p w:rsidR="009F5EEE" w:rsidRPr="002377BD" w:rsidRDefault="009F5EEE" w:rsidP="008B55EE">
            <w:pPr>
              <w:keepNext/>
              <w:keepLines/>
              <w:spacing w:before="200" w:after="0" w:line="240" w:lineRule="auto"/>
              <w:jc w:val="center"/>
              <w:outlineLvl w:val="1"/>
              <w:rPr>
                <w:rFonts w:ascii="Times New Roman Tj" w:hAnsi="Times New Roman Tj"/>
                <w:bCs/>
              </w:rPr>
            </w:pPr>
            <w:r w:rsidRPr="002377BD">
              <w:rPr>
                <w:rFonts w:ascii="Times New Roman Tj" w:hAnsi="Times New Roman Tj"/>
              </w:rPr>
              <w:t>Тадќиќоти тиббї - демографї</w:t>
            </w:r>
          </w:p>
        </w:tc>
        <w:tc>
          <w:tcPr>
            <w:tcW w:w="2451" w:type="dxa"/>
            <w:vMerge w:val="restart"/>
          </w:tcPr>
          <w:p w:rsidR="009F5EEE" w:rsidRPr="002377BD" w:rsidRDefault="009F5EEE" w:rsidP="00297BD3">
            <w:pPr>
              <w:keepNext/>
              <w:keepLines/>
              <w:spacing w:before="200" w:after="0" w:line="240" w:lineRule="auto"/>
              <w:outlineLvl w:val="1"/>
              <w:rPr>
                <w:rFonts w:ascii="Times New Roman Tj" w:hAnsi="Times New Roman Tj"/>
                <w:bCs/>
                <w:lang w:val="tr-TR"/>
              </w:rPr>
            </w:pPr>
          </w:p>
          <w:p w:rsidR="009F5EEE" w:rsidRPr="002377BD" w:rsidRDefault="009F5EEE" w:rsidP="00297BD3">
            <w:pPr>
              <w:keepNext/>
              <w:keepLines/>
              <w:spacing w:before="200" w:after="0" w:line="240" w:lineRule="auto"/>
              <w:outlineLvl w:val="1"/>
              <w:rPr>
                <w:rFonts w:ascii="Times New Roman Tj" w:hAnsi="Times New Roman Tj"/>
                <w:bCs/>
                <w:lang w:val="tr-TR"/>
              </w:rPr>
            </w:pPr>
          </w:p>
          <w:p w:rsidR="009F5EEE" w:rsidRPr="002377BD" w:rsidRDefault="009F5EEE" w:rsidP="008B55EE">
            <w:pPr>
              <w:keepNext/>
              <w:keepLines/>
              <w:spacing w:before="200" w:after="0" w:line="240" w:lineRule="auto"/>
              <w:jc w:val="center"/>
              <w:outlineLvl w:val="1"/>
              <w:rPr>
                <w:rFonts w:ascii="Times New Roman Tj" w:hAnsi="Times New Roman Tj"/>
                <w:bCs/>
                <w:lang w:val="tr-TR"/>
              </w:rPr>
            </w:pPr>
            <w:r w:rsidRPr="002377BD">
              <w:rPr>
                <w:rFonts w:ascii="Times New Roman Tj" w:hAnsi="Times New Roman Tj"/>
                <w:lang w:val="tr-TR"/>
              </w:rPr>
              <w:t>Вазорати тандурустї ва њифзи иљтимоии ањолии Љумњурии Тољикистон</w:t>
            </w:r>
          </w:p>
        </w:tc>
        <w:tc>
          <w:tcPr>
            <w:tcW w:w="1701" w:type="dxa"/>
            <w:vMerge w:val="restart"/>
          </w:tcPr>
          <w:p w:rsidR="009F5EEE" w:rsidRPr="002377BD" w:rsidRDefault="009F5EEE" w:rsidP="00297BD3">
            <w:pPr>
              <w:keepNext/>
              <w:keepLines/>
              <w:spacing w:before="200" w:after="0" w:line="240" w:lineRule="auto"/>
              <w:outlineLvl w:val="1"/>
              <w:rPr>
                <w:rFonts w:ascii="Times New Roman Tj" w:hAnsi="Times New Roman Tj"/>
                <w:bCs/>
                <w:lang w:val="tr-TR"/>
              </w:rPr>
            </w:pPr>
          </w:p>
          <w:p w:rsidR="009F5EEE" w:rsidRPr="002377BD" w:rsidRDefault="009F5EEE" w:rsidP="00297BD3">
            <w:pPr>
              <w:keepNext/>
              <w:keepLines/>
              <w:spacing w:before="200" w:after="0" w:line="240" w:lineRule="auto"/>
              <w:outlineLvl w:val="1"/>
              <w:rPr>
                <w:rFonts w:ascii="Times New Roman Tj" w:hAnsi="Times New Roman Tj"/>
                <w:bCs/>
                <w:lang w:val="tr-TR"/>
              </w:rPr>
            </w:pPr>
          </w:p>
          <w:p w:rsidR="009F5EEE" w:rsidRPr="002377BD" w:rsidRDefault="009F5EEE" w:rsidP="00297BD3">
            <w:pPr>
              <w:keepNext/>
              <w:keepLines/>
              <w:spacing w:before="200" w:after="0" w:line="240" w:lineRule="auto"/>
              <w:outlineLvl w:val="1"/>
              <w:rPr>
                <w:rFonts w:ascii="Times New Roman Tj" w:hAnsi="Times New Roman Tj"/>
                <w:bCs/>
              </w:rPr>
            </w:pPr>
            <w:r w:rsidRPr="002377BD">
              <w:rPr>
                <w:rFonts w:ascii="Times New Roman Tj" w:hAnsi="Times New Roman Tj"/>
                <w:bCs/>
              </w:rPr>
              <w:t>Њар панљ сол</w:t>
            </w:r>
          </w:p>
        </w:tc>
        <w:tc>
          <w:tcPr>
            <w:tcW w:w="1842" w:type="dxa"/>
          </w:tcPr>
          <w:p w:rsidR="009F5EEE" w:rsidRPr="002377BD" w:rsidRDefault="009F5EEE" w:rsidP="00297BD3">
            <w:pPr>
              <w:keepNext/>
              <w:keepLines/>
              <w:spacing w:before="200" w:after="0" w:line="240" w:lineRule="auto"/>
              <w:outlineLvl w:val="1"/>
              <w:rPr>
                <w:rFonts w:ascii="Times New Roman Tj" w:hAnsi="Times New Roman Tj"/>
                <w:bCs/>
                <w:lang w:val="tr-TR"/>
              </w:rPr>
            </w:pPr>
            <w:bookmarkStart w:id="7" w:name="_Toc483378581"/>
            <w:bookmarkStart w:id="8" w:name="_Toc483379054"/>
            <w:r w:rsidRPr="002377BD">
              <w:rPr>
                <w:rFonts w:ascii="Times New Roman Tj" w:hAnsi="Times New Roman Tj"/>
                <w:bCs/>
                <w:lang w:val="tr-TR"/>
              </w:rPr>
              <w:t>51%</w:t>
            </w:r>
            <w:bookmarkEnd w:id="7"/>
            <w:bookmarkEnd w:id="8"/>
          </w:p>
          <w:p w:rsidR="009F5EEE" w:rsidRPr="002377BD" w:rsidRDefault="009F5EEE" w:rsidP="00297BD3">
            <w:pPr>
              <w:spacing w:after="0" w:line="240" w:lineRule="auto"/>
              <w:jc w:val="center"/>
              <w:rPr>
                <w:rFonts w:ascii="Times New Roman Tj" w:hAnsi="Times New Roman Tj"/>
                <w:lang w:val="tr-TR"/>
              </w:rPr>
            </w:pPr>
          </w:p>
        </w:tc>
        <w:tc>
          <w:tcPr>
            <w:tcW w:w="1985" w:type="dxa"/>
          </w:tcPr>
          <w:p w:rsidR="009F5EEE" w:rsidRPr="002377BD" w:rsidRDefault="009F5EEE" w:rsidP="00297BD3">
            <w:pPr>
              <w:keepNext/>
              <w:keepLines/>
              <w:spacing w:before="200" w:after="0" w:line="240" w:lineRule="auto"/>
              <w:outlineLvl w:val="1"/>
              <w:rPr>
                <w:rFonts w:ascii="Times New Roman Tj" w:hAnsi="Times New Roman Tj"/>
                <w:bCs/>
                <w:lang w:val="tr-TR"/>
              </w:rPr>
            </w:pPr>
            <w:bookmarkStart w:id="9" w:name="_Toc483378582"/>
            <w:bookmarkStart w:id="10" w:name="_Toc483379055"/>
            <w:r w:rsidRPr="002377BD">
              <w:rPr>
                <w:rFonts w:ascii="Times New Roman Tj" w:hAnsi="Times New Roman Tj"/>
                <w:bCs/>
                <w:lang w:val="tr-TR"/>
              </w:rPr>
              <w:t>64%</w:t>
            </w:r>
            <w:bookmarkEnd w:id="9"/>
            <w:bookmarkEnd w:id="10"/>
          </w:p>
        </w:tc>
      </w:tr>
      <w:tr w:rsidR="009F5EEE" w:rsidRPr="002377BD" w:rsidTr="00086320">
        <w:tc>
          <w:tcPr>
            <w:tcW w:w="1998" w:type="dxa"/>
            <w:vMerge/>
          </w:tcPr>
          <w:p w:rsidR="009F5EEE" w:rsidRPr="002377BD" w:rsidRDefault="009F5EEE" w:rsidP="00297BD3">
            <w:pPr>
              <w:keepNext/>
              <w:keepLines/>
              <w:spacing w:before="200" w:after="0" w:line="240" w:lineRule="auto"/>
              <w:outlineLvl w:val="1"/>
              <w:rPr>
                <w:rFonts w:ascii="Times New Roman Tj" w:hAnsi="Times New Roman Tj"/>
                <w:b/>
                <w:bCs/>
                <w:lang w:val="tr-TR"/>
              </w:rPr>
            </w:pPr>
          </w:p>
        </w:tc>
        <w:tc>
          <w:tcPr>
            <w:tcW w:w="3060" w:type="dxa"/>
          </w:tcPr>
          <w:p w:rsidR="009F5EEE" w:rsidRPr="002377BD" w:rsidRDefault="009F5EEE" w:rsidP="008B55EE">
            <w:pPr>
              <w:keepNext/>
              <w:keepLines/>
              <w:spacing w:before="200" w:after="0" w:line="240" w:lineRule="auto"/>
              <w:outlineLvl w:val="1"/>
              <w:rPr>
                <w:rFonts w:ascii="Times New Roman Tj" w:hAnsi="Times New Roman Tj"/>
                <w:bCs/>
                <w:lang w:val="tr-TR"/>
              </w:rPr>
            </w:pPr>
            <w:bookmarkStart w:id="11" w:name="_Toc483378583"/>
            <w:bookmarkStart w:id="12" w:name="_Toc483379056"/>
            <w:r w:rsidRPr="002377BD">
              <w:rPr>
                <w:rFonts w:ascii="Times New Roman Tj" w:hAnsi="Times New Roman Tj"/>
                <w:bCs/>
                <w:lang w:val="tr-TR"/>
              </w:rPr>
              <w:t xml:space="preserve">Эњтиёљоти ќонеънагардида ба танзими оила </w:t>
            </w:r>
            <w:bookmarkEnd w:id="11"/>
            <w:bookmarkEnd w:id="12"/>
          </w:p>
        </w:tc>
        <w:tc>
          <w:tcPr>
            <w:tcW w:w="1530" w:type="dxa"/>
            <w:vMerge/>
          </w:tcPr>
          <w:p w:rsidR="009F5EEE" w:rsidRPr="002377BD" w:rsidRDefault="009F5EEE" w:rsidP="00297BD3">
            <w:pPr>
              <w:keepNext/>
              <w:keepLines/>
              <w:spacing w:before="200" w:after="0" w:line="240" w:lineRule="auto"/>
              <w:outlineLvl w:val="1"/>
              <w:rPr>
                <w:rFonts w:ascii="Times New Roman Tj" w:hAnsi="Times New Roman Tj"/>
                <w:b/>
                <w:bCs/>
                <w:lang w:val="tr-TR"/>
              </w:rPr>
            </w:pPr>
          </w:p>
        </w:tc>
        <w:tc>
          <w:tcPr>
            <w:tcW w:w="2451" w:type="dxa"/>
            <w:vMerge/>
          </w:tcPr>
          <w:p w:rsidR="009F5EEE" w:rsidRPr="002377BD" w:rsidRDefault="009F5EEE" w:rsidP="00297BD3">
            <w:pPr>
              <w:keepNext/>
              <w:keepLines/>
              <w:spacing w:before="200" w:after="0" w:line="240" w:lineRule="auto"/>
              <w:outlineLvl w:val="1"/>
              <w:rPr>
                <w:rFonts w:ascii="Times New Roman Tj" w:hAnsi="Times New Roman Tj"/>
                <w:b/>
                <w:bCs/>
                <w:lang w:val="tr-TR"/>
              </w:rPr>
            </w:pPr>
          </w:p>
        </w:tc>
        <w:tc>
          <w:tcPr>
            <w:tcW w:w="1701" w:type="dxa"/>
            <w:vMerge/>
          </w:tcPr>
          <w:p w:rsidR="009F5EEE" w:rsidRPr="002377BD" w:rsidRDefault="009F5EEE" w:rsidP="00297BD3">
            <w:pPr>
              <w:keepNext/>
              <w:keepLines/>
              <w:spacing w:before="200" w:after="0" w:line="240" w:lineRule="auto"/>
              <w:outlineLvl w:val="1"/>
              <w:rPr>
                <w:rFonts w:ascii="Times New Roman Tj" w:hAnsi="Times New Roman Tj"/>
                <w:b/>
                <w:bCs/>
                <w:lang w:val="tr-TR"/>
              </w:rPr>
            </w:pPr>
          </w:p>
        </w:tc>
        <w:tc>
          <w:tcPr>
            <w:tcW w:w="1842" w:type="dxa"/>
          </w:tcPr>
          <w:p w:rsidR="009F5EEE" w:rsidRPr="002377BD" w:rsidRDefault="009F5EEE" w:rsidP="00297BD3">
            <w:pPr>
              <w:keepNext/>
              <w:keepLines/>
              <w:spacing w:before="200" w:after="0" w:line="240" w:lineRule="auto"/>
              <w:outlineLvl w:val="1"/>
              <w:rPr>
                <w:rFonts w:ascii="Times New Roman Tj" w:hAnsi="Times New Roman Tj"/>
                <w:bCs/>
                <w:lang w:val="tr-TR"/>
              </w:rPr>
            </w:pPr>
            <w:bookmarkStart w:id="13" w:name="_Toc483378584"/>
            <w:bookmarkStart w:id="14" w:name="_Toc483379057"/>
            <w:r w:rsidRPr="002377BD">
              <w:rPr>
                <w:rFonts w:ascii="Times New Roman Tj" w:hAnsi="Times New Roman Tj"/>
                <w:bCs/>
                <w:lang w:val="tr-TR"/>
              </w:rPr>
              <w:t>23%</w:t>
            </w:r>
            <w:bookmarkEnd w:id="13"/>
            <w:bookmarkEnd w:id="14"/>
          </w:p>
        </w:tc>
        <w:tc>
          <w:tcPr>
            <w:tcW w:w="1985" w:type="dxa"/>
          </w:tcPr>
          <w:p w:rsidR="009F5EEE" w:rsidRPr="002377BD" w:rsidRDefault="009F5EEE" w:rsidP="00297BD3">
            <w:pPr>
              <w:keepNext/>
              <w:keepLines/>
              <w:spacing w:before="200" w:after="0" w:line="240" w:lineRule="auto"/>
              <w:outlineLvl w:val="1"/>
              <w:rPr>
                <w:rFonts w:ascii="Times New Roman Tj" w:hAnsi="Times New Roman Tj"/>
                <w:bCs/>
                <w:vertAlign w:val="superscript"/>
              </w:rPr>
            </w:pPr>
            <w:bookmarkStart w:id="15" w:name="_Toc483378585"/>
            <w:bookmarkStart w:id="16" w:name="_Toc483379058"/>
            <w:r w:rsidRPr="002377BD">
              <w:rPr>
                <w:rFonts w:ascii="Times New Roman Tj" w:hAnsi="Times New Roman Tj"/>
                <w:bCs/>
                <w:lang w:val="tr-TR"/>
              </w:rPr>
              <w:t>19%</w:t>
            </w:r>
            <w:bookmarkEnd w:id="15"/>
            <w:bookmarkEnd w:id="16"/>
          </w:p>
        </w:tc>
      </w:tr>
      <w:tr w:rsidR="009F5EEE" w:rsidRPr="002377BD" w:rsidTr="00086320">
        <w:tc>
          <w:tcPr>
            <w:tcW w:w="1998" w:type="dxa"/>
            <w:vMerge/>
          </w:tcPr>
          <w:p w:rsidR="009F5EEE" w:rsidRPr="002377BD" w:rsidRDefault="009F5EEE" w:rsidP="00297BD3">
            <w:pPr>
              <w:keepNext/>
              <w:keepLines/>
              <w:spacing w:before="200" w:after="0" w:line="240" w:lineRule="auto"/>
              <w:outlineLvl w:val="1"/>
              <w:rPr>
                <w:rFonts w:ascii="Times New Roman Tj" w:hAnsi="Times New Roman Tj"/>
                <w:b/>
                <w:bCs/>
                <w:lang w:val="tr-TR"/>
              </w:rPr>
            </w:pPr>
          </w:p>
        </w:tc>
        <w:tc>
          <w:tcPr>
            <w:tcW w:w="3060" w:type="dxa"/>
          </w:tcPr>
          <w:p w:rsidR="009F5EEE" w:rsidRPr="002377BD" w:rsidRDefault="009F5EEE" w:rsidP="00183352">
            <w:pPr>
              <w:keepNext/>
              <w:keepLines/>
              <w:spacing w:after="0" w:line="240" w:lineRule="auto"/>
              <w:outlineLvl w:val="1"/>
              <w:rPr>
                <w:rFonts w:ascii="Times New Roman Tj" w:hAnsi="Times New Roman Tj"/>
                <w:bCs/>
              </w:rPr>
            </w:pPr>
            <w:bookmarkStart w:id="17" w:name="_Toc483378586"/>
            <w:bookmarkStart w:id="18" w:name="_Toc483379059"/>
            <w:r w:rsidRPr="002377BD">
              <w:rPr>
                <w:rFonts w:ascii="Times New Roman Tj" w:hAnsi="Times New Roman Tj"/>
              </w:rPr>
              <w:t>Нишондоди истифодабарии контрасептивњо</w:t>
            </w:r>
            <w:r w:rsidRPr="002377BD">
              <w:rPr>
                <w:rFonts w:ascii="Times New Roman Tj" w:hAnsi="Times New Roman Tj"/>
                <w:bCs/>
              </w:rPr>
              <w:t xml:space="preserve"> </w:t>
            </w:r>
            <w:bookmarkEnd w:id="17"/>
            <w:bookmarkEnd w:id="18"/>
          </w:p>
        </w:tc>
        <w:tc>
          <w:tcPr>
            <w:tcW w:w="1530" w:type="dxa"/>
            <w:vMerge/>
          </w:tcPr>
          <w:p w:rsidR="009F5EEE" w:rsidRPr="002377BD" w:rsidRDefault="009F5EEE" w:rsidP="00297BD3">
            <w:pPr>
              <w:keepNext/>
              <w:keepLines/>
              <w:spacing w:before="200" w:after="0" w:line="240" w:lineRule="auto"/>
              <w:outlineLvl w:val="1"/>
              <w:rPr>
                <w:rFonts w:ascii="Times New Roman Tj" w:hAnsi="Times New Roman Tj"/>
                <w:bCs/>
                <w:lang w:val="tr-TR"/>
              </w:rPr>
            </w:pPr>
          </w:p>
        </w:tc>
        <w:tc>
          <w:tcPr>
            <w:tcW w:w="2451" w:type="dxa"/>
            <w:vMerge/>
          </w:tcPr>
          <w:p w:rsidR="009F5EEE" w:rsidRPr="002377BD" w:rsidRDefault="009F5EEE" w:rsidP="00297BD3">
            <w:pPr>
              <w:keepNext/>
              <w:keepLines/>
              <w:spacing w:before="200" w:after="0" w:line="240" w:lineRule="auto"/>
              <w:outlineLvl w:val="1"/>
              <w:rPr>
                <w:rFonts w:ascii="Times New Roman Tj" w:hAnsi="Times New Roman Tj"/>
                <w:bCs/>
                <w:lang w:val="tr-TR"/>
              </w:rPr>
            </w:pPr>
          </w:p>
        </w:tc>
        <w:tc>
          <w:tcPr>
            <w:tcW w:w="1701" w:type="dxa"/>
            <w:vMerge/>
          </w:tcPr>
          <w:p w:rsidR="009F5EEE" w:rsidRPr="002377BD" w:rsidRDefault="009F5EEE" w:rsidP="00297BD3">
            <w:pPr>
              <w:keepNext/>
              <w:keepLines/>
              <w:spacing w:before="200" w:after="0" w:line="240" w:lineRule="auto"/>
              <w:outlineLvl w:val="1"/>
              <w:rPr>
                <w:rFonts w:ascii="Times New Roman Tj" w:hAnsi="Times New Roman Tj"/>
                <w:bCs/>
                <w:lang w:val="tr-TR"/>
              </w:rPr>
            </w:pPr>
          </w:p>
        </w:tc>
        <w:tc>
          <w:tcPr>
            <w:tcW w:w="1842" w:type="dxa"/>
          </w:tcPr>
          <w:p w:rsidR="009F5EEE" w:rsidRPr="002377BD" w:rsidRDefault="009F5EEE" w:rsidP="00297BD3">
            <w:pPr>
              <w:keepNext/>
              <w:keepLines/>
              <w:spacing w:before="200" w:after="0" w:line="240" w:lineRule="auto"/>
              <w:outlineLvl w:val="1"/>
              <w:rPr>
                <w:rFonts w:ascii="Times New Roman Tj" w:hAnsi="Times New Roman Tj"/>
                <w:bCs/>
                <w:lang w:val="tr-TR"/>
              </w:rPr>
            </w:pPr>
            <w:bookmarkStart w:id="19" w:name="_Toc483378587"/>
            <w:bookmarkStart w:id="20" w:name="_Toc483379060"/>
            <w:r w:rsidRPr="002377BD">
              <w:rPr>
                <w:rFonts w:ascii="Times New Roman Tj" w:hAnsi="Times New Roman Tj"/>
                <w:bCs/>
                <w:lang w:val="tr-TR"/>
              </w:rPr>
              <w:t>28%</w:t>
            </w:r>
            <w:bookmarkEnd w:id="19"/>
            <w:bookmarkEnd w:id="20"/>
          </w:p>
        </w:tc>
        <w:tc>
          <w:tcPr>
            <w:tcW w:w="1985" w:type="dxa"/>
          </w:tcPr>
          <w:p w:rsidR="009F5EEE" w:rsidRPr="002377BD" w:rsidRDefault="009F5EEE" w:rsidP="00297BD3">
            <w:pPr>
              <w:keepNext/>
              <w:keepLines/>
              <w:spacing w:before="200" w:after="0" w:line="240" w:lineRule="auto"/>
              <w:outlineLvl w:val="1"/>
              <w:rPr>
                <w:rFonts w:ascii="Times New Roman Tj" w:hAnsi="Times New Roman Tj"/>
                <w:bCs/>
                <w:lang w:val="tr-TR"/>
              </w:rPr>
            </w:pPr>
            <w:bookmarkStart w:id="21" w:name="_Toc483378588"/>
            <w:bookmarkStart w:id="22" w:name="_Toc483379061"/>
            <w:r w:rsidRPr="002377BD">
              <w:rPr>
                <w:rFonts w:ascii="Times New Roman Tj" w:hAnsi="Times New Roman Tj"/>
                <w:bCs/>
                <w:lang w:val="tr-TR"/>
              </w:rPr>
              <w:t>34%</w:t>
            </w:r>
            <w:bookmarkEnd w:id="21"/>
            <w:bookmarkEnd w:id="22"/>
          </w:p>
        </w:tc>
      </w:tr>
    </w:tbl>
    <w:p w:rsidR="009F5EEE" w:rsidRPr="00B978EE" w:rsidRDefault="009F5EEE" w:rsidP="003F0B13">
      <w:pPr>
        <w:keepNext/>
        <w:keepLines/>
        <w:spacing w:before="200" w:after="0"/>
        <w:jc w:val="center"/>
        <w:outlineLvl w:val="2"/>
        <w:rPr>
          <w:rFonts w:ascii="Times New Roman Tj" w:hAnsi="Times New Roman Tj"/>
          <w:b/>
          <w:bCs/>
        </w:rPr>
      </w:pPr>
    </w:p>
    <w:p w:rsidR="009F5EEE" w:rsidRPr="00B978EE" w:rsidRDefault="009F5EEE" w:rsidP="003F0B13">
      <w:pPr>
        <w:spacing w:after="0"/>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Pr="005D7219" w:rsidRDefault="009F5EEE" w:rsidP="005B57A3">
      <w:pPr>
        <w:spacing w:after="0" w:line="240" w:lineRule="auto"/>
        <w:jc w:val="right"/>
        <w:rPr>
          <w:rFonts w:ascii="Times New Roman Tj" w:hAnsi="Times New Roman Tj"/>
          <w:sz w:val="28"/>
          <w:szCs w:val="28"/>
        </w:rPr>
      </w:pPr>
      <w:r w:rsidRPr="005D7219">
        <w:rPr>
          <w:rFonts w:ascii="Times New Roman Tj" w:hAnsi="Times New Roman Tj"/>
          <w:sz w:val="28"/>
          <w:szCs w:val="28"/>
        </w:rPr>
        <w:t>Замимаи 2</w:t>
      </w:r>
    </w:p>
    <w:p w:rsidR="009F5EEE" w:rsidRDefault="009F5EEE" w:rsidP="005B57A3">
      <w:pPr>
        <w:pStyle w:val="NormalWeb"/>
        <w:spacing w:before="0" w:beforeAutospacing="0" w:after="0" w:afterAutospacing="0"/>
        <w:ind w:firstLine="709"/>
        <w:jc w:val="right"/>
        <w:rPr>
          <w:rFonts w:ascii="Times New Roman Tj" w:hAnsi="Times New Roman Tj"/>
          <w:sz w:val="28"/>
          <w:szCs w:val="28"/>
          <w:lang w:val="tg-Cyrl-TJ"/>
        </w:rPr>
      </w:pPr>
      <w:r>
        <w:rPr>
          <w:rFonts w:ascii="Times New Roman Tj" w:hAnsi="Times New Roman Tj"/>
          <w:sz w:val="28"/>
          <w:szCs w:val="28"/>
        </w:rPr>
        <w:t xml:space="preserve">ба </w:t>
      </w:r>
      <w:r w:rsidRPr="005D7219">
        <w:rPr>
          <w:rFonts w:ascii="Times New Roman Tj" w:hAnsi="Times New Roman Tj"/>
          <w:sz w:val="28"/>
          <w:szCs w:val="28"/>
        </w:rPr>
        <w:t xml:space="preserve">Барномаи давлатии </w:t>
      </w:r>
      <w:r w:rsidRPr="005D7219">
        <w:rPr>
          <w:rFonts w:ascii="Times New Roman Tj" w:hAnsi="Times New Roman Tj"/>
          <w:sz w:val="28"/>
          <w:szCs w:val="28"/>
          <w:lang w:val="tg-Cyrl-TJ"/>
        </w:rPr>
        <w:t>солимии</w:t>
      </w:r>
      <w:r>
        <w:rPr>
          <w:rFonts w:ascii="Times New Roman Tj" w:hAnsi="Times New Roman Tj"/>
          <w:sz w:val="28"/>
          <w:szCs w:val="28"/>
          <w:lang w:val="tg-Cyrl-TJ"/>
        </w:rPr>
        <w:t xml:space="preserve"> </w:t>
      </w:r>
      <w:r w:rsidRPr="005D7219">
        <w:rPr>
          <w:rFonts w:ascii="Times New Roman Tj" w:hAnsi="Times New Roman Tj"/>
          <w:sz w:val="28"/>
          <w:szCs w:val="28"/>
          <w:lang w:val="tg-Cyrl-TJ"/>
        </w:rPr>
        <w:t>репродуктивї</w:t>
      </w:r>
    </w:p>
    <w:p w:rsidR="009F5EEE" w:rsidRPr="005D7219" w:rsidRDefault="009F5EEE" w:rsidP="005B57A3">
      <w:pPr>
        <w:pStyle w:val="NormalWeb"/>
        <w:spacing w:before="0" w:beforeAutospacing="0" w:after="0" w:afterAutospacing="0"/>
        <w:ind w:firstLine="709"/>
        <w:jc w:val="right"/>
        <w:rPr>
          <w:rFonts w:ascii="Times New Roman Tj" w:hAnsi="Times New Roman Tj"/>
          <w:sz w:val="28"/>
          <w:szCs w:val="28"/>
        </w:rPr>
      </w:pPr>
      <w:r w:rsidRPr="005D7219">
        <w:rPr>
          <w:rFonts w:ascii="Times New Roman Tj" w:hAnsi="Times New Roman Tj"/>
          <w:sz w:val="28"/>
          <w:szCs w:val="28"/>
        </w:rPr>
        <w:t>барои солњои 2019-2022</w:t>
      </w:r>
    </w:p>
    <w:p w:rsidR="009F5EEE" w:rsidRDefault="009F5EEE" w:rsidP="005B57A3">
      <w:pPr>
        <w:pStyle w:val="NormalWeb"/>
        <w:spacing w:before="0" w:beforeAutospacing="0" w:after="0" w:afterAutospacing="0"/>
        <w:ind w:left="9204"/>
        <w:rPr>
          <w:rFonts w:ascii="Times New Roman Tj" w:hAnsi="Times New Roman Tj"/>
          <w:sz w:val="28"/>
          <w:szCs w:val="28"/>
        </w:rPr>
      </w:pPr>
    </w:p>
    <w:p w:rsidR="009F5EEE" w:rsidRPr="005D7219" w:rsidRDefault="009F5EEE" w:rsidP="005B57A3">
      <w:pPr>
        <w:pStyle w:val="NormalWeb"/>
        <w:spacing w:before="0" w:beforeAutospacing="0" w:after="0" w:afterAutospacing="0"/>
        <w:ind w:left="9204"/>
        <w:rPr>
          <w:rFonts w:ascii="Times New Roman Tj" w:hAnsi="Times New Roman Tj"/>
          <w:sz w:val="28"/>
          <w:szCs w:val="28"/>
        </w:rPr>
      </w:pPr>
    </w:p>
    <w:p w:rsidR="009F5EEE" w:rsidRDefault="009F5EEE" w:rsidP="005B57A3">
      <w:pPr>
        <w:keepNext/>
        <w:keepLines/>
        <w:spacing w:after="0" w:line="240" w:lineRule="auto"/>
        <w:jc w:val="center"/>
        <w:outlineLvl w:val="2"/>
        <w:rPr>
          <w:rFonts w:ascii="Times New Roman Tj" w:hAnsi="Times New Roman Tj"/>
          <w:bCs/>
          <w:sz w:val="28"/>
          <w:szCs w:val="28"/>
        </w:rPr>
      </w:pPr>
      <w:r>
        <w:rPr>
          <w:rFonts w:ascii="Times New Roman Tj" w:hAnsi="Times New Roman Tj"/>
          <w:bCs/>
          <w:sz w:val="28"/>
          <w:szCs w:val="28"/>
        </w:rPr>
        <w:t>Ч</w:t>
      </w:r>
      <w:r w:rsidRPr="00AC1D19">
        <w:rPr>
          <w:rFonts w:ascii="Times New Roman Tj" w:hAnsi="Times New Roman Tj"/>
          <w:bCs/>
          <w:sz w:val="28"/>
          <w:szCs w:val="28"/>
        </w:rPr>
        <w:t>енаки натиљањо</w:t>
      </w:r>
    </w:p>
    <w:p w:rsidR="009F5EEE" w:rsidRPr="00AC1D19" w:rsidRDefault="009F5EEE" w:rsidP="005B57A3">
      <w:pPr>
        <w:keepNext/>
        <w:keepLines/>
        <w:spacing w:after="0" w:line="240" w:lineRule="auto"/>
        <w:jc w:val="center"/>
        <w:outlineLvl w:val="2"/>
        <w:rPr>
          <w:rFonts w:ascii="Times New Roman Tj" w:hAnsi="Times New Roman Tj"/>
          <w:bCs/>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98"/>
        <w:gridCol w:w="3150"/>
        <w:gridCol w:w="1906"/>
        <w:gridCol w:w="2126"/>
        <w:gridCol w:w="1418"/>
        <w:gridCol w:w="1896"/>
        <w:gridCol w:w="2215"/>
      </w:tblGrid>
      <w:tr w:rsidR="009F5EEE" w:rsidRPr="007468CF" w:rsidTr="00522502">
        <w:tc>
          <w:tcPr>
            <w:tcW w:w="1998" w:type="dxa"/>
          </w:tcPr>
          <w:p w:rsidR="009F5EEE" w:rsidRPr="007468CF" w:rsidRDefault="009F5EEE" w:rsidP="00522502">
            <w:pPr>
              <w:keepNext/>
              <w:keepLines/>
              <w:spacing w:after="0" w:line="240" w:lineRule="auto"/>
              <w:jc w:val="center"/>
              <w:outlineLvl w:val="2"/>
              <w:rPr>
                <w:rFonts w:ascii="Times New Roman Tj" w:hAnsi="Times New Roman Tj"/>
                <w:b/>
                <w:bCs/>
              </w:rPr>
            </w:pPr>
            <w:r w:rsidRPr="007468CF">
              <w:rPr>
                <w:rFonts w:ascii="Times New Roman Tj" w:hAnsi="Times New Roman Tj"/>
                <w:b/>
                <w:bCs/>
              </w:rPr>
              <w:t>Натиља</w:t>
            </w:r>
          </w:p>
        </w:tc>
        <w:tc>
          <w:tcPr>
            <w:tcW w:w="3150" w:type="dxa"/>
          </w:tcPr>
          <w:p w:rsidR="009F5EEE" w:rsidRPr="007468CF" w:rsidRDefault="009F5EEE" w:rsidP="00522502">
            <w:pPr>
              <w:keepNext/>
              <w:keepLines/>
              <w:spacing w:after="0" w:line="240" w:lineRule="auto"/>
              <w:jc w:val="center"/>
              <w:outlineLvl w:val="2"/>
              <w:rPr>
                <w:rFonts w:ascii="Times New Roman Tj" w:hAnsi="Times New Roman Tj"/>
                <w:bCs/>
                <w:lang w:val="tr-TR"/>
              </w:rPr>
            </w:pPr>
            <w:bookmarkStart w:id="23" w:name="_Toc483378592"/>
            <w:bookmarkStart w:id="24" w:name="_Toc483379065"/>
            <w:r w:rsidRPr="007468CF">
              <w:rPr>
                <w:rFonts w:ascii="Times New Roman Tj" w:hAnsi="Times New Roman Tj"/>
                <w:bCs/>
              </w:rPr>
              <w:t xml:space="preserve">Ченак </w:t>
            </w:r>
            <w:r w:rsidRPr="007468CF">
              <w:rPr>
                <w:rFonts w:ascii="Times New Roman Tj" w:hAnsi="Times New Roman Tj"/>
                <w:bCs/>
                <w:lang w:val="tr-TR"/>
              </w:rPr>
              <w:t>(</w:t>
            </w:r>
            <w:r w:rsidRPr="007468CF">
              <w:rPr>
                <w:rFonts w:ascii="Times New Roman Tj" w:hAnsi="Times New Roman Tj"/>
                <w:bCs/>
              </w:rPr>
              <w:t>аз рўи гурўњи синнусолии таќсимшуда</w:t>
            </w:r>
            <w:r w:rsidRPr="007468CF">
              <w:rPr>
                <w:rFonts w:ascii="Times New Roman Tj" w:hAnsi="Times New Roman Tj"/>
                <w:bCs/>
                <w:lang w:val="tr-TR"/>
              </w:rPr>
              <w:t>)</w:t>
            </w:r>
            <w:bookmarkEnd w:id="23"/>
            <w:bookmarkEnd w:id="24"/>
          </w:p>
        </w:tc>
        <w:tc>
          <w:tcPr>
            <w:tcW w:w="1906" w:type="dxa"/>
          </w:tcPr>
          <w:p w:rsidR="009F5EEE" w:rsidRPr="007468CF" w:rsidRDefault="009F5EEE" w:rsidP="00522502">
            <w:pPr>
              <w:keepNext/>
              <w:keepLines/>
              <w:spacing w:after="0" w:line="240" w:lineRule="auto"/>
              <w:jc w:val="center"/>
              <w:outlineLvl w:val="2"/>
              <w:rPr>
                <w:rFonts w:ascii="Times New Roman Tj" w:hAnsi="Times New Roman Tj"/>
                <w:b/>
                <w:bCs/>
              </w:rPr>
            </w:pPr>
            <w:r w:rsidRPr="007468CF">
              <w:rPr>
                <w:rFonts w:ascii="Times New Roman Tj" w:hAnsi="Times New Roman Tj"/>
                <w:b/>
                <w:bCs/>
              </w:rPr>
              <w:t>Сарчашмаи маълумот</w:t>
            </w:r>
          </w:p>
        </w:tc>
        <w:tc>
          <w:tcPr>
            <w:tcW w:w="2126" w:type="dxa"/>
          </w:tcPr>
          <w:p w:rsidR="009F5EEE" w:rsidRPr="007468CF" w:rsidRDefault="009F5EEE" w:rsidP="00522502">
            <w:pPr>
              <w:keepNext/>
              <w:keepLines/>
              <w:spacing w:after="0" w:line="240" w:lineRule="auto"/>
              <w:jc w:val="center"/>
              <w:outlineLvl w:val="2"/>
              <w:rPr>
                <w:rFonts w:ascii="Times New Roman Tj" w:hAnsi="Times New Roman Tj"/>
                <w:b/>
                <w:bCs/>
              </w:rPr>
            </w:pPr>
            <w:r w:rsidRPr="007468CF">
              <w:rPr>
                <w:rFonts w:ascii="Times New Roman Tj" w:hAnsi="Times New Roman Tj"/>
                <w:b/>
                <w:bCs/>
              </w:rPr>
              <w:t>Ташкилоти масъул</w:t>
            </w:r>
          </w:p>
        </w:tc>
        <w:tc>
          <w:tcPr>
            <w:tcW w:w="1418" w:type="dxa"/>
          </w:tcPr>
          <w:p w:rsidR="009F5EEE" w:rsidRPr="007468CF" w:rsidRDefault="009F5EEE" w:rsidP="00522502">
            <w:pPr>
              <w:keepNext/>
              <w:keepLines/>
              <w:spacing w:after="0" w:line="240" w:lineRule="auto"/>
              <w:jc w:val="center"/>
              <w:outlineLvl w:val="2"/>
              <w:rPr>
                <w:rFonts w:ascii="Times New Roman Tj" w:hAnsi="Times New Roman Tj"/>
                <w:b/>
                <w:bCs/>
              </w:rPr>
            </w:pPr>
            <w:bookmarkStart w:id="25" w:name="_Toc483378595"/>
            <w:bookmarkStart w:id="26" w:name="_Toc483379068"/>
            <w:r w:rsidRPr="007468CF">
              <w:rPr>
                <w:rFonts w:ascii="Times New Roman Tj" w:hAnsi="Times New Roman Tj"/>
                <w:b/>
                <w:bCs/>
              </w:rPr>
              <w:t>Басомади мониторинг</w:t>
            </w:r>
            <w:bookmarkEnd w:id="25"/>
            <w:bookmarkEnd w:id="26"/>
          </w:p>
        </w:tc>
        <w:tc>
          <w:tcPr>
            <w:tcW w:w="1896" w:type="dxa"/>
          </w:tcPr>
          <w:p w:rsidR="009F5EEE" w:rsidRPr="007468CF" w:rsidRDefault="009F5EEE" w:rsidP="00522502">
            <w:pPr>
              <w:keepNext/>
              <w:keepLines/>
              <w:spacing w:after="0" w:line="240" w:lineRule="auto"/>
              <w:jc w:val="center"/>
              <w:outlineLvl w:val="2"/>
              <w:rPr>
                <w:rFonts w:ascii="Times New Roman Tj" w:hAnsi="Times New Roman Tj"/>
                <w:b/>
                <w:bCs/>
              </w:rPr>
            </w:pPr>
            <w:r w:rsidRPr="007468CF">
              <w:rPr>
                <w:rFonts w:ascii="Times New Roman Tj" w:hAnsi="Times New Roman Tj"/>
                <w:b/>
                <w:bCs/>
                <w:sz w:val="20"/>
              </w:rPr>
              <w:t>Нишондодњои заминавї</w:t>
            </w:r>
          </w:p>
        </w:tc>
        <w:tc>
          <w:tcPr>
            <w:tcW w:w="2215" w:type="dxa"/>
          </w:tcPr>
          <w:p w:rsidR="009F5EEE" w:rsidRPr="007468CF" w:rsidRDefault="009F5EEE" w:rsidP="00522502">
            <w:pPr>
              <w:keepNext/>
              <w:keepLines/>
              <w:spacing w:after="0" w:line="240" w:lineRule="auto"/>
              <w:jc w:val="center"/>
              <w:outlineLvl w:val="2"/>
              <w:rPr>
                <w:rFonts w:ascii="Times New Roman Tj" w:hAnsi="Times New Roman Tj"/>
                <w:b/>
                <w:bCs/>
              </w:rPr>
            </w:pPr>
            <w:r w:rsidRPr="007468CF">
              <w:rPr>
                <w:rFonts w:ascii="Times New Roman Tj" w:hAnsi="Times New Roman Tj"/>
                <w:b/>
                <w:bCs/>
              </w:rPr>
              <w:t>Маќсад</w:t>
            </w:r>
          </w:p>
        </w:tc>
      </w:tr>
      <w:tr w:rsidR="009F5EEE" w:rsidRPr="007468CF" w:rsidTr="00522502">
        <w:tc>
          <w:tcPr>
            <w:tcW w:w="1998" w:type="dxa"/>
          </w:tcPr>
          <w:p w:rsidR="009F5EEE" w:rsidRPr="007468CF" w:rsidRDefault="009F5EEE" w:rsidP="00522502">
            <w:pPr>
              <w:spacing w:after="0" w:line="240" w:lineRule="auto"/>
              <w:rPr>
                <w:rFonts w:ascii="Times New Roman Tj" w:hAnsi="Times New Roman Tj"/>
              </w:rPr>
            </w:pPr>
            <w:r w:rsidRPr="007468CF">
              <w:rPr>
                <w:rFonts w:ascii="Times New Roman Tj" w:hAnsi="Times New Roman Tj"/>
                <w:lang w:val="tr-TR"/>
              </w:rPr>
              <w:t>1.</w:t>
            </w:r>
            <w:r w:rsidRPr="007468CF">
              <w:rPr>
                <w:rFonts w:ascii="Times New Roman Tj" w:hAnsi="Times New Roman Tj"/>
              </w:rPr>
              <w:t xml:space="preserve"> Баланд бардоштани сатњи дониши ањолї, бахусус љавонон оид ба солимии репродуктивї/</w:t>
            </w:r>
          </w:p>
          <w:p w:rsidR="009F5EEE" w:rsidRPr="007468CF" w:rsidRDefault="009F5EEE" w:rsidP="00522502">
            <w:pPr>
              <w:spacing w:after="0" w:line="240" w:lineRule="auto"/>
              <w:rPr>
                <w:rFonts w:ascii="Times New Roman Tj" w:hAnsi="Times New Roman Tj"/>
              </w:rPr>
            </w:pPr>
            <w:r w:rsidRPr="007468CF">
              <w:rPr>
                <w:rFonts w:ascii="Times New Roman Tj" w:hAnsi="Times New Roman Tj"/>
              </w:rPr>
              <w:t>танзими оила</w:t>
            </w:r>
          </w:p>
        </w:tc>
        <w:tc>
          <w:tcPr>
            <w:tcW w:w="3150" w:type="dxa"/>
          </w:tcPr>
          <w:p w:rsidR="009F5EEE" w:rsidRPr="007468CF" w:rsidRDefault="009F5EEE" w:rsidP="00522502">
            <w:pPr>
              <w:spacing w:after="0" w:line="240" w:lineRule="auto"/>
              <w:rPr>
                <w:rFonts w:ascii="Times New Roman Tj" w:hAnsi="Times New Roman Tj"/>
              </w:rPr>
            </w:pPr>
            <w:r w:rsidRPr="007468CF">
              <w:rPr>
                <w:rFonts w:ascii="Times New Roman Tj" w:hAnsi="Times New Roman Tj"/>
              </w:rPr>
              <w:t xml:space="preserve">Донистани аќаллан як усули муосир дар байни њамаи занон </w:t>
            </w: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keepNext/>
              <w:keepLines/>
              <w:spacing w:after="0" w:line="240" w:lineRule="auto"/>
              <w:outlineLvl w:val="1"/>
              <w:rPr>
                <w:rFonts w:ascii="Times New Roman Tj" w:hAnsi="Times New Roman Tj"/>
                <w:bCs/>
              </w:rPr>
            </w:pPr>
            <w:bookmarkStart w:id="27" w:name="_Toc483378598"/>
            <w:bookmarkStart w:id="28" w:name="_Toc483379071"/>
            <w:r w:rsidRPr="007468CF">
              <w:rPr>
                <w:rFonts w:ascii="Times New Roman Tj" w:hAnsi="Times New Roman Tj"/>
                <w:bCs/>
              </w:rPr>
              <w:t xml:space="preserve">Донистани даврањои ќобилияти фарзандтаваллудкунї  </w:t>
            </w:r>
            <w:bookmarkEnd w:id="27"/>
            <w:bookmarkEnd w:id="28"/>
          </w:p>
          <w:p w:rsidR="009F5EEE" w:rsidRPr="007468CF" w:rsidRDefault="009F5EEE" w:rsidP="00522502">
            <w:pPr>
              <w:keepNext/>
              <w:keepLines/>
              <w:spacing w:after="0" w:line="240" w:lineRule="auto"/>
              <w:outlineLvl w:val="1"/>
              <w:rPr>
                <w:rFonts w:ascii="Times New Roman Tj" w:hAnsi="Times New Roman Tj"/>
                <w:bCs/>
              </w:rPr>
            </w:pPr>
          </w:p>
          <w:p w:rsidR="009F5EEE" w:rsidRPr="007468CF" w:rsidRDefault="009F5EEE" w:rsidP="00522502">
            <w:pPr>
              <w:keepNext/>
              <w:keepLines/>
              <w:spacing w:after="0" w:line="240" w:lineRule="auto"/>
              <w:outlineLvl w:val="1"/>
              <w:rPr>
                <w:rFonts w:ascii="Times New Roman Tj" w:hAnsi="Times New Roman Tj"/>
                <w:bCs/>
              </w:rPr>
            </w:pPr>
            <w:bookmarkStart w:id="29" w:name="_Toc483378599"/>
            <w:bookmarkStart w:id="30" w:name="_Toc483379072"/>
            <w:r w:rsidRPr="007468CF">
              <w:rPr>
                <w:rFonts w:ascii="Times New Roman Tj" w:hAnsi="Times New Roman Tj"/>
                <w:bCs/>
              </w:rPr>
              <w:t xml:space="preserve">Таъсири паёмњо оид ба </w:t>
            </w:r>
            <w:r w:rsidRPr="007468CF">
              <w:rPr>
                <w:rFonts w:ascii="Times New Roman Tj" w:hAnsi="Times New Roman Tj"/>
              </w:rPr>
              <w:t>танзими оила</w:t>
            </w:r>
            <w:r w:rsidRPr="007468CF">
              <w:rPr>
                <w:rFonts w:ascii="Times New Roman Tj" w:hAnsi="Times New Roman Tj"/>
                <w:bCs/>
              </w:rPr>
              <w:t xml:space="preserve"> ба васоити ахбори омма</w:t>
            </w:r>
            <w:bookmarkEnd w:id="29"/>
            <w:bookmarkEnd w:id="30"/>
          </w:p>
          <w:p w:rsidR="009F5EEE" w:rsidRPr="007468CF" w:rsidRDefault="009F5EEE" w:rsidP="00522502">
            <w:pPr>
              <w:keepNext/>
              <w:keepLines/>
              <w:spacing w:after="0" w:line="240" w:lineRule="auto"/>
              <w:outlineLvl w:val="1"/>
              <w:rPr>
                <w:rFonts w:ascii="Times New Roman Tj" w:hAnsi="Times New Roman Tj"/>
                <w:bCs/>
              </w:rPr>
            </w:pPr>
            <w:r w:rsidRPr="007468CF">
              <w:rPr>
                <w:rFonts w:ascii="Times New Roman Tj" w:hAnsi="Times New Roman Tj"/>
                <w:bCs/>
              </w:rPr>
              <w:t xml:space="preserve"> </w:t>
            </w:r>
            <w:r w:rsidRPr="007468CF">
              <w:rPr>
                <w:rFonts w:ascii="Times New Roman Tj" w:hAnsi="Times New Roman Tj"/>
                <w:bCs/>
                <w:lang w:val="tr-TR"/>
              </w:rPr>
              <w:t xml:space="preserve"> </w:t>
            </w:r>
          </w:p>
          <w:p w:rsidR="009F5EEE" w:rsidRPr="007468CF" w:rsidRDefault="009F5EEE" w:rsidP="00522502">
            <w:pPr>
              <w:spacing w:after="0" w:line="240" w:lineRule="auto"/>
              <w:rPr>
                <w:rFonts w:ascii="Times New Roman Tj" w:hAnsi="Times New Roman Tj"/>
                <w:lang w:val="tr-TR"/>
              </w:rPr>
            </w:pPr>
            <w:r w:rsidRPr="007468CF">
              <w:rPr>
                <w:rFonts w:ascii="Times New Roman Tj" w:hAnsi="Times New Roman Tj"/>
              </w:rPr>
              <w:t xml:space="preserve">Фоизи заноне, ки усулњои танзими оила бо кормандони (пешнињодкунандагони) хизматрасонињои тиббї муњокима кардаанд </w:t>
            </w:r>
          </w:p>
        </w:tc>
        <w:tc>
          <w:tcPr>
            <w:tcW w:w="1906" w:type="dxa"/>
          </w:tcPr>
          <w:p w:rsidR="009F5EEE" w:rsidRPr="007468CF" w:rsidRDefault="009F5EEE" w:rsidP="00522502">
            <w:pPr>
              <w:spacing w:after="0" w:line="240" w:lineRule="auto"/>
              <w:jc w:val="center"/>
              <w:rPr>
                <w:rFonts w:ascii="Times New Roman Tj" w:hAnsi="Times New Roman Tj"/>
                <w:lang w:val="tr-TR"/>
              </w:rPr>
            </w:pPr>
            <w:r w:rsidRPr="007468CF">
              <w:rPr>
                <w:rFonts w:ascii="Times New Roman Tj" w:hAnsi="Times New Roman Tj"/>
                <w:lang w:val="tr-TR"/>
              </w:rPr>
              <w:t>Тадќиќоти тиббї - демографї ва тадќиќот оид ба љавонон</w:t>
            </w:r>
          </w:p>
          <w:p w:rsidR="009F5EEE" w:rsidRPr="007468CF" w:rsidRDefault="009F5EEE" w:rsidP="00522502">
            <w:pPr>
              <w:spacing w:after="0" w:line="240" w:lineRule="auto"/>
              <w:rPr>
                <w:rFonts w:ascii="Times New Roman Tj" w:hAnsi="Times New Roman Tj"/>
                <w:lang w:val="tr-TR"/>
              </w:rPr>
            </w:pPr>
          </w:p>
        </w:tc>
        <w:tc>
          <w:tcPr>
            <w:tcW w:w="2126" w:type="dxa"/>
          </w:tcPr>
          <w:p w:rsidR="009F5EEE" w:rsidRPr="007468CF" w:rsidRDefault="009F5EEE" w:rsidP="00522502">
            <w:pPr>
              <w:spacing w:after="0" w:line="240" w:lineRule="auto"/>
              <w:jc w:val="center"/>
              <w:rPr>
                <w:rFonts w:ascii="Times New Roman Tj" w:hAnsi="Times New Roman Tj"/>
                <w:lang w:val="tr-TR"/>
              </w:rPr>
            </w:pPr>
            <w:r w:rsidRPr="007468CF">
              <w:rPr>
                <w:rFonts w:ascii="Times New Roman Tj" w:hAnsi="Times New Roman Tj"/>
                <w:lang w:val="tr-TR"/>
              </w:rPr>
              <w:t>Вазорати тандурустї ва њифзи иљтимоии ањолии Љумњурии Тољикистон ва шарикон</w:t>
            </w:r>
          </w:p>
        </w:tc>
        <w:tc>
          <w:tcPr>
            <w:tcW w:w="1418" w:type="dxa"/>
          </w:tcPr>
          <w:p w:rsidR="009F5EEE" w:rsidRPr="007468CF" w:rsidRDefault="009F5EEE" w:rsidP="00522502">
            <w:pPr>
              <w:spacing w:after="0" w:line="240" w:lineRule="auto"/>
              <w:jc w:val="center"/>
              <w:rPr>
                <w:rFonts w:ascii="Times New Roman Tj" w:hAnsi="Times New Roman Tj"/>
              </w:rPr>
            </w:pPr>
            <w:r w:rsidRPr="007468CF">
              <w:rPr>
                <w:rFonts w:ascii="Times New Roman Tj" w:hAnsi="Times New Roman Tj"/>
              </w:rPr>
              <w:t>Њар панљ сол</w:t>
            </w:r>
          </w:p>
        </w:tc>
        <w:tc>
          <w:tcPr>
            <w:tcW w:w="1896" w:type="dxa"/>
          </w:tcPr>
          <w:p w:rsidR="009F5EEE" w:rsidRPr="007468CF" w:rsidRDefault="009F5EEE" w:rsidP="00522502">
            <w:pPr>
              <w:spacing w:after="0" w:line="240" w:lineRule="auto"/>
              <w:rPr>
                <w:rFonts w:ascii="Times New Roman Tj" w:hAnsi="Times New Roman Tj"/>
              </w:rPr>
            </w:pPr>
            <w:r w:rsidRPr="007468CF">
              <w:rPr>
                <w:rFonts w:ascii="Times New Roman Tj" w:hAnsi="Times New Roman Tj"/>
                <w:lang w:val="tr-TR"/>
              </w:rPr>
              <w:t>83%</w:t>
            </w: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keepNext/>
              <w:keepLines/>
              <w:spacing w:after="0" w:line="240" w:lineRule="auto"/>
              <w:outlineLvl w:val="1"/>
              <w:rPr>
                <w:rFonts w:ascii="Times New Roman Tj" w:hAnsi="Times New Roman Tj"/>
                <w:bCs/>
                <w:lang w:val="tr-TR"/>
              </w:rPr>
            </w:pPr>
            <w:bookmarkStart w:id="31" w:name="_Toc483378600"/>
            <w:bookmarkStart w:id="32" w:name="_Toc483379073"/>
            <w:r w:rsidRPr="007468CF">
              <w:rPr>
                <w:rFonts w:ascii="Times New Roman Tj" w:hAnsi="Times New Roman Tj"/>
                <w:bCs/>
                <w:lang w:val="tr-TR"/>
              </w:rPr>
              <w:t>16%</w:t>
            </w:r>
            <w:bookmarkEnd w:id="31"/>
            <w:bookmarkEnd w:id="32"/>
          </w:p>
          <w:p w:rsidR="009F5EEE" w:rsidRPr="007468CF" w:rsidRDefault="009F5EEE" w:rsidP="00522502">
            <w:pPr>
              <w:keepNext/>
              <w:keepLines/>
              <w:spacing w:after="0" w:line="240" w:lineRule="auto"/>
              <w:outlineLvl w:val="1"/>
              <w:rPr>
                <w:rFonts w:ascii="Times New Roman Tj" w:hAnsi="Times New Roman Tj"/>
                <w:bCs/>
              </w:rPr>
            </w:pPr>
          </w:p>
          <w:p w:rsidR="009F5EEE" w:rsidRPr="007468CF" w:rsidRDefault="009F5EEE" w:rsidP="00522502">
            <w:pPr>
              <w:keepNext/>
              <w:keepLines/>
              <w:spacing w:after="0" w:line="240" w:lineRule="auto"/>
              <w:outlineLvl w:val="1"/>
              <w:rPr>
                <w:rFonts w:ascii="Times New Roman Tj" w:hAnsi="Times New Roman Tj"/>
                <w:bCs/>
              </w:rPr>
            </w:pPr>
          </w:p>
          <w:p w:rsidR="009F5EEE" w:rsidRPr="007468CF" w:rsidRDefault="009F5EEE" w:rsidP="00522502">
            <w:pPr>
              <w:keepNext/>
              <w:keepLines/>
              <w:spacing w:after="0" w:line="240" w:lineRule="auto"/>
              <w:outlineLvl w:val="1"/>
              <w:rPr>
                <w:rFonts w:ascii="Times New Roman Tj" w:hAnsi="Times New Roman Tj"/>
                <w:bCs/>
              </w:rPr>
            </w:pPr>
          </w:p>
          <w:p w:rsidR="009F5EEE" w:rsidRPr="007468CF" w:rsidRDefault="009F5EEE" w:rsidP="00522502">
            <w:pPr>
              <w:keepNext/>
              <w:keepLines/>
              <w:spacing w:after="0" w:line="240" w:lineRule="auto"/>
              <w:outlineLvl w:val="1"/>
              <w:rPr>
                <w:rFonts w:ascii="Times New Roman Tj" w:hAnsi="Times New Roman Tj"/>
                <w:bCs/>
                <w:lang w:val="tr-TR"/>
              </w:rPr>
            </w:pPr>
            <w:bookmarkStart w:id="33" w:name="_Toc483378601"/>
            <w:bookmarkStart w:id="34" w:name="_Toc483379074"/>
            <w:r w:rsidRPr="007468CF">
              <w:rPr>
                <w:rFonts w:ascii="Times New Roman Tj" w:hAnsi="Times New Roman Tj"/>
                <w:bCs/>
                <w:lang w:val="tr-TR"/>
              </w:rPr>
              <w:t>48%</w:t>
            </w:r>
            <w:bookmarkEnd w:id="33"/>
            <w:bookmarkEnd w:id="34"/>
          </w:p>
          <w:p w:rsidR="009F5EEE" w:rsidRPr="007468CF" w:rsidRDefault="009F5EEE" w:rsidP="00522502">
            <w:pPr>
              <w:spacing w:after="0" w:line="240" w:lineRule="auto"/>
              <w:rPr>
                <w:rFonts w:ascii="Times New Roman Tj" w:hAnsi="Times New Roman Tj"/>
                <w:b/>
              </w:rPr>
            </w:pPr>
          </w:p>
          <w:p w:rsidR="009F5EEE" w:rsidRPr="007468CF" w:rsidRDefault="009F5EEE" w:rsidP="00522502">
            <w:pPr>
              <w:spacing w:after="0" w:line="240" w:lineRule="auto"/>
              <w:rPr>
                <w:rFonts w:ascii="Times New Roman Tj" w:hAnsi="Times New Roman Tj"/>
                <w:b/>
              </w:rPr>
            </w:pPr>
          </w:p>
          <w:p w:rsidR="009F5EEE" w:rsidRPr="007468CF" w:rsidRDefault="009F5EEE" w:rsidP="00522502">
            <w:pPr>
              <w:spacing w:after="0" w:line="240" w:lineRule="auto"/>
              <w:rPr>
                <w:rFonts w:ascii="Times New Roman Tj" w:hAnsi="Times New Roman Tj"/>
                <w:b/>
              </w:rPr>
            </w:pPr>
          </w:p>
          <w:p w:rsidR="009F5EEE" w:rsidRPr="007468CF" w:rsidRDefault="009F5EEE" w:rsidP="00522502">
            <w:pPr>
              <w:spacing w:after="0" w:line="240" w:lineRule="auto"/>
              <w:rPr>
                <w:rFonts w:ascii="Times New Roman Tj" w:hAnsi="Times New Roman Tj"/>
              </w:rPr>
            </w:pPr>
            <w:r w:rsidRPr="007468CF">
              <w:rPr>
                <w:rFonts w:ascii="Times New Roman Tj" w:hAnsi="Times New Roman Tj"/>
                <w:lang w:val="tr-TR"/>
              </w:rPr>
              <w:t>25%</w:t>
            </w:r>
          </w:p>
        </w:tc>
        <w:tc>
          <w:tcPr>
            <w:tcW w:w="2215" w:type="dxa"/>
          </w:tcPr>
          <w:p w:rsidR="009F5EEE" w:rsidRPr="007468CF" w:rsidRDefault="009F5EEE" w:rsidP="00522502">
            <w:pPr>
              <w:spacing w:after="0" w:line="240" w:lineRule="auto"/>
              <w:rPr>
                <w:rFonts w:ascii="Times New Roman Tj" w:hAnsi="Times New Roman Tj"/>
              </w:rPr>
            </w:pPr>
            <w:r w:rsidRPr="007468CF">
              <w:rPr>
                <w:rFonts w:ascii="Times New Roman Tj" w:hAnsi="Times New Roman Tj"/>
                <w:lang w:val="tr-TR"/>
              </w:rPr>
              <w:t>99%</w:t>
            </w: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spacing w:after="0" w:line="240" w:lineRule="auto"/>
              <w:rPr>
                <w:rFonts w:ascii="Times New Roman Tj" w:hAnsi="Times New Roman Tj"/>
              </w:rPr>
            </w:pPr>
          </w:p>
          <w:p w:rsidR="009F5EEE" w:rsidRPr="007468CF" w:rsidRDefault="009F5EEE" w:rsidP="00522502">
            <w:pPr>
              <w:keepNext/>
              <w:keepLines/>
              <w:spacing w:after="0" w:line="240" w:lineRule="auto"/>
              <w:outlineLvl w:val="1"/>
              <w:rPr>
                <w:rFonts w:ascii="Times New Roman Tj" w:hAnsi="Times New Roman Tj"/>
                <w:bCs/>
                <w:lang w:val="tr-TR"/>
              </w:rPr>
            </w:pPr>
            <w:bookmarkStart w:id="35" w:name="_Toc483378602"/>
            <w:bookmarkStart w:id="36" w:name="_Toc483379075"/>
            <w:r w:rsidRPr="007468CF">
              <w:rPr>
                <w:rFonts w:ascii="Times New Roman Tj" w:hAnsi="Times New Roman Tj"/>
                <w:bCs/>
                <w:lang w:val="tr-TR"/>
              </w:rPr>
              <w:t>50%</w:t>
            </w:r>
            <w:bookmarkEnd w:id="35"/>
            <w:bookmarkEnd w:id="36"/>
          </w:p>
          <w:p w:rsidR="009F5EEE" w:rsidRPr="007468CF" w:rsidRDefault="009F5EEE" w:rsidP="00522502">
            <w:pPr>
              <w:keepNext/>
              <w:keepLines/>
              <w:spacing w:after="0" w:line="240" w:lineRule="auto"/>
              <w:outlineLvl w:val="1"/>
              <w:rPr>
                <w:rFonts w:ascii="Times New Roman Tj" w:hAnsi="Times New Roman Tj"/>
                <w:bCs/>
              </w:rPr>
            </w:pPr>
          </w:p>
          <w:p w:rsidR="009F5EEE" w:rsidRPr="007468CF" w:rsidRDefault="009F5EEE" w:rsidP="00522502">
            <w:pPr>
              <w:keepNext/>
              <w:keepLines/>
              <w:spacing w:after="0" w:line="240" w:lineRule="auto"/>
              <w:outlineLvl w:val="1"/>
              <w:rPr>
                <w:rFonts w:ascii="Times New Roman Tj" w:hAnsi="Times New Roman Tj"/>
                <w:bCs/>
              </w:rPr>
            </w:pPr>
          </w:p>
          <w:p w:rsidR="009F5EEE" w:rsidRPr="007468CF" w:rsidRDefault="009F5EEE" w:rsidP="00522502">
            <w:pPr>
              <w:keepNext/>
              <w:keepLines/>
              <w:spacing w:after="0" w:line="240" w:lineRule="auto"/>
              <w:outlineLvl w:val="1"/>
              <w:rPr>
                <w:rFonts w:ascii="Times New Roman Tj" w:hAnsi="Times New Roman Tj"/>
                <w:bCs/>
              </w:rPr>
            </w:pPr>
          </w:p>
          <w:p w:rsidR="009F5EEE" w:rsidRPr="007468CF" w:rsidRDefault="009F5EEE" w:rsidP="00522502">
            <w:pPr>
              <w:keepNext/>
              <w:keepLines/>
              <w:spacing w:after="0" w:line="240" w:lineRule="auto"/>
              <w:outlineLvl w:val="1"/>
              <w:rPr>
                <w:rFonts w:ascii="Times New Roman Tj" w:hAnsi="Times New Roman Tj"/>
                <w:bCs/>
                <w:lang w:val="tr-TR"/>
              </w:rPr>
            </w:pPr>
            <w:bookmarkStart w:id="37" w:name="_Toc483378603"/>
            <w:bookmarkStart w:id="38" w:name="_Toc483379076"/>
            <w:r w:rsidRPr="007468CF">
              <w:rPr>
                <w:rFonts w:ascii="Times New Roman Tj" w:hAnsi="Times New Roman Tj"/>
                <w:bCs/>
                <w:lang w:val="tr-TR"/>
              </w:rPr>
              <w:t>65%</w:t>
            </w:r>
            <w:bookmarkEnd w:id="37"/>
            <w:bookmarkEnd w:id="38"/>
          </w:p>
          <w:p w:rsidR="009F5EEE" w:rsidRPr="007468CF" w:rsidRDefault="009F5EEE" w:rsidP="00522502">
            <w:pPr>
              <w:spacing w:after="0" w:line="240" w:lineRule="auto"/>
              <w:rPr>
                <w:rFonts w:ascii="Times New Roman Tj" w:hAnsi="Times New Roman Tj"/>
                <w:b/>
              </w:rPr>
            </w:pPr>
          </w:p>
          <w:p w:rsidR="009F5EEE" w:rsidRPr="007468CF" w:rsidRDefault="009F5EEE" w:rsidP="00522502">
            <w:pPr>
              <w:spacing w:after="0" w:line="240" w:lineRule="auto"/>
              <w:rPr>
                <w:rFonts w:ascii="Times New Roman Tj" w:hAnsi="Times New Roman Tj"/>
                <w:b/>
              </w:rPr>
            </w:pPr>
          </w:p>
          <w:p w:rsidR="009F5EEE" w:rsidRPr="007468CF" w:rsidRDefault="009F5EEE" w:rsidP="00522502">
            <w:pPr>
              <w:spacing w:after="0" w:line="240" w:lineRule="auto"/>
              <w:rPr>
                <w:rFonts w:ascii="Times New Roman Tj" w:hAnsi="Times New Roman Tj"/>
                <w:b/>
              </w:rPr>
            </w:pPr>
          </w:p>
          <w:p w:rsidR="009F5EEE" w:rsidRPr="007468CF" w:rsidRDefault="009F5EEE" w:rsidP="00522502">
            <w:pPr>
              <w:spacing w:after="0" w:line="240" w:lineRule="auto"/>
              <w:rPr>
                <w:rFonts w:ascii="Times New Roman Tj" w:hAnsi="Times New Roman Tj"/>
              </w:rPr>
            </w:pPr>
            <w:r w:rsidRPr="007468CF">
              <w:rPr>
                <w:rFonts w:ascii="Times New Roman Tj" w:hAnsi="Times New Roman Tj"/>
                <w:lang w:val="tr-TR"/>
              </w:rPr>
              <w:t>65%</w:t>
            </w:r>
          </w:p>
        </w:tc>
      </w:tr>
    </w:tbl>
    <w:p w:rsidR="009F5EEE" w:rsidRPr="00B978EE" w:rsidRDefault="009F5EEE" w:rsidP="003F0B13">
      <w:pPr>
        <w:spacing w:after="0"/>
        <w:jc w:val="right"/>
        <w:rPr>
          <w:rFonts w:ascii="Times New Roman Tj" w:hAnsi="Times New Roman Tj"/>
          <w:sz w:val="28"/>
          <w:szCs w:val="28"/>
        </w:rPr>
      </w:pPr>
    </w:p>
    <w:p w:rsidR="009F5EEE" w:rsidRPr="00B978EE" w:rsidRDefault="009F5EEE" w:rsidP="003F0B13">
      <w:pPr>
        <w:spacing w:after="0"/>
        <w:jc w:val="right"/>
        <w:rPr>
          <w:rFonts w:ascii="Times New Roman Tj" w:hAnsi="Times New Roman Tj"/>
          <w:sz w:val="28"/>
          <w:szCs w:val="28"/>
        </w:rPr>
      </w:pPr>
    </w:p>
    <w:p w:rsidR="009F5EEE" w:rsidRDefault="009F5EEE" w:rsidP="003F0B13">
      <w:pPr>
        <w:spacing w:after="0"/>
        <w:jc w:val="right"/>
        <w:rPr>
          <w:rFonts w:ascii="Times New Roman Tj" w:hAnsi="Times New Roman Tj"/>
          <w:sz w:val="28"/>
          <w:szCs w:val="28"/>
        </w:rPr>
      </w:pPr>
    </w:p>
    <w:p w:rsidR="009F5EEE" w:rsidRDefault="009F5EEE" w:rsidP="003F0B13">
      <w:pPr>
        <w:spacing w:after="0"/>
        <w:jc w:val="right"/>
        <w:rPr>
          <w:rFonts w:ascii="Times New Roman Tj" w:hAnsi="Times New Roman Tj"/>
          <w:sz w:val="28"/>
          <w:szCs w:val="28"/>
        </w:rPr>
      </w:pPr>
    </w:p>
    <w:p w:rsidR="009F5EEE" w:rsidRDefault="009F5EEE" w:rsidP="003F0B13">
      <w:pPr>
        <w:spacing w:after="0"/>
        <w:jc w:val="right"/>
        <w:rPr>
          <w:rFonts w:ascii="Times New Roman Tj" w:hAnsi="Times New Roman Tj"/>
          <w:sz w:val="28"/>
          <w:szCs w:val="28"/>
        </w:rPr>
      </w:pPr>
    </w:p>
    <w:p w:rsidR="009F5EEE" w:rsidRDefault="009F5EEE" w:rsidP="003F0B13">
      <w:pPr>
        <w:spacing w:after="0"/>
        <w:jc w:val="right"/>
        <w:rPr>
          <w:rFonts w:ascii="Times New Roman Tj" w:hAnsi="Times New Roman Tj"/>
          <w:sz w:val="28"/>
          <w:szCs w:val="28"/>
        </w:rPr>
      </w:pPr>
    </w:p>
    <w:p w:rsidR="009F5EEE" w:rsidRPr="00D67E98" w:rsidRDefault="009F5EEE" w:rsidP="005B57A3">
      <w:pPr>
        <w:spacing w:after="0" w:line="240" w:lineRule="auto"/>
        <w:jc w:val="right"/>
        <w:rPr>
          <w:rFonts w:ascii="Times New Roman Tj" w:hAnsi="Times New Roman Tj"/>
          <w:sz w:val="28"/>
          <w:szCs w:val="28"/>
        </w:rPr>
      </w:pPr>
      <w:r w:rsidRPr="00D67E98">
        <w:rPr>
          <w:rFonts w:ascii="Times New Roman Tj" w:hAnsi="Times New Roman Tj"/>
          <w:sz w:val="28"/>
          <w:szCs w:val="28"/>
        </w:rPr>
        <w:t>Замимаи 3</w:t>
      </w:r>
    </w:p>
    <w:p w:rsidR="009F5EEE" w:rsidRPr="00D67E98" w:rsidRDefault="009F5EEE" w:rsidP="005B57A3">
      <w:pPr>
        <w:pStyle w:val="NormalWeb"/>
        <w:spacing w:before="0" w:beforeAutospacing="0" w:after="0" w:afterAutospacing="0"/>
        <w:ind w:firstLine="709"/>
        <w:jc w:val="right"/>
        <w:rPr>
          <w:rFonts w:ascii="Times New Roman Tj" w:hAnsi="Times New Roman Tj"/>
          <w:sz w:val="28"/>
          <w:szCs w:val="28"/>
        </w:rPr>
      </w:pPr>
      <w:r w:rsidRPr="00D67E98">
        <w:rPr>
          <w:rFonts w:ascii="Times New Roman Tj" w:hAnsi="Times New Roman Tj"/>
          <w:sz w:val="28"/>
          <w:szCs w:val="28"/>
        </w:rPr>
        <w:t xml:space="preserve">ба Барномаи давлатии </w:t>
      </w:r>
      <w:r w:rsidRPr="00D67E98">
        <w:rPr>
          <w:rFonts w:ascii="Times New Roman Tj" w:hAnsi="Times New Roman Tj"/>
          <w:sz w:val="28"/>
          <w:szCs w:val="28"/>
          <w:lang w:val="tg-Cyrl-TJ"/>
        </w:rPr>
        <w:t>солимии репродуктивї</w:t>
      </w:r>
    </w:p>
    <w:p w:rsidR="009F5EEE" w:rsidRDefault="009F5EEE" w:rsidP="005B57A3">
      <w:pPr>
        <w:pStyle w:val="NormalWeb"/>
        <w:spacing w:before="0" w:beforeAutospacing="0" w:after="0" w:afterAutospacing="0"/>
        <w:ind w:firstLine="709"/>
        <w:jc w:val="right"/>
        <w:rPr>
          <w:rFonts w:ascii="Times New Roman Tj" w:hAnsi="Times New Roman Tj"/>
          <w:sz w:val="28"/>
          <w:szCs w:val="28"/>
        </w:rPr>
      </w:pPr>
      <w:r w:rsidRPr="00D67E98">
        <w:rPr>
          <w:rFonts w:ascii="Times New Roman Tj" w:hAnsi="Times New Roman Tj"/>
          <w:sz w:val="28"/>
          <w:szCs w:val="28"/>
        </w:rPr>
        <w:t>барои солњои 2019-2022</w:t>
      </w:r>
    </w:p>
    <w:p w:rsidR="009F5EEE" w:rsidRDefault="009F5EEE" w:rsidP="005B57A3">
      <w:pPr>
        <w:pStyle w:val="NormalWeb"/>
        <w:spacing w:before="0" w:beforeAutospacing="0" w:after="0" w:afterAutospacing="0"/>
        <w:ind w:firstLine="709"/>
        <w:jc w:val="right"/>
        <w:rPr>
          <w:rFonts w:ascii="Times New Roman Tj" w:hAnsi="Times New Roman Tj"/>
          <w:sz w:val="28"/>
          <w:szCs w:val="28"/>
        </w:rPr>
      </w:pPr>
    </w:p>
    <w:p w:rsidR="009F5EEE" w:rsidRPr="00B978EE" w:rsidRDefault="009F5EEE" w:rsidP="005B57A3">
      <w:pPr>
        <w:pStyle w:val="NormalWeb"/>
        <w:spacing w:before="0" w:beforeAutospacing="0" w:after="0" w:afterAutospacing="0"/>
        <w:ind w:firstLine="708"/>
        <w:jc w:val="center"/>
        <w:rPr>
          <w:rFonts w:ascii="Times New Roman Tj" w:hAnsi="Times New Roman Tj"/>
          <w:b/>
          <w:bCs/>
        </w:rPr>
      </w:pPr>
      <w:r>
        <w:rPr>
          <w:rFonts w:ascii="Times New Roman Tj" w:hAnsi="Times New Roman Tj"/>
          <w:bCs/>
          <w:sz w:val="28"/>
          <w:szCs w:val="28"/>
        </w:rPr>
        <w:t>Ч</w:t>
      </w:r>
      <w:r w:rsidRPr="00D67E98">
        <w:rPr>
          <w:rFonts w:ascii="Times New Roman Tj" w:hAnsi="Times New Roman Tj"/>
          <w:bCs/>
          <w:sz w:val="28"/>
          <w:szCs w:val="28"/>
        </w:rPr>
        <w:t>енакњои љамъбастї</w:t>
      </w:r>
    </w:p>
    <w:p w:rsidR="009F5EEE" w:rsidRPr="00D67E98" w:rsidRDefault="009F5EEE" w:rsidP="005B57A3">
      <w:pPr>
        <w:pStyle w:val="NormalWeb"/>
        <w:spacing w:before="0" w:beforeAutospacing="0" w:after="0" w:afterAutospacing="0"/>
        <w:ind w:firstLine="709"/>
        <w:jc w:val="both"/>
        <w:rPr>
          <w:rFonts w:ascii="Times New Roman Tj" w:hAnsi="Times New Roman Tj"/>
          <w:sz w:val="28"/>
          <w:szCs w:val="28"/>
        </w:rPr>
      </w:pPr>
    </w:p>
    <w:tbl>
      <w:tblPr>
        <w:tblpPr w:leftFromText="180" w:rightFromText="180" w:vertAnchor="text" w:horzAnchor="margin" w:tblpX="-601" w:tblpY="137"/>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02"/>
        <w:gridCol w:w="2585"/>
        <w:gridCol w:w="2552"/>
        <w:gridCol w:w="2801"/>
        <w:gridCol w:w="1593"/>
        <w:gridCol w:w="1701"/>
        <w:gridCol w:w="1559"/>
      </w:tblGrid>
      <w:tr w:rsidR="009F5EEE" w:rsidRPr="00D75ED4" w:rsidTr="00522502">
        <w:trPr>
          <w:trHeight w:val="70"/>
        </w:trPr>
        <w:tc>
          <w:tcPr>
            <w:tcW w:w="2802"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Натиљањо</w:t>
            </w:r>
          </w:p>
        </w:tc>
        <w:tc>
          <w:tcPr>
            <w:tcW w:w="2585"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
                <w:bCs/>
              </w:rPr>
              <w:t>Ченак</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Сарчашмаи маълумот</w:t>
            </w:r>
          </w:p>
        </w:tc>
        <w:tc>
          <w:tcPr>
            <w:tcW w:w="2801"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Ташкилоти масъул</w:t>
            </w:r>
          </w:p>
        </w:tc>
        <w:tc>
          <w:tcPr>
            <w:tcW w:w="1593" w:type="dxa"/>
          </w:tcPr>
          <w:p w:rsidR="009F5EEE" w:rsidRPr="00D75ED4" w:rsidRDefault="009F5EEE" w:rsidP="00522502">
            <w:pPr>
              <w:keepNext/>
              <w:keepLines/>
              <w:spacing w:after="0" w:line="240" w:lineRule="auto"/>
              <w:jc w:val="center"/>
              <w:outlineLvl w:val="2"/>
              <w:rPr>
                <w:rFonts w:ascii="Times New Roman Tj" w:hAnsi="Times New Roman Tj"/>
                <w:b/>
                <w:bCs/>
              </w:rPr>
            </w:pPr>
            <w:bookmarkStart w:id="39" w:name="_Toc483378642"/>
            <w:bookmarkStart w:id="40" w:name="_Toc483379115"/>
            <w:r w:rsidRPr="00D75ED4">
              <w:rPr>
                <w:rFonts w:ascii="Times New Roman Tj" w:hAnsi="Times New Roman Tj"/>
                <w:b/>
                <w:bCs/>
              </w:rPr>
              <w:t>Басомади мониторинг</w:t>
            </w:r>
            <w:bookmarkEnd w:id="39"/>
            <w:bookmarkEnd w:id="40"/>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Нишондодњои заминавї</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
                <w:bCs/>
              </w:rPr>
            </w:pPr>
            <w:bookmarkStart w:id="41" w:name="_Toc483378644"/>
            <w:bookmarkStart w:id="42" w:name="_Toc483379117"/>
            <w:r w:rsidRPr="00D75ED4">
              <w:rPr>
                <w:rFonts w:ascii="Times New Roman Tj" w:hAnsi="Times New Roman Tj"/>
                <w:b/>
                <w:bCs/>
              </w:rPr>
              <w:t>Маќсад</w:t>
            </w:r>
            <w:bookmarkEnd w:id="41"/>
            <w:bookmarkEnd w:id="42"/>
          </w:p>
        </w:tc>
      </w:tr>
      <w:tr w:rsidR="009F5EEE" w:rsidRPr="00D75ED4" w:rsidTr="00522502">
        <w:tc>
          <w:tcPr>
            <w:tcW w:w="2802" w:type="dxa"/>
          </w:tcPr>
          <w:p w:rsidR="009F5EEE" w:rsidRPr="00D75ED4" w:rsidRDefault="009F5EEE" w:rsidP="00522502">
            <w:pPr>
              <w:keepNext/>
              <w:keepLines/>
              <w:tabs>
                <w:tab w:val="left" w:pos="1203"/>
              </w:tabs>
              <w:spacing w:after="0" w:line="240" w:lineRule="auto"/>
              <w:jc w:val="center"/>
              <w:outlineLvl w:val="2"/>
              <w:rPr>
                <w:rFonts w:ascii="Times New Roman Tj" w:hAnsi="Times New Roman Tj"/>
                <w:bCs/>
                <w:lang w:val="tr-TR"/>
              </w:rPr>
            </w:pPr>
            <w:bookmarkStart w:id="43" w:name="_Toc483378646"/>
            <w:bookmarkStart w:id="44" w:name="_Toc483379119"/>
            <w:r w:rsidRPr="00D75ED4">
              <w:rPr>
                <w:rFonts w:ascii="Times New Roman Tj" w:hAnsi="Times New Roman Tj"/>
                <w:bCs/>
                <w:lang w:val="tr-TR"/>
              </w:rPr>
              <w:t xml:space="preserve">Тренингњо барои тренерон,  профессорони </w:t>
            </w:r>
            <w:r w:rsidRPr="00D75ED4">
              <w:rPr>
                <w:rFonts w:ascii="Times New Roman Tj" w:hAnsi="Times New Roman Tj"/>
              </w:rPr>
              <w:t>муассисаи давлатии таълимии «Донишкадаи тањсилоти баъдидипломии кормандони соњаи тандурустии Љумњурии Тољикистон»</w:t>
            </w:r>
            <w:r w:rsidRPr="00D75ED4">
              <w:rPr>
                <w:rFonts w:ascii="Times New Roman Tj" w:hAnsi="Times New Roman Tj"/>
                <w:bCs/>
                <w:lang w:val="tr-TR"/>
              </w:rPr>
              <w:t xml:space="preserve"> оид ба таълим дар бораи </w:t>
            </w:r>
            <w:bookmarkEnd w:id="43"/>
            <w:bookmarkEnd w:id="44"/>
            <w:r w:rsidRPr="00D75ED4">
              <w:rPr>
                <w:rFonts w:ascii="Times New Roman Tj" w:hAnsi="Times New Roman Tj"/>
                <w:bCs/>
              </w:rPr>
              <w:t>тарзи њаёти солим</w:t>
            </w:r>
          </w:p>
        </w:tc>
        <w:tc>
          <w:tcPr>
            <w:tcW w:w="258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45" w:name="_Toc483378647"/>
            <w:bookmarkStart w:id="46" w:name="_Toc483379120"/>
            <w:r w:rsidRPr="00D75ED4">
              <w:rPr>
                <w:rFonts w:ascii="Times New Roman Tj" w:hAnsi="Times New Roman Tj"/>
                <w:bCs/>
                <w:lang w:val="tr-TR"/>
              </w:rPr>
              <w:t xml:space="preserve">Шумораи омўзгорони </w:t>
            </w:r>
            <w:r w:rsidRPr="00D75ED4">
              <w:rPr>
                <w:rFonts w:ascii="Times New Roman Tj" w:hAnsi="Times New Roman Tj"/>
                <w:lang w:val="tr-TR"/>
              </w:rPr>
              <w:t>муассисаи давлатии таълимии «Донишкадаи тањсилоти баъдидипломии кормандони соњаи тандурустии Љумњурии Тољикистон»</w:t>
            </w:r>
            <w:r w:rsidRPr="00D75ED4">
              <w:rPr>
                <w:rFonts w:ascii="Times New Roman Tj" w:hAnsi="Times New Roman Tj"/>
                <w:bCs/>
                <w:lang w:val="tr-TR"/>
              </w:rPr>
              <w:t>, ки аз тренинг барои тренерон оид ба тарзи њаёти солим гузаштанд</w:t>
            </w:r>
            <w:bookmarkEnd w:id="45"/>
            <w:bookmarkEnd w:id="46"/>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47" w:name="_Toc483378648"/>
            <w:bookmarkStart w:id="48" w:name="_Toc483379121"/>
            <w:r w:rsidRPr="00D75ED4">
              <w:rPr>
                <w:rFonts w:ascii="Times New Roman Tj" w:hAnsi="Times New Roman Tj"/>
                <w:bCs/>
              </w:rPr>
              <w:t>Њисобот оид ба тренинг</w:t>
            </w:r>
            <w:bookmarkEnd w:id="47"/>
            <w:bookmarkEnd w:id="48"/>
            <w:r w:rsidRPr="00D75ED4">
              <w:rPr>
                <w:rFonts w:ascii="Times New Roman Tj" w:hAnsi="Times New Roman Tj"/>
                <w:bCs/>
              </w:rPr>
              <w:t>њо</w:t>
            </w:r>
          </w:p>
        </w:tc>
        <w:tc>
          <w:tcPr>
            <w:tcW w:w="280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49" w:name="_Toc483378649"/>
            <w:bookmarkStart w:id="50" w:name="_Toc483379122"/>
            <w:r w:rsidRPr="00D75ED4">
              <w:rPr>
                <w:rFonts w:ascii="Times New Roman Tj" w:hAnsi="Times New Roman Tj"/>
              </w:rPr>
              <w:t>Хазинаи нуфузи ањолии Созмони Милали  Муттањид</w:t>
            </w:r>
            <w:r w:rsidRPr="00D75ED4">
              <w:rPr>
                <w:rFonts w:ascii="Times New Roman Tj" w:hAnsi="Times New Roman Tj"/>
                <w:bCs/>
                <w:lang w:val="tr-TR"/>
              </w:rPr>
              <w:t>,</w:t>
            </w:r>
            <w:r w:rsidRPr="00D75ED4">
              <w:rPr>
                <w:rFonts w:ascii="Times New Roman Tj" w:hAnsi="Times New Roman Tj"/>
                <w:bCs/>
              </w:rPr>
              <w:t xml:space="preserve"> </w:t>
            </w:r>
            <w:r w:rsidRPr="00D75ED4">
              <w:rPr>
                <w:rFonts w:ascii="Times New Roman Tj" w:hAnsi="Times New Roman Tj"/>
              </w:rPr>
              <w:t>Вазорати маориф ва илми Љумњурии Тољикистон</w:t>
            </w:r>
            <w:r w:rsidRPr="00D75ED4">
              <w:rPr>
                <w:rFonts w:ascii="Times New Roman Tj" w:hAnsi="Times New Roman Tj"/>
                <w:bCs/>
                <w:lang w:val="tr-TR"/>
              </w:rPr>
              <w:t>,</w:t>
            </w:r>
            <w:r w:rsidRPr="00D75ED4">
              <w:rPr>
                <w:rFonts w:ascii="Times New Roman Tj" w:hAnsi="Times New Roman Tj"/>
                <w:bCs/>
              </w:rPr>
              <w:t xml:space="preserve"> </w:t>
            </w:r>
            <w:r w:rsidRPr="00D75ED4">
              <w:rPr>
                <w:rFonts w:ascii="Times New Roman Tj" w:hAnsi="Times New Roman Tj"/>
                <w:bCs/>
                <w:lang w:val="tr-TR"/>
              </w:rPr>
              <w:t xml:space="preserve"> </w:t>
            </w:r>
            <w:r w:rsidRPr="00D75ED4">
              <w:rPr>
                <w:rFonts w:ascii="Times New Roman Tj" w:hAnsi="Times New Roman Tj"/>
              </w:rPr>
              <w:t>Вазорати тандурустї ва њифзи иљтимоии ањолии Љумњурии Тољикистон</w:t>
            </w:r>
            <w:bookmarkEnd w:id="49"/>
            <w:bookmarkEnd w:id="50"/>
          </w:p>
        </w:tc>
        <w:tc>
          <w:tcPr>
            <w:tcW w:w="1593"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семоња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51" w:name="_Toc483378651"/>
            <w:bookmarkStart w:id="52" w:name="_Toc483379124"/>
            <w:r w:rsidRPr="00D75ED4">
              <w:rPr>
                <w:rFonts w:ascii="Times New Roman Tj" w:hAnsi="Times New Roman Tj"/>
                <w:bCs/>
                <w:lang w:val="tr-TR"/>
              </w:rPr>
              <w:t>0</w:t>
            </w:r>
            <w:bookmarkEnd w:id="51"/>
            <w:bookmarkEnd w:id="52"/>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53" w:name="_Toc483378652"/>
            <w:bookmarkStart w:id="54" w:name="_Toc483379125"/>
            <w:r w:rsidRPr="00D75ED4">
              <w:rPr>
                <w:rFonts w:ascii="Times New Roman Tj" w:hAnsi="Times New Roman Tj"/>
                <w:bCs/>
                <w:lang w:val="tr-TR"/>
              </w:rPr>
              <w:t>30</w:t>
            </w:r>
            <w:bookmarkEnd w:id="53"/>
            <w:bookmarkEnd w:id="54"/>
          </w:p>
        </w:tc>
      </w:tr>
      <w:tr w:rsidR="009F5EEE" w:rsidRPr="00D75ED4" w:rsidTr="00522502">
        <w:tc>
          <w:tcPr>
            <w:tcW w:w="280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55" w:name="_Toc483378653"/>
            <w:bookmarkStart w:id="56" w:name="_Toc483379126"/>
            <w:r w:rsidRPr="00D75ED4">
              <w:rPr>
                <w:rFonts w:ascii="Times New Roman Tj" w:hAnsi="Times New Roman Tj"/>
                <w:bCs/>
              </w:rPr>
              <w:t>Омўзгорон аз тренингњо барои омўзгорон оид ба  тарзи њаёти солим мегузаранд</w:t>
            </w:r>
            <w:bookmarkEnd w:id="55"/>
            <w:bookmarkEnd w:id="56"/>
          </w:p>
        </w:tc>
        <w:tc>
          <w:tcPr>
            <w:tcW w:w="258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57" w:name="_Toc483378654"/>
            <w:bookmarkStart w:id="58" w:name="_Toc483379127"/>
            <w:r w:rsidRPr="00D75ED4">
              <w:rPr>
                <w:rFonts w:ascii="Times New Roman Tj" w:hAnsi="Times New Roman Tj"/>
                <w:bCs/>
              </w:rPr>
              <w:t>Шумораи омўзгороне, ки оид ба тарзи њаёти солим аз тренинг гузаштаанд</w:t>
            </w:r>
            <w:bookmarkEnd w:id="57"/>
            <w:bookmarkEnd w:id="58"/>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59" w:name="_Toc483378655"/>
            <w:bookmarkStart w:id="60" w:name="_Toc483379128"/>
            <w:r w:rsidRPr="00D75ED4">
              <w:rPr>
                <w:rFonts w:ascii="Times New Roman Tj" w:hAnsi="Times New Roman Tj"/>
                <w:bCs/>
                <w:lang w:val="tr-TR"/>
              </w:rPr>
              <w:t xml:space="preserve">Њисоботи </w:t>
            </w:r>
            <w:r w:rsidRPr="00D75ED4">
              <w:rPr>
                <w:rFonts w:ascii="Times New Roman Tj" w:hAnsi="Times New Roman Tj"/>
                <w:lang w:val="tr-TR"/>
              </w:rPr>
              <w:t>муассисаи давлатии таълимии «Донишкадаи тањсилоти баъдидипломии кормандони соњаи тандурустии Љумњурии Тољикистон»</w:t>
            </w:r>
            <w:bookmarkEnd w:id="59"/>
            <w:bookmarkEnd w:id="60"/>
            <w:r w:rsidRPr="00D75ED4">
              <w:rPr>
                <w:rFonts w:ascii="Times New Roman Tj" w:hAnsi="Times New Roman Tj"/>
                <w:bCs/>
                <w:lang w:val="tr-TR"/>
              </w:rPr>
              <w:t>.</w:t>
            </w:r>
          </w:p>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Њисобот оид ба бањодињии фосилавї</w:t>
            </w:r>
          </w:p>
        </w:tc>
        <w:tc>
          <w:tcPr>
            <w:tcW w:w="2801" w:type="dxa"/>
          </w:tcPr>
          <w:p w:rsidR="009F5EEE" w:rsidRPr="00D75ED4" w:rsidRDefault="009F5EEE" w:rsidP="00522502">
            <w:pPr>
              <w:keepNext/>
              <w:keepLines/>
              <w:spacing w:after="0" w:line="240" w:lineRule="auto"/>
              <w:jc w:val="both"/>
              <w:outlineLvl w:val="2"/>
              <w:rPr>
                <w:rFonts w:ascii="Times New Roman Tj" w:hAnsi="Times New Roman Tj"/>
                <w:bCs/>
                <w:lang w:val="tr-TR"/>
              </w:rPr>
            </w:pPr>
            <w:bookmarkStart w:id="61" w:name="_Toc483378656"/>
            <w:bookmarkStart w:id="62" w:name="_Toc483379129"/>
            <w:r w:rsidRPr="00D75ED4">
              <w:rPr>
                <w:rFonts w:ascii="Times New Roman Tj" w:hAnsi="Times New Roman Tj"/>
                <w:lang w:val="tr-TR"/>
              </w:rPr>
              <w:t>Муассисаи давлатии таълимии «Донишкадаи тањсилоти  баъдидипло-мии кормандони соњаи тандурустии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Вазорати маориф ва илми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Хазинаи нуфузи ањолии Созмони Милали  Муттањид</w:t>
            </w:r>
            <w:bookmarkEnd w:id="61"/>
            <w:bookmarkEnd w:id="62"/>
          </w:p>
        </w:tc>
        <w:tc>
          <w:tcPr>
            <w:tcW w:w="1593"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семоња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63" w:name="_Toc483378658"/>
            <w:bookmarkStart w:id="64" w:name="_Toc483379131"/>
            <w:r w:rsidRPr="00D75ED4">
              <w:rPr>
                <w:rFonts w:ascii="Times New Roman Tj" w:hAnsi="Times New Roman Tj"/>
                <w:bCs/>
                <w:lang w:val="tr-TR"/>
              </w:rPr>
              <w:t>0</w:t>
            </w:r>
            <w:bookmarkEnd w:id="63"/>
            <w:bookmarkEnd w:id="64"/>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65" w:name="_Toc483378659"/>
            <w:bookmarkStart w:id="66" w:name="_Toc483379132"/>
            <w:r w:rsidRPr="00D75ED4">
              <w:rPr>
                <w:rFonts w:ascii="Times New Roman Tj" w:hAnsi="Times New Roman Tj"/>
                <w:bCs/>
                <w:lang w:val="tr-TR"/>
              </w:rPr>
              <w:t>8000</w:t>
            </w:r>
            <w:bookmarkEnd w:id="65"/>
            <w:bookmarkEnd w:id="66"/>
          </w:p>
        </w:tc>
      </w:tr>
      <w:tr w:rsidR="009F5EEE" w:rsidRPr="00D75ED4" w:rsidTr="00522502">
        <w:tc>
          <w:tcPr>
            <w:tcW w:w="280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67" w:name="_Toc483378660"/>
            <w:bookmarkStart w:id="68" w:name="_Toc483379133"/>
            <w:r w:rsidRPr="00D75ED4">
              <w:rPr>
                <w:rFonts w:ascii="Times New Roman Tj" w:hAnsi="Times New Roman Tj"/>
                <w:bCs/>
                <w:lang w:val="tr-TR"/>
              </w:rPr>
              <w:t xml:space="preserve">Донишљўён оид ба </w:t>
            </w:r>
            <w:r w:rsidRPr="00D75ED4">
              <w:rPr>
                <w:rFonts w:ascii="Times New Roman Tj" w:hAnsi="Times New Roman Tj"/>
                <w:bCs/>
              </w:rPr>
              <w:t>тарзи њаёти солим</w:t>
            </w:r>
            <w:r w:rsidRPr="00D75ED4">
              <w:rPr>
                <w:rFonts w:ascii="Times New Roman Tj" w:hAnsi="Times New Roman Tj"/>
                <w:bCs/>
                <w:lang w:val="tr-TR"/>
              </w:rPr>
              <w:t xml:space="preserve"> аз тренингњо мегузаранд</w:t>
            </w:r>
            <w:bookmarkEnd w:id="67"/>
            <w:bookmarkEnd w:id="68"/>
          </w:p>
        </w:tc>
        <w:tc>
          <w:tcPr>
            <w:tcW w:w="258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69" w:name="_Toc483378661"/>
            <w:bookmarkStart w:id="70" w:name="_Toc483379134"/>
            <w:r w:rsidRPr="00D75ED4">
              <w:rPr>
                <w:rFonts w:ascii="Times New Roman Tj" w:hAnsi="Times New Roman Tj"/>
                <w:bCs/>
                <w:lang w:val="tr-TR"/>
              </w:rPr>
              <w:t xml:space="preserve">Шумораи донишљўёни аз тренинг оид ба тарзи њаёти солим гузашта, </w:t>
            </w:r>
            <w:bookmarkEnd w:id="69"/>
            <w:bookmarkEnd w:id="70"/>
            <w:r w:rsidRPr="00D75ED4">
              <w:rPr>
                <w:rFonts w:ascii="Times New Roman Tj" w:hAnsi="Times New Roman Tj"/>
                <w:bCs/>
                <w:lang w:val="tr-TR"/>
              </w:rPr>
              <w:t>шумораи соатњои гузашта</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71" w:name="_Toc483378662"/>
            <w:bookmarkStart w:id="72" w:name="_Toc483379135"/>
            <w:r w:rsidRPr="00D75ED4">
              <w:rPr>
                <w:rFonts w:ascii="Times New Roman Tj" w:hAnsi="Times New Roman Tj"/>
                <w:bCs/>
                <w:lang w:val="tr-TR"/>
              </w:rPr>
              <w:t>Њ</w:t>
            </w:r>
            <w:r w:rsidRPr="00D75ED4">
              <w:rPr>
                <w:rFonts w:ascii="Times New Roman Tj" w:hAnsi="Times New Roman Tj"/>
                <w:bCs/>
              </w:rPr>
              <w:t>исоботи роњбарияти мактабњо дар вилоятњо</w:t>
            </w:r>
            <w:bookmarkEnd w:id="71"/>
            <w:bookmarkEnd w:id="72"/>
            <w:r w:rsidRPr="00D75ED4">
              <w:rPr>
                <w:rFonts w:ascii="Times New Roman Tj" w:hAnsi="Times New Roman Tj"/>
                <w:bCs/>
              </w:rPr>
              <w:t>.</w:t>
            </w:r>
          </w:p>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Њисобот оид ба бањодињии фосилавї</w:t>
            </w:r>
          </w:p>
        </w:tc>
        <w:tc>
          <w:tcPr>
            <w:tcW w:w="28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73" w:name="_Toc483378663"/>
            <w:bookmarkStart w:id="74" w:name="_Toc483379136"/>
            <w:r w:rsidRPr="00D75ED4">
              <w:rPr>
                <w:rFonts w:ascii="Times New Roman Tj" w:hAnsi="Times New Roman Tj"/>
                <w:lang w:val="tr-TR"/>
              </w:rPr>
              <w:t>Вазорати маориф ва илми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Хазинаи нуфузи ањолии Созмони Милали  Муттањид</w:t>
            </w:r>
            <w:bookmarkEnd w:id="73"/>
            <w:bookmarkEnd w:id="74"/>
          </w:p>
        </w:tc>
        <w:tc>
          <w:tcPr>
            <w:tcW w:w="1593"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нимсола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75" w:name="_Toc483378665"/>
            <w:bookmarkStart w:id="76" w:name="_Toc483379138"/>
            <w:r w:rsidRPr="00D75ED4">
              <w:rPr>
                <w:rFonts w:ascii="Times New Roman Tj" w:hAnsi="Times New Roman Tj"/>
                <w:bCs/>
                <w:lang w:val="tr-TR"/>
              </w:rPr>
              <w:t>0</w:t>
            </w:r>
            <w:bookmarkEnd w:id="75"/>
            <w:bookmarkEnd w:id="76"/>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lang w:val="tr-TR"/>
              </w:rPr>
            </w:pPr>
            <w:bookmarkStart w:id="77" w:name="_Toc483378666"/>
            <w:bookmarkStart w:id="78" w:name="_Toc483379139"/>
            <w:r w:rsidRPr="00D75ED4">
              <w:rPr>
                <w:rFonts w:ascii="Times New Roman Tj" w:hAnsi="Times New Roman Tj"/>
                <w:bCs/>
                <w:lang w:val="tr-TR"/>
              </w:rPr>
              <w:t>420000 (</w:t>
            </w:r>
            <w:r w:rsidRPr="00D75ED4">
              <w:rPr>
                <w:rFonts w:ascii="Times New Roman Tj" w:hAnsi="Times New Roman Tj"/>
                <w:bCs/>
              </w:rPr>
              <w:t>когортаи як сол дар соли</w:t>
            </w:r>
            <w:r w:rsidRPr="00D75ED4">
              <w:rPr>
                <w:rFonts w:ascii="Times New Roman Tj" w:hAnsi="Times New Roman Tj"/>
                <w:bCs/>
                <w:lang w:val="tr-TR"/>
              </w:rPr>
              <w:t xml:space="preserve"> 2019)+420000 </w:t>
            </w:r>
            <w:r w:rsidRPr="00D75ED4">
              <w:rPr>
                <w:rFonts w:ascii="Times New Roman Tj" w:hAnsi="Times New Roman Tj"/>
                <w:bCs/>
              </w:rPr>
              <w:t>дар соли</w:t>
            </w:r>
            <w:r w:rsidRPr="00D75ED4">
              <w:rPr>
                <w:rFonts w:ascii="Times New Roman Tj" w:hAnsi="Times New Roman Tj"/>
                <w:bCs/>
                <w:lang w:val="tr-TR"/>
              </w:rPr>
              <w:t xml:space="preserve"> 2020</w:t>
            </w:r>
            <w:bookmarkEnd w:id="77"/>
            <w:bookmarkEnd w:id="78"/>
          </w:p>
        </w:tc>
      </w:tr>
    </w:tbl>
    <w:tbl>
      <w:tblPr>
        <w:tblpPr w:leftFromText="180" w:rightFromText="180" w:vertAnchor="text" w:horzAnchor="margin" w:tblpX="-601" w:tblpY="-181"/>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36"/>
        <w:gridCol w:w="2517"/>
        <w:gridCol w:w="2552"/>
        <w:gridCol w:w="2835"/>
        <w:gridCol w:w="1559"/>
        <w:gridCol w:w="1701"/>
        <w:gridCol w:w="1593"/>
      </w:tblGrid>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Натиљањо</w:t>
            </w:r>
          </w:p>
        </w:tc>
        <w:tc>
          <w:tcPr>
            <w:tcW w:w="251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79" w:name="_Toc483378669"/>
            <w:bookmarkStart w:id="80" w:name="_Toc483379142"/>
            <w:r w:rsidRPr="00D75ED4">
              <w:rPr>
                <w:rFonts w:ascii="Times New Roman Tj" w:hAnsi="Times New Roman Tj"/>
                <w:b/>
                <w:bCs/>
              </w:rPr>
              <w:t>Ченак</w:t>
            </w:r>
            <w:bookmarkEnd w:id="79"/>
            <w:bookmarkEnd w:id="80"/>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Сарчашмаи маълумот</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Ташкилоти масъул</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
                <w:bCs/>
              </w:rPr>
            </w:pPr>
            <w:bookmarkStart w:id="81" w:name="_Toc483378672"/>
            <w:bookmarkStart w:id="82" w:name="_Toc483379145"/>
            <w:r w:rsidRPr="00D75ED4">
              <w:rPr>
                <w:rFonts w:ascii="Times New Roman Tj" w:hAnsi="Times New Roman Tj"/>
                <w:b/>
                <w:bCs/>
              </w:rPr>
              <w:t>Басомади мониторинг</w:t>
            </w:r>
            <w:bookmarkEnd w:id="81"/>
            <w:bookmarkEnd w:id="82"/>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Нишондодњои заминавї</w:t>
            </w:r>
          </w:p>
        </w:tc>
        <w:tc>
          <w:tcPr>
            <w:tcW w:w="1593" w:type="dxa"/>
          </w:tcPr>
          <w:p w:rsidR="009F5EEE" w:rsidRPr="00D75ED4" w:rsidRDefault="009F5EEE" w:rsidP="00522502">
            <w:pPr>
              <w:keepNext/>
              <w:keepLines/>
              <w:spacing w:after="0" w:line="240" w:lineRule="auto"/>
              <w:ind w:right="-18"/>
              <w:jc w:val="center"/>
              <w:outlineLvl w:val="2"/>
              <w:rPr>
                <w:rFonts w:ascii="Times New Roman Tj" w:hAnsi="Times New Roman Tj"/>
                <w:b/>
                <w:bCs/>
              </w:rPr>
            </w:pPr>
            <w:r w:rsidRPr="00D75ED4">
              <w:rPr>
                <w:rFonts w:ascii="Times New Roman Tj" w:hAnsi="Times New Roman Tj"/>
                <w:b/>
                <w:bCs/>
              </w:rPr>
              <w:t>Маќсад</w:t>
            </w:r>
          </w:p>
        </w:tc>
      </w:tr>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83" w:name="_Toc483378676"/>
            <w:bookmarkStart w:id="84" w:name="_Toc483379149"/>
            <w:r w:rsidRPr="00D75ED4">
              <w:rPr>
                <w:rFonts w:ascii="Times New Roman Tj" w:hAnsi="Times New Roman Tj"/>
                <w:bCs/>
              </w:rPr>
              <w:t>Фаъолияти коммуникатсионии шарикони гуногун харита</w:t>
            </w:r>
            <w:bookmarkEnd w:id="83"/>
            <w:bookmarkEnd w:id="84"/>
            <w:r w:rsidRPr="00D75ED4">
              <w:rPr>
                <w:rFonts w:ascii="Times New Roman Tj" w:hAnsi="Times New Roman Tj"/>
                <w:bCs/>
              </w:rPr>
              <w:t>кунонї шудааст</w:t>
            </w:r>
          </w:p>
        </w:tc>
        <w:tc>
          <w:tcPr>
            <w:tcW w:w="251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85" w:name="_Toc483378677"/>
            <w:bookmarkStart w:id="86" w:name="_Toc483379150"/>
            <w:r w:rsidRPr="00D75ED4">
              <w:rPr>
                <w:rFonts w:ascii="Times New Roman Tj" w:hAnsi="Times New Roman Tj"/>
                <w:bCs/>
              </w:rPr>
              <w:t>Шумораи шариконе, ки дар маълумотнок-</w:t>
            </w:r>
          </w:p>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кунонии масъалањои танзими оила фаъоланд</w:t>
            </w:r>
            <w:bookmarkEnd w:id="85"/>
            <w:bookmarkEnd w:id="86"/>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87" w:name="_Toc483378678"/>
            <w:bookmarkStart w:id="88" w:name="_Toc483379151"/>
            <w:r w:rsidRPr="00D75ED4">
              <w:rPr>
                <w:rFonts w:ascii="Times New Roman Tj" w:hAnsi="Times New Roman Tj"/>
                <w:bCs/>
                <w:lang w:val="tr-TR"/>
              </w:rPr>
              <w:t>Њ</w:t>
            </w:r>
            <w:r w:rsidRPr="00D75ED4">
              <w:rPr>
                <w:rFonts w:ascii="Times New Roman Tj" w:hAnsi="Times New Roman Tj"/>
                <w:bCs/>
              </w:rPr>
              <w:t>исоботи корњо оид ба харитакунонї</w:t>
            </w:r>
            <w:bookmarkEnd w:id="87"/>
            <w:bookmarkEnd w:id="88"/>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lang w:val="tr-TR"/>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Нест</w:t>
            </w:r>
          </w:p>
        </w:tc>
        <w:tc>
          <w:tcPr>
            <w:tcW w:w="1593"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bCs/>
              </w:rPr>
              <w:t>Мављуд будани њисобот</w:t>
            </w:r>
          </w:p>
        </w:tc>
      </w:tr>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89" w:name="_Toc483378683"/>
            <w:bookmarkStart w:id="90" w:name="_Toc483379156"/>
            <w:r w:rsidRPr="00D75ED4">
              <w:rPr>
                <w:rFonts w:ascii="Times New Roman Tj" w:hAnsi="Times New Roman Tj"/>
                <w:bCs/>
                <w:lang w:val="tr-TR"/>
              </w:rPr>
              <w:t>Шарикон барои муњокимаи афзалиятњо вохўрї мекунанд</w:t>
            </w:r>
            <w:bookmarkEnd w:id="89"/>
            <w:bookmarkEnd w:id="90"/>
          </w:p>
        </w:tc>
        <w:tc>
          <w:tcPr>
            <w:tcW w:w="2517" w:type="dxa"/>
          </w:tcPr>
          <w:p w:rsidR="009F5EEE" w:rsidRPr="00D75ED4" w:rsidRDefault="009F5EEE" w:rsidP="00522502">
            <w:pPr>
              <w:keepNext/>
              <w:keepLines/>
              <w:spacing w:after="0" w:line="240" w:lineRule="auto"/>
              <w:jc w:val="center"/>
              <w:outlineLvl w:val="2"/>
              <w:rPr>
                <w:rFonts w:ascii="Times New Roman Tj" w:hAnsi="Times New Roman Tj"/>
                <w:lang w:val="tr-TR"/>
              </w:rPr>
            </w:pPr>
            <w:bookmarkStart w:id="91" w:name="_Toc483378684"/>
            <w:bookmarkStart w:id="92" w:name="_Toc483379157"/>
            <w:r w:rsidRPr="00D75ED4">
              <w:rPr>
                <w:rFonts w:ascii="Times New Roman Tj" w:hAnsi="Times New Roman Tj"/>
                <w:bCs/>
                <w:lang w:val="tr-TR"/>
              </w:rPr>
              <w:t>Шумораи шариконе, ки дар муњокимањо фаъолона иштирок менамоянд</w:t>
            </w:r>
            <w:bookmarkEnd w:id="91"/>
            <w:bookmarkEnd w:id="92"/>
            <w:r w:rsidRPr="00D75ED4">
              <w:rPr>
                <w:rFonts w:ascii="Times New Roman Tj" w:hAnsi="Times New Roman Tj"/>
                <w:bCs/>
                <w:lang w:val="tr-TR"/>
              </w:rPr>
              <w:t>. Шумораи афзалиятњои муайяншуда</w:t>
            </w:r>
          </w:p>
        </w:tc>
        <w:tc>
          <w:tcPr>
            <w:tcW w:w="2552"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Њисобот оид ба вохўрї</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93" w:name="_Toc483378687"/>
            <w:bookmarkStart w:id="94" w:name="_Toc483379160"/>
            <w:r w:rsidRPr="00D75ED4">
              <w:rPr>
                <w:rFonts w:ascii="Times New Roman Tj" w:hAnsi="Times New Roman Tj"/>
                <w:bCs/>
                <w:lang w:val="tr-TR"/>
              </w:rPr>
              <w:t>0</w:t>
            </w:r>
            <w:bookmarkEnd w:id="93"/>
            <w:bookmarkEnd w:id="94"/>
          </w:p>
        </w:tc>
        <w:tc>
          <w:tcPr>
            <w:tcW w:w="1593"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95" w:name="_Toc483378688"/>
            <w:bookmarkStart w:id="96" w:name="_Toc483379161"/>
            <w:r w:rsidRPr="00D75ED4">
              <w:rPr>
                <w:rFonts w:ascii="Times New Roman Tj" w:hAnsi="Times New Roman Tj"/>
                <w:bCs/>
                <w:lang w:val="tr-TR"/>
              </w:rPr>
              <w:t xml:space="preserve">3 </w:t>
            </w:r>
            <w:r w:rsidRPr="00D75ED4">
              <w:rPr>
                <w:rFonts w:ascii="Times New Roman Tj" w:hAnsi="Times New Roman Tj"/>
                <w:bCs/>
              </w:rPr>
              <w:t xml:space="preserve">афзалияти </w:t>
            </w:r>
            <w:bookmarkEnd w:id="95"/>
            <w:bookmarkEnd w:id="96"/>
            <w:r w:rsidRPr="00D75ED4">
              <w:rPr>
                <w:rFonts w:ascii="Times New Roman Tj" w:hAnsi="Times New Roman Tj"/>
                <w:bCs/>
              </w:rPr>
              <w:t>муайяншуда</w:t>
            </w:r>
          </w:p>
        </w:tc>
      </w:tr>
      <w:tr w:rsidR="009F5EEE" w:rsidRPr="005B57A3"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97" w:name="_Toc483378689"/>
            <w:bookmarkStart w:id="98" w:name="_Toc483379162"/>
            <w:r w:rsidRPr="00D75ED4">
              <w:rPr>
                <w:rFonts w:ascii="Times New Roman Tj" w:hAnsi="Times New Roman Tj"/>
                <w:bCs/>
                <w:lang w:val="tr-TR"/>
              </w:rPr>
              <w:t>Тањияи паёмњо ва муайян намудани шабакањои муносиб</w:t>
            </w:r>
            <w:bookmarkEnd w:id="97"/>
            <w:bookmarkEnd w:id="98"/>
          </w:p>
        </w:tc>
        <w:tc>
          <w:tcPr>
            <w:tcW w:w="251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bCs/>
                <w:lang w:val="tr-TR"/>
              </w:rPr>
              <w:t>Паём ва шабакањо муайян шудаанд</w:t>
            </w:r>
          </w:p>
        </w:tc>
        <w:tc>
          <w:tcPr>
            <w:tcW w:w="2552"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 xml:space="preserve">Њисоботи ширкати консалтингї </w:t>
            </w:r>
            <w:r w:rsidRPr="00D75ED4">
              <w:rPr>
                <w:rFonts w:ascii="Times New Roman Tj" w:hAnsi="Times New Roman Tj"/>
                <w:lang w:val="tr-TR"/>
              </w:rPr>
              <w:t>/</w:t>
            </w:r>
            <w:r w:rsidRPr="00D75ED4">
              <w:rPr>
                <w:rFonts w:ascii="Times New Roman Tj" w:hAnsi="Times New Roman Tj"/>
              </w:rPr>
              <w:t>машваратчиён</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99" w:name="_Toc483378693"/>
            <w:bookmarkStart w:id="100" w:name="_Toc483379166"/>
            <w:r w:rsidRPr="00D75ED4">
              <w:rPr>
                <w:rFonts w:ascii="Times New Roman Tj" w:hAnsi="Times New Roman Tj"/>
                <w:bCs/>
                <w:lang w:val="tr-TR"/>
              </w:rPr>
              <w:t>0</w:t>
            </w:r>
            <w:bookmarkEnd w:id="99"/>
            <w:bookmarkEnd w:id="100"/>
          </w:p>
        </w:tc>
        <w:tc>
          <w:tcPr>
            <w:tcW w:w="1593"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3 паёми асосї ва 3 шабакаи  асосї муайян шудаанд</w:t>
            </w:r>
          </w:p>
        </w:tc>
      </w:tr>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01" w:name="_Toc483378694"/>
            <w:bookmarkStart w:id="102" w:name="_Toc483379167"/>
            <w:r w:rsidRPr="00D75ED4">
              <w:rPr>
                <w:rFonts w:ascii="Times New Roman Tj" w:hAnsi="Times New Roman Tj"/>
                <w:bCs/>
              </w:rPr>
              <w:t xml:space="preserve">Стратегияи коммуникатсионї тањия ва </w:t>
            </w:r>
            <w:bookmarkEnd w:id="101"/>
            <w:bookmarkEnd w:id="102"/>
            <w:r w:rsidRPr="00D75ED4">
              <w:rPr>
                <w:rFonts w:ascii="Times New Roman Tj" w:hAnsi="Times New Roman Tj"/>
                <w:bCs/>
              </w:rPr>
              <w:t>тасдиќ карда шудааст</w:t>
            </w:r>
          </w:p>
        </w:tc>
        <w:tc>
          <w:tcPr>
            <w:tcW w:w="251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03" w:name="_Toc483378695"/>
            <w:bookmarkStart w:id="104" w:name="_Toc483379168"/>
            <w:r w:rsidRPr="00D75ED4">
              <w:rPr>
                <w:rFonts w:ascii="Times New Roman Tj" w:hAnsi="Times New Roman Tj"/>
                <w:bCs/>
              </w:rPr>
              <w:t>Мављуд будани стратегияи миллї оид ба танзими оила</w:t>
            </w:r>
            <w:bookmarkEnd w:id="103"/>
            <w:bookmarkEnd w:id="104"/>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05" w:name="_Toc483378696"/>
            <w:bookmarkStart w:id="106" w:name="_Toc483379169"/>
            <w:r w:rsidRPr="00D75ED4">
              <w:rPr>
                <w:rFonts w:ascii="Times New Roman Tj" w:hAnsi="Times New Roman Tj"/>
                <w:bCs/>
              </w:rPr>
              <w:t>Њуљљати стратегияи коммуникатсионї</w:t>
            </w:r>
            <w:bookmarkEnd w:id="105"/>
            <w:bookmarkEnd w:id="106"/>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lang w:val="tr-TR"/>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Нест</w:t>
            </w:r>
          </w:p>
        </w:tc>
        <w:tc>
          <w:tcPr>
            <w:tcW w:w="1593"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07" w:name="_Toc483378700"/>
            <w:bookmarkStart w:id="108" w:name="_Toc483379173"/>
            <w:r w:rsidRPr="00D75ED4">
              <w:rPr>
                <w:rFonts w:ascii="Times New Roman Tj" w:hAnsi="Times New Roman Tj"/>
                <w:bCs/>
              </w:rPr>
              <w:t>Мављуд будани стратегияи миллии коммуникатсионї</w:t>
            </w:r>
            <w:bookmarkEnd w:id="107"/>
            <w:bookmarkEnd w:id="108"/>
          </w:p>
        </w:tc>
      </w:tr>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09" w:name="_Toc483378738"/>
            <w:bookmarkStart w:id="110" w:name="_Toc483379211"/>
            <w:r w:rsidRPr="00D75ED4">
              <w:rPr>
                <w:rFonts w:ascii="Times New Roman Tj" w:hAnsi="Times New Roman Tj"/>
                <w:bCs/>
              </w:rPr>
              <w:t xml:space="preserve">Барномаи таълимии момодояњо  нав карда шуд ва омўзгорони омўзишгоњњои момодоягї аз тренинг оид ба малакањои клиникї гузашта, оид ба танзими оила  </w:t>
            </w:r>
            <w:bookmarkEnd w:id="109"/>
            <w:bookmarkEnd w:id="110"/>
            <w:r w:rsidRPr="00D75ED4">
              <w:rPr>
                <w:rFonts w:ascii="Times New Roman Tj" w:hAnsi="Times New Roman Tj"/>
                <w:bCs/>
              </w:rPr>
              <w:t xml:space="preserve"> маълумоти нав гирифтанд</w:t>
            </w:r>
          </w:p>
        </w:tc>
        <w:tc>
          <w:tcPr>
            <w:tcW w:w="2517" w:type="dxa"/>
          </w:tcPr>
          <w:p w:rsidR="009F5EEE" w:rsidRPr="00D75ED4" w:rsidRDefault="009F5EEE" w:rsidP="00522502">
            <w:pPr>
              <w:keepNext/>
              <w:keepLines/>
              <w:spacing w:after="0" w:line="240" w:lineRule="auto"/>
              <w:jc w:val="center"/>
              <w:outlineLvl w:val="2"/>
              <w:rPr>
                <w:rFonts w:ascii="Times New Roman Tj" w:hAnsi="Times New Roman Tj"/>
                <w:b/>
                <w:bCs/>
                <w:lang w:val="tr-TR"/>
              </w:rPr>
            </w:pPr>
            <w:bookmarkStart w:id="111" w:name="_Toc483378739"/>
            <w:bookmarkStart w:id="112" w:name="_Toc483379212"/>
            <w:r w:rsidRPr="00D75ED4">
              <w:rPr>
                <w:rFonts w:ascii="Times New Roman Tj" w:hAnsi="Times New Roman Tj"/>
                <w:bCs/>
              </w:rPr>
              <w:t>Мављуд будани маълумоти навшуда оид ба танзими оила  дар барномаи таълимї барои момодояњо</w:t>
            </w:r>
            <w:bookmarkEnd w:id="111"/>
            <w:bookmarkEnd w:id="112"/>
          </w:p>
        </w:tc>
        <w:tc>
          <w:tcPr>
            <w:tcW w:w="2552"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bCs/>
              </w:rPr>
              <w:t>Њисобот аз рўи тренингњо</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13" w:name="_Toc483378741"/>
            <w:bookmarkStart w:id="114" w:name="_Toc483379214"/>
            <w:r w:rsidRPr="00D75ED4">
              <w:rPr>
                <w:rFonts w:ascii="Times New Roman Tj" w:hAnsi="Times New Roman Tj"/>
                <w:lang w:val="tr-TR"/>
              </w:rPr>
              <w:t>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Вазорати маориф ва илми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Хазинаи нуфузи ањолии Созмони Милали  Муттањид</w:t>
            </w:r>
            <w:r w:rsidRPr="00D75ED4">
              <w:rPr>
                <w:rFonts w:ascii="Times New Roman Tj" w:hAnsi="Times New Roman Tj"/>
                <w:bCs/>
                <w:lang w:val="tr-TR"/>
              </w:rPr>
              <w:t xml:space="preserve">, </w:t>
            </w:r>
            <w:bookmarkEnd w:id="113"/>
            <w:bookmarkEnd w:id="114"/>
            <w:r w:rsidRPr="00D75ED4">
              <w:rPr>
                <w:rFonts w:ascii="Times New Roman Tj" w:hAnsi="Times New Roman Tj"/>
                <w:bCs/>
                <w:lang w:val="tr-TR"/>
              </w:rPr>
              <w:t>Ташкилоти</w:t>
            </w:r>
            <w:r w:rsidRPr="00D75ED4">
              <w:rPr>
                <w:rFonts w:ascii="Times New Roman Tj" w:hAnsi="Times New Roman Tj"/>
                <w:lang w:val="tr-TR"/>
              </w:rPr>
              <w:t xml:space="preserve"> умумиљањонии тандурустї</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15" w:name="_Toc483378743"/>
            <w:bookmarkStart w:id="116" w:name="_Toc483379216"/>
            <w:r w:rsidRPr="00D75ED4">
              <w:rPr>
                <w:rFonts w:ascii="Times New Roman Tj" w:hAnsi="Times New Roman Tj"/>
                <w:bCs/>
              </w:rPr>
              <w:t>Нест</w:t>
            </w:r>
            <w:bookmarkEnd w:id="115"/>
            <w:bookmarkEnd w:id="116"/>
          </w:p>
        </w:tc>
        <w:tc>
          <w:tcPr>
            <w:tcW w:w="1593" w:type="dxa"/>
          </w:tcPr>
          <w:p w:rsidR="009F5EEE" w:rsidRPr="00D75ED4" w:rsidRDefault="009F5EEE" w:rsidP="00522502">
            <w:pPr>
              <w:keepNext/>
              <w:keepLines/>
              <w:tabs>
                <w:tab w:val="left" w:pos="617"/>
              </w:tabs>
              <w:spacing w:after="0" w:line="240" w:lineRule="auto"/>
              <w:jc w:val="center"/>
              <w:outlineLvl w:val="2"/>
              <w:rPr>
                <w:rFonts w:ascii="Times New Roman Tj" w:hAnsi="Times New Roman Tj"/>
                <w:bCs/>
              </w:rPr>
            </w:pPr>
            <w:bookmarkStart w:id="117" w:name="_Toc483378744"/>
            <w:bookmarkStart w:id="118" w:name="_Toc483379217"/>
            <w:r w:rsidRPr="00D75ED4">
              <w:rPr>
                <w:rFonts w:ascii="Times New Roman Tj" w:hAnsi="Times New Roman Tj"/>
                <w:bCs/>
              </w:rPr>
              <w:t>Ња</w:t>
            </w:r>
            <w:bookmarkEnd w:id="117"/>
            <w:bookmarkEnd w:id="118"/>
          </w:p>
        </w:tc>
      </w:tr>
    </w:tbl>
    <w:p w:rsidR="009F5EEE" w:rsidRPr="00B978EE" w:rsidRDefault="009F5EEE" w:rsidP="005B57A3">
      <w:pPr>
        <w:pStyle w:val="NormalWeb"/>
        <w:spacing w:before="0" w:beforeAutospacing="0" w:after="0" w:afterAutospacing="0"/>
        <w:ind w:left="9204"/>
        <w:rPr>
          <w:rFonts w:ascii="Times New Roman Tj" w:hAnsi="Times New Roman Tj"/>
        </w:rPr>
      </w:pPr>
    </w:p>
    <w:p w:rsidR="009F5EEE" w:rsidRPr="00B978EE" w:rsidRDefault="009F5EEE" w:rsidP="005B57A3">
      <w:pPr>
        <w:spacing w:after="0" w:line="240" w:lineRule="auto"/>
        <w:rPr>
          <w:rFonts w:ascii="Times New Roman Tj" w:hAnsi="Times New Roman Tj"/>
          <w:b/>
        </w:rPr>
      </w:pPr>
    </w:p>
    <w:p w:rsidR="009F5EEE" w:rsidRPr="009910A2" w:rsidRDefault="009F5EEE" w:rsidP="005B57A3">
      <w:pPr>
        <w:spacing w:after="0" w:line="240" w:lineRule="auto"/>
        <w:jc w:val="center"/>
        <w:rPr>
          <w:rFonts w:ascii="Times New Roman Tj" w:hAnsi="Times New Roman Tj"/>
          <w:b/>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36"/>
        <w:gridCol w:w="2551"/>
        <w:gridCol w:w="2552"/>
        <w:gridCol w:w="2835"/>
        <w:gridCol w:w="1559"/>
        <w:gridCol w:w="1701"/>
        <w:gridCol w:w="1417"/>
      </w:tblGrid>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Натиљањо</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
                <w:bCs/>
              </w:rPr>
              <w:t>Ченак</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Сарчашмаи маълумотњо</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Ташкилоти масъул</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
                <w:bCs/>
              </w:rPr>
            </w:pPr>
            <w:bookmarkStart w:id="119" w:name="_Toc483378706"/>
            <w:bookmarkStart w:id="120" w:name="_Toc483379179"/>
            <w:r w:rsidRPr="00D75ED4">
              <w:rPr>
                <w:rFonts w:ascii="Times New Roman Tj" w:hAnsi="Times New Roman Tj"/>
                <w:b/>
                <w:bCs/>
              </w:rPr>
              <w:t>Басомади мониторинг</w:t>
            </w:r>
            <w:bookmarkEnd w:id="119"/>
            <w:bookmarkEnd w:id="120"/>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Нишондодњои заминавї</w:t>
            </w:r>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Маќсад</w:t>
            </w:r>
          </w:p>
        </w:tc>
      </w:tr>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21" w:name="_Toc483378709"/>
            <w:bookmarkStart w:id="122" w:name="_Toc483379182"/>
            <w:r w:rsidRPr="00D75ED4">
              <w:rPr>
                <w:rFonts w:ascii="Times New Roman Tj" w:hAnsi="Times New Roman Tj"/>
                <w:bCs/>
              </w:rPr>
              <w:t>Барномаи тренингњо нав карда мешавад ва тренинг барои тренерон гузаронида мешавад</w:t>
            </w:r>
            <w:bookmarkEnd w:id="121"/>
            <w:bookmarkEnd w:id="122"/>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23" w:name="_Toc483378710"/>
            <w:bookmarkStart w:id="124" w:name="_Toc483379183"/>
            <w:r w:rsidRPr="00D75ED4">
              <w:rPr>
                <w:rFonts w:ascii="Times New Roman Tj" w:hAnsi="Times New Roman Tj"/>
                <w:bCs/>
              </w:rPr>
              <w:t>Мављуд будани барномаи таълимии навкардашуда оид ба танзими оила бо забони тољикї</w:t>
            </w:r>
            <w:bookmarkEnd w:id="123"/>
            <w:bookmarkEnd w:id="124"/>
          </w:p>
          <w:p w:rsidR="009F5EEE" w:rsidRPr="00D75ED4" w:rsidRDefault="009F5EEE" w:rsidP="00522502">
            <w:pPr>
              <w:spacing w:after="0" w:line="240" w:lineRule="auto"/>
              <w:jc w:val="center"/>
              <w:rPr>
                <w:rFonts w:ascii="Times New Roman Tj" w:hAnsi="Times New Roman Tj"/>
              </w:rPr>
            </w:pPr>
          </w:p>
          <w:p w:rsidR="009F5EEE" w:rsidRPr="00D75ED4" w:rsidRDefault="009F5EEE" w:rsidP="00522502">
            <w:pPr>
              <w:spacing w:after="0" w:line="240" w:lineRule="auto"/>
              <w:jc w:val="center"/>
              <w:rPr>
                <w:rFonts w:ascii="Times New Roman Tj" w:hAnsi="Times New Roman Tj"/>
              </w:rPr>
            </w:pPr>
          </w:p>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rPr>
              <w:t>Шумораи тренерњои миллї, ки тренинг барои тренеронро аз рўи барномаи таълимии нав гузаштаанд</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Њисобот аз рўи тренингњо</w:t>
            </w:r>
          </w:p>
        </w:tc>
        <w:tc>
          <w:tcPr>
            <w:tcW w:w="2835"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Вазорати тандурустї ва њифзи иљтимоии ањолии Љумњурии Тољикистон</w:t>
            </w:r>
            <w:r w:rsidRPr="00D75ED4">
              <w:rPr>
                <w:rFonts w:ascii="Times New Roman Tj" w:hAnsi="Times New Roman Tj"/>
                <w:bCs/>
              </w:rPr>
              <w:t xml:space="preserve">, </w:t>
            </w:r>
            <w:r w:rsidRPr="00D75ED4">
              <w:rPr>
                <w:rFonts w:ascii="Times New Roman Tj" w:hAnsi="Times New Roman Tj"/>
              </w:rPr>
              <w:t>Хазинаи нуфузи ањолии Созмони Милали  Муттањид</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25" w:name="_Toc483378714"/>
            <w:bookmarkStart w:id="126" w:name="_Toc483379187"/>
            <w:r w:rsidRPr="00D75ED4">
              <w:rPr>
                <w:rFonts w:ascii="Times New Roman Tj" w:hAnsi="Times New Roman Tj"/>
                <w:bCs/>
              </w:rPr>
              <w:t>Мављуд будани барномаи навкарда- шудаи тренинг</w:t>
            </w:r>
            <w:bookmarkEnd w:id="125"/>
            <w:bookmarkEnd w:id="126"/>
          </w:p>
          <w:p w:rsidR="009F5EEE" w:rsidRPr="00D75ED4" w:rsidRDefault="009F5EEE" w:rsidP="00522502">
            <w:pPr>
              <w:spacing w:after="0" w:line="240" w:lineRule="auto"/>
              <w:jc w:val="center"/>
              <w:rPr>
                <w:rFonts w:ascii="Times New Roman Tj" w:hAnsi="Times New Roman Tj"/>
              </w:rPr>
            </w:pPr>
          </w:p>
          <w:p w:rsidR="009F5EEE" w:rsidRPr="00D75ED4" w:rsidRDefault="009F5EEE" w:rsidP="00522502">
            <w:pPr>
              <w:spacing w:after="0" w:line="240" w:lineRule="auto"/>
              <w:ind w:left="-108" w:right="-108"/>
              <w:jc w:val="center"/>
              <w:rPr>
                <w:rFonts w:ascii="Times New Roman Tj" w:hAnsi="Times New Roman Tj"/>
                <w:lang w:val="tr-TR"/>
              </w:rPr>
            </w:pPr>
            <w:r w:rsidRPr="00D75ED4">
              <w:rPr>
                <w:rFonts w:ascii="Times New Roman Tj" w:hAnsi="Times New Roman Tj"/>
                <w:lang w:val="tr-TR"/>
              </w:rPr>
              <w:t xml:space="preserve">20 </w:t>
            </w:r>
            <w:r w:rsidRPr="00D75ED4">
              <w:rPr>
                <w:rFonts w:ascii="Times New Roman Tj" w:hAnsi="Times New Roman Tj"/>
              </w:rPr>
              <w:t>тренерони миллї дар тренинг барои тренерон аз тайёрї гузаштанд</w:t>
            </w:r>
          </w:p>
        </w:tc>
      </w:tr>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27" w:name="_Toc483378715"/>
            <w:bookmarkStart w:id="128" w:name="_Toc483379188"/>
            <w:r w:rsidRPr="00D75ED4">
              <w:rPr>
                <w:rFonts w:ascii="Times New Roman Tj" w:hAnsi="Times New Roman Tj"/>
                <w:bCs/>
                <w:lang w:val="tr-TR"/>
              </w:rPr>
              <w:t xml:space="preserve">100 момодояи </w:t>
            </w:r>
            <w:r w:rsidRPr="00D75ED4">
              <w:rPr>
                <w:rFonts w:ascii="Times New Roman Tj" w:hAnsi="Times New Roman Tj"/>
                <w:bCs/>
              </w:rPr>
              <w:t>бунгоњи саломатї</w:t>
            </w:r>
            <w:r w:rsidRPr="00D75ED4">
              <w:rPr>
                <w:rFonts w:ascii="Times New Roman Tj" w:hAnsi="Times New Roman Tj"/>
                <w:bCs/>
                <w:lang w:val="tr-TR"/>
              </w:rPr>
              <w:t xml:space="preserve"> ва 694 нафар аз </w:t>
            </w:r>
            <w:r w:rsidRPr="00D75ED4">
              <w:rPr>
                <w:rFonts w:ascii="Times New Roman Tj" w:hAnsi="Times New Roman Tj"/>
              </w:rPr>
              <w:t>м</w:t>
            </w:r>
            <w:r w:rsidRPr="00D75ED4">
              <w:rPr>
                <w:rFonts w:ascii="Times New Roman Tj" w:hAnsi="Times New Roman Tj"/>
                <w:lang w:val="tr-TR"/>
              </w:rPr>
              <w:t>аркази саломатии дењотї</w:t>
            </w:r>
            <w:r w:rsidRPr="00D75ED4">
              <w:rPr>
                <w:rFonts w:ascii="Times New Roman Tj" w:hAnsi="Times New Roman Tj"/>
                <w:bCs/>
                <w:lang w:val="tr-TR"/>
              </w:rPr>
              <w:t xml:space="preserve"> оид ба </w:t>
            </w:r>
            <w:r w:rsidRPr="00D75ED4">
              <w:rPr>
                <w:rFonts w:ascii="Times New Roman Tj" w:hAnsi="Times New Roman Tj"/>
                <w:bCs/>
              </w:rPr>
              <w:t xml:space="preserve">танзими оила </w:t>
            </w:r>
            <w:r w:rsidRPr="00D75ED4">
              <w:rPr>
                <w:rFonts w:ascii="Times New Roman Tj" w:hAnsi="Times New Roman Tj"/>
                <w:bCs/>
                <w:lang w:val="tr-TR"/>
              </w:rPr>
              <w:t xml:space="preserve">аз тренинг мегузаранд + табибон аз </w:t>
            </w:r>
            <w:r w:rsidRPr="00D75ED4">
              <w:rPr>
                <w:rFonts w:ascii="Times New Roman Tj" w:hAnsi="Times New Roman Tj"/>
              </w:rPr>
              <w:t>м</w:t>
            </w:r>
            <w:r w:rsidRPr="00D75ED4">
              <w:rPr>
                <w:rFonts w:ascii="Times New Roman Tj" w:hAnsi="Times New Roman Tj"/>
                <w:lang w:val="tr-TR"/>
              </w:rPr>
              <w:t>аркази саломатии дењотї</w:t>
            </w:r>
            <w:r w:rsidRPr="00D75ED4">
              <w:rPr>
                <w:rFonts w:ascii="Times New Roman Tj" w:hAnsi="Times New Roman Tj"/>
                <w:bCs/>
                <w:lang w:val="tr-TR"/>
              </w:rPr>
              <w:t xml:space="preserve"> аз такмили ихтисос </w:t>
            </w:r>
            <w:bookmarkEnd w:id="127"/>
            <w:bookmarkEnd w:id="128"/>
            <w:r w:rsidRPr="00D75ED4">
              <w:rPr>
                <w:rFonts w:ascii="Times New Roman Tj" w:hAnsi="Times New Roman Tj"/>
                <w:bCs/>
                <w:lang w:val="tr-TR"/>
              </w:rPr>
              <w:t>мегузаранд</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29" w:name="_Toc483378716"/>
            <w:bookmarkStart w:id="130" w:name="_Toc483379189"/>
            <w:r w:rsidRPr="00D75ED4">
              <w:rPr>
                <w:rFonts w:ascii="Times New Roman Tj" w:hAnsi="Times New Roman Tj"/>
                <w:bCs/>
                <w:lang w:val="tr-TR"/>
              </w:rPr>
              <w:t>Шумораи кормандони омўзонидашуда (аз рўи минтаќањо, тахассус ва ѓайра)</w:t>
            </w:r>
            <w:bookmarkEnd w:id="129"/>
            <w:bookmarkEnd w:id="130"/>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Њисобот аз рўи тренингњо</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31" w:name="_Toc483378718"/>
            <w:bookmarkStart w:id="132" w:name="_Toc483379191"/>
            <w:r w:rsidRPr="00D75ED4">
              <w:rPr>
                <w:rFonts w:ascii="Times New Roman Tj" w:hAnsi="Times New Roman Tj"/>
              </w:rPr>
              <w:t>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rPr>
              <w:t>Хазинаи нуфузи ањолии Созмони Милали  Муттањид</w:t>
            </w:r>
            <w:bookmarkEnd w:id="131"/>
            <w:bookmarkEnd w:id="132"/>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семоња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33" w:name="_Toc483378720"/>
            <w:bookmarkStart w:id="134" w:name="_Toc483379193"/>
            <w:r w:rsidRPr="00D75ED4">
              <w:rPr>
                <w:rFonts w:ascii="Times New Roman Tj" w:hAnsi="Times New Roman Tj"/>
                <w:bCs/>
                <w:lang w:val="tr-TR"/>
              </w:rPr>
              <w:t>0</w:t>
            </w:r>
            <w:bookmarkEnd w:id="133"/>
            <w:bookmarkEnd w:id="134"/>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35" w:name="_Toc483378721"/>
            <w:bookmarkStart w:id="136" w:name="_Toc483379194"/>
            <w:r w:rsidRPr="00D75ED4">
              <w:rPr>
                <w:rFonts w:ascii="Times New Roman Tj" w:hAnsi="Times New Roman Tj"/>
                <w:bCs/>
                <w:lang w:val="tr-TR"/>
              </w:rPr>
              <w:t>900</w:t>
            </w:r>
            <w:bookmarkEnd w:id="135"/>
            <w:bookmarkEnd w:id="136"/>
          </w:p>
        </w:tc>
      </w:tr>
      <w:tr w:rsidR="009F5EEE" w:rsidRPr="00D75ED4" w:rsidTr="00522502">
        <w:tc>
          <w:tcPr>
            <w:tcW w:w="283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37" w:name="_Toc483378722"/>
            <w:bookmarkStart w:id="138" w:name="_Toc483379195"/>
            <w:r w:rsidRPr="00D75ED4">
              <w:rPr>
                <w:rFonts w:ascii="Times New Roman Tj" w:hAnsi="Times New Roman Tj"/>
                <w:bCs/>
              </w:rPr>
              <w:t>Муассисањои дар боло ёдрасшуда мониторинг карда мешаванд</w:t>
            </w:r>
            <w:bookmarkEnd w:id="137"/>
            <w:bookmarkEnd w:id="138"/>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39" w:name="_Toc483378723"/>
            <w:bookmarkStart w:id="140" w:name="_Toc483379196"/>
            <w:r w:rsidRPr="00D75ED4">
              <w:rPr>
                <w:rFonts w:ascii="Times New Roman Tj" w:hAnsi="Times New Roman Tj"/>
                <w:bCs/>
              </w:rPr>
              <w:t>Миќдори муассисањои тиббї, ки мониторинг карда шудаанд</w:t>
            </w:r>
            <w:bookmarkEnd w:id="139"/>
            <w:bookmarkEnd w:id="140"/>
            <w:r w:rsidRPr="00D75ED4">
              <w:rPr>
                <w:rFonts w:ascii="Times New Roman Tj" w:hAnsi="Times New Roman Tj"/>
                <w:bCs/>
              </w:rPr>
              <w:t>.</w:t>
            </w:r>
          </w:p>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41" w:name="_Toc483378745"/>
            <w:bookmarkStart w:id="142" w:name="_Toc483379218"/>
            <w:r w:rsidRPr="00D75ED4">
              <w:rPr>
                <w:rFonts w:ascii="Times New Roman Tj" w:hAnsi="Times New Roman Tj"/>
                <w:bCs/>
                <w:lang w:val="tr-TR"/>
              </w:rPr>
              <w:t>Шумораи омўзгорони омўзишгоњњои тиббї, ки аз тренингњо гузаштаанд</w:t>
            </w:r>
            <w:bookmarkEnd w:id="141"/>
            <w:bookmarkEnd w:id="142"/>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43" w:name="_Toc483378724"/>
            <w:bookmarkStart w:id="144" w:name="_Toc483379197"/>
            <w:r w:rsidRPr="00D75ED4">
              <w:rPr>
                <w:rFonts w:ascii="Times New Roman Tj" w:hAnsi="Times New Roman Tj"/>
                <w:bCs/>
              </w:rPr>
              <w:t>Њисобот оид ба мо-ниторингњо</w:t>
            </w:r>
            <w:bookmarkEnd w:id="143"/>
            <w:bookmarkEnd w:id="144"/>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45" w:name="_Toc483378725"/>
            <w:bookmarkStart w:id="146" w:name="_Toc483379198"/>
            <w:r w:rsidRPr="00D75ED4">
              <w:rPr>
                <w:rFonts w:ascii="Times New Roman Tj" w:hAnsi="Times New Roman Tj"/>
              </w:rPr>
              <w:t>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rPr>
              <w:t>Хазинаи нуфузи ањолии Созмони Милали  Муттањид</w:t>
            </w:r>
            <w:bookmarkEnd w:id="145"/>
            <w:bookmarkEnd w:id="146"/>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семоња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47" w:name="_Toc483378727"/>
            <w:bookmarkStart w:id="148" w:name="_Toc483379200"/>
            <w:r w:rsidRPr="00D75ED4">
              <w:rPr>
                <w:rFonts w:ascii="Times New Roman Tj" w:hAnsi="Times New Roman Tj"/>
                <w:bCs/>
                <w:lang w:val="tr-TR"/>
              </w:rPr>
              <w:t>0</w:t>
            </w:r>
            <w:bookmarkEnd w:id="147"/>
            <w:bookmarkEnd w:id="148"/>
          </w:p>
          <w:p w:rsidR="009F5EEE" w:rsidRPr="00D75ED4" w:rsidRDefault="009F5EEE" w:rsidP="00522502">
            <w:pPr>
              <w:keepNext/>
              <w:keepLines/>
              <w:spacing w:after="0" w:line="240" w:lineRule="auto"/>
              <w:jc w:val="center"/>
              <w:outlineLvl w:val="2"/>
              <w:rPr>
                <w:rFonts w:ascii="Times New Roman Tj" w:hAnsi="Times New Roman Tj"/>
                <w:bCs/>
              </w:rPr>
            </w:pPr>
          </w:p>
          <w:p w:rsidR="009F5EEE" w:rsidRPr="00D75ED4" w:rsidRDefault="009F5EEE" w:rsidP="00522502">
            <w:pPr>
              <w:keepNext/>
              <w:keepLines/>
              <w:spacing w:after="0" w:line="240" w:lineRule="auto"/>
              <w:jc w:val="center"/>
              <w:outlineLvl w:val="2"/>
              <w:rPr>
                <w:rFonts w:ascii="Times New Roman Tj" w:hAnsi="Times New Roman Tj"/>
                <w:bCs/>
              </w:rPr>
            </w:pPr>
          </w:p>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0</w:t>
            </w:r>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49" w:name="_Toc483378728"/>
            <w:bookmarkStart w:id="150" w:name="_Toc483379201"/>
            <w:r w:rsidRPr="00D75ED4">
              <w:rPr>
                <w:rFonts w:ascii="Times New Roman Tj" w:hAnsi="Times New Roman Tj"/>
                <w:bCs/>
                <w:lang w:val="tr-TR"/>
              </w:rPr>
              <w:t>900</w:t>
            </w:r>
            <w:bookmarkEnd w:id="149"/>
            <w:bookmarkEnd w:id="150"/>
          </w:p>
          <w:p w:rsidR="009F5EEE" w:rsidRPr="00D75ED4" w:rsidRDefault="009F5EEE" w:rsidP="00522502">
            <w:pPr>
              <w:keepNext/>
              <w:keepLines/>
              <w:spacing w:after="0" w:line="240" w:lineRule="auto"/>
              <w:jc w:val="center"/>
              <w:outlineLvl w:val="2"/>
              <w:rPr>
                <w:rFonts w:ascii="Times New Roman Tj" w:hAnsi="Times New Roman Tj"/>
                <w:bCs/>
              </w:rPr>
            </w:pPr>
          </w:p>
          <w:p w:rsidR="009F5EEE" w:rsidRPr="00D75ED4" w:rsidRDefault="009F5EEE" w:rsidP="00522502">
            <w:pPr>
              <w:keepNext/>
              <w:keepLines/>
              <w:spacing w:after="0" w:line="240" w:lineRule="auto"/>
              <w:jc w:val="center"/>
              <w:outlineLvl w:val="2"/>
              <w:rPr>
                <w:rFonts w:ascii="Times New Roman Tj" w:hAnsi="Times New Roman Tj"/>
                <w:bCs/>
              </w:rPr>
            </w:pPr>
          </w:p>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30</w:t>
            </w:r>
          </w:p>
        </w:tc>
      </w:tr>
    </w:tbl>
    <w:p w:rsidR="009F5EEE" w:rsidRPr="009910A2" w:rsidRDefault="009F5EEE" w:rsidP="005B57A3">
      <w:pPr>
        <w:spacing w:after="0" w:line="240" w:lineRule="auto"/>
        <w:jc w:val="center"/>
        <w:rPr>
          <w:rFonts w:ascii="Times New Roman Tj" w:hAnsi="Times New Roman Tj"/>
        </w:rPr>
      </w:pPr>
    </w:p>
    <w:tbl>
      <w:tblPr>
        <w:tblpPr w:leftFromText="180" w:rightFromText="180" w:horzAnchor="margin" w:tblpX="-657" w:tblpY="504"/>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77"/>
        <w:gridCol w:w="2552"/>
        <w:gridCol w:w="2551"/>
        <w:gridCol w:w="2835"/>
        <w:gridCol w:w="1559"/>
        <w:gridCol w:w="1701"/>
        <w:gridCol w:w="1276"/>
      </w:tblGrid>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51" w:name="_Toc483378748"/>
            <w:bookmarkStart w:id="152" w:name="_Toc483379221"/>
            <w:r w:rsidRPr="00D75ED4">
              <w:rPr>
                <w:rFonts w:ascii="Times New Roman Tj" w:hAnsi="Times New Roman Tj"/>
                <w:bCs/>
              </w:rPr>
              <w:t>Маводи тренингњо дастрас ва таќсим карда шуд</w:t>
            </w:r>
            <w:bookmarkEnd w:id="151"/>
            <w:bookmarkEnd w:id="152"/>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53" w:name="_Toc483378749"/>
            <w:bookmarkStart w:id="154" w:name="_Toc483379222"/>
            <w:r w:rsidRPr="00D75ED4">
              <w:rPr>
                <w:rFonts w:ascii="Times New Roman Tj" w:hAnsi="Times New Roman Tj"/>
                <w:bCs/>
                <w:lang w:val="tr-TR"/>
              </w:rPr>
              <w:t>Шумораи омўзишгоњњои тиббї, ки тањлилгоњњои  танзими оила бо моделњо таъсис доданд</w:t>
            </w:r>
            <w:bookmarkEnd w:id="153"/>
            <w:bookmarkEnd w:id="154"/>
          </w:p>
        </w:tc>
        <w:tc>
          <w:tcPr>
            <w:tcW w:w="2551"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Њисобот оид ба мониторинги омўзишгоњњои тиббї. Њисобот оид ба бањодињии фосилавї</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55" w:name="_Toc483378750"/>
            <w:bookmarkStart w:id="156" w:name="_Toc483379223"/>
            <w:r w:rsidRPr="00D75ED4">
              <w:rPr>
                <w:rFonts w:ascii="Times New Roman Tj" w:hAnsi="Times New Roman Tj"/>
                <w:lang w:val="tr-TR"/>
              </w:rPr>
              <w:t>Вазорати маориф ва илми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 xml:space="preserve"> 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 xml:space="preserve"> Хазинаи нуфузи ањолии Созмони Милали  Муттањид</w:t>
            </w:r>
            <w:r w:rsidRPr="00D75ED4">
              <w:rPr>
                <w:rFonts w:ascii="Times New Roman Tj" w:hAnsi="Times New Roman Tj"/>
                <w:bCs/>
                <w:lang w:val="tr-TR"/>
              </w:rPr>
              <w:t xml:space="preserve">, </w:t>
            </w:r>
            <w:bookmarkEnd w:id="155"/>
            <w:bookmarkEnd w:id="156"/>
            <w:r w:rsidRPr="00D75ED4">
              <w:rPr>
                <w:rFonts w:ascii="Times New Roman Tj" w:hAnsi="Times New Roman Tj"/>
                <w:bCs/>
                <w:lang w:val="tr-TR"/>
              </w:rPr>
              <w:t xml:space="preserve"> Ташкилоти</w:t>
            </w:r>
            <w:r w:rsidRPr="00D75ED4">
              <w:rPr>
                <w:rFonts w:ascii="Times New Roman Tj" w:hAnsi="Times New Roman Tj"/>
                <w:lang w:val="tr-TR"/>
              </w:rPr>
              <w:t xml:space="preserve"> умумиљањонии тандурустї</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57" w:name="_Toc483378751"/>
            <w:bookmarkStart w:id="158" w:name="_Toc483379224"/>
            <w:r w:rsidRPr="00D75ED4">
              <w:rPr>
                <w:rFonts w:ascii="Times New Roman Tj" w:hAnsi="Times New Roman Tj"/>
                <w:bCs/>
                <w:lang w:val="tr-TR"/>
              </w:rPr>
              <w:t>Њар семоња, то ваќте ки њама тањлилгоњњотаъсис мегарданд</w:t>
            </w:r>
            <w:bookmarkEnd w:id="157"/>
            <w:bookmarkEnd w:id="158"/>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59" w:name="_Toc483378752"/>
            <w:bookmarkStart w:id="160" w:name="_Toc483379225"/>
            <w:r w:rsidRPr="00D75ED4">
              <w:rPr>
                <w:rFonts w:ascii="Times New Roman Tj" w:hAnsi="Times New Roman Tj"/>
                <w:bCs/>
                <w:lang w:val="tr-TR"/>
              </w:rPr>
              <w:t>0</w:t>
            </w:r>
            <w:bookmarkEnd w:id="159"/>
            <w:bookmarkEnd w:id="160"/>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61" w:name="_Toc483378753"/>
            <w:bookmarkStart w:id="162" w:name="_Toc483379226"/>
            <w:r w:rsidRPr="00D75ED4">
              <w:rPr>
                <w:rFonts w:ascii="Times New Roman Tj" w:hAnsi="Times New Roman Tj"/>
                <w:bCs/>
                <w:lang w:val="tr-TR"/>
              </w:rPr>
              <w:t>7</w:t>
            </w:r>
            <w:bookmarkEnd w:id="161"/>
            <w:bookmarkEnd w:id="162"/>
          </w:p>
        </w:tc>
      </w:tr>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63" w:name="_Toc483378754"/>
            <w:bookmarkStart w:id="164" w:name="_Toc483379227"/>
            <w:r w:rsidRPr="00D75ED4">
              <w:rPr>
                <w:rFonts w:ascii="Times New Roman Tj" w:hAnsi="Times New Roman Tj"/>
                <w:bCs/>
                <w:lang w:val="tr-TR"/>
              </w:rPr>
              <w:t>Пойгоњњои клиникї  барои тайёркунии амалии донишљўён – момодояњо муайян шудаанд</w:t>
            </w:r>
            <w:bookmarkEnd w:id="163"/>
            <w:bookmarkEnd w:id="164"/>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65" w:name="_Toc483378755"/>
            <w:bookmarkStart w:id="166" w:name="_Toc483379228"/>
            <w:r w:rsidRPr="00D75ED4">
              <w:rPr>
                <w:rFonts w:ascii="Times New Roman Tj" w:hAnsi="Times New Roman Tj"/>
                <w:bCs/>
                <w:lang w:val="tr-TR"/>
              </w:rPr>
              <w:t>Шумораи  пойгоњњои клиникии муайяншуда,</w:t>
            </w:r>
            <w:bookmarkEnd w:id="165"/>
            <w:bookmarkEnd w:id="166"/>
          </w:p>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 xml:space="preserve">њаљми кори ин муассисањои тиббї аз рўи мизољони </w:t>
            </w:r>
            <w:r w:rsidRPr="00D75ED4">
              <w:rPr>
                <w:rFonts w:ascii="Times New Roman Tj" w:hAnsi="Times New Roman Tj"/>
                <w:bCs/>
                <w:lang w:val="tr-TR"/>
              </w:rPr>
              <w:t xml:space="preserve"> танзими оила</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67" w:name="_Toc483378756"/>
            <w:bookmarkStart w:id="168" w:name="_Toc483379229"/>
            <w:r w:rsidRPr="00D75ED4">
              <w:rPr>
                <w:rFonts w:ascii="Times New Roman Tj" w:hAnsi="Times New Roman Tj"/>
                <w:bCs/>
                <w:lang w:val="tr-TR"/>
              </w:rPr>
              <w:t>Њисобот аз рўи мониторингњо</w:t>
            </w:r>
            <w:bookmarkEnd w:id="167"/>
            <w:bookmarkEnd w:id="168"/>
            <w:r w:rsidRPr="00D75ED4">
              <w:rPr>
                <w:rFonts w:ascii="Times New Roman Tj" w:hAnsi="Times New Roman Tj"/>
                <w:bCs/>
                <w:lang w:val="tr-TR"/>
              </w:rPr>
              <w:t>.Њисобот оид ба бањодињии фосилавї</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69" w:name="_Toc483378758"/>
            <w:bookmarkStart w:id="170" w:name="_Toc483379231"/>
            <w:r w:rsidRPr="00D75ED4">
              <w:rPr>
                <w:rFonts w:ascii="Times New Roman Tj" w:hAnsi="Times New Roman Tj"/>
                <w:lang w:val="tr-TR"/>
              </w:rPr>
              <w:t>Вазорати маориф ва илми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 xml:space="preserve"> 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 xml:space="preserve"> Хазинаи нуфузи ањолии Созмони Милали  Муттањид</w:t>
            </w:r>
            <w:r w:rsidRPr="00D75ED4">
              <w:rPr>
                <w:rFonts w:ascii="Times New Roman Tj" w:hAnsi="Times New Roman Tj"/>
                <w:bCs/>
                <w:lang w:val="tr-TR"/>
              </w:rPr>
              <w:t xml:space="preserve">, </w:t>
            </w:r>
            <w:bookmarkEnd w:id="169"/>
            <w:bookmarkEnd w:id="170"/>
            <w:r w:rsidRPr="00D75ED4">
              <w:rPr>
                <w:rFonts w:ascii="Times New Roman Tj" w:hAnsi="Times New Roman Tj"/>
                <w:bCs/>
                <w:lang w:val="tr-TR"/>
              </w:rPr>
              <w:t xml:space="preserve"> Ташкилоти</w:t>
            </w:r>
            <w:r w:rsidRPr="00D75ED4">
              <w:rPr>
                <w:rFonts w:ascii="Times New Roman Tj" w:hAnsi="Times New Roman Tj"/>
                <w:lang w:val="tr-TR"/>
              </w:rPr>
              <w:t xml:space="preserve"> умумиљањонии тандурустї</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нимсола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71" w:name="_Toc483378760"/>
            <w:bookmarkStart w:id="172" w:name="_Toc483379233"/>
            <w:r w:rsidRPr="00D75ED4">
              <w:rPr>
                <w:rFonts w:ascii="Times New Roman Tj" w:hAnsi="Times New Roman Tj"/>
                <w:bCs/>
                <w:lang w:val="tr-TR"/>
              </w:rPr>
              <w:t>0</w:t>
            </w:r>
            <w:bookmarkEnd w:id="171"/>
            <w:bookmarkEnd w:id="172"/>
          </w:p>
        </w:tc>
        <w:tc>
          <w:tcPr>
            <w:tcW w:w="1276" w:type="dxa"/>
          </w:tcPr>
          <w:p w:rsidR="009F5EEE" w:rsidRPr="00D75ED4" w:rsidRDefault="009F5EEE" w:rsidP="00522502">
            <w:pPr>
              <w:spacing w:after="0" w:line="240" w:lineRule="auto"/>
              <w:ind w:left="-141" w:right="-74"/>
              <w:jc w:val="center"/>
              <w:rPr>
                <w:rFonts w:ascii="Times New Roman Tj" w:hAnsi="Times New Roman Tj"/>
                <w:lang w:val="tr-TR"/>
              </w:rPr>
            </w:pPr>
            <w:r w:rsidRPr="00D75ED4">
              <w:rPr>
                <w:rFonts w:ascii="Times New Roman Tj" w:hAnsi="Times New Roman Tj"/>
                <w:lang w:val="tr-TR"/>
              </w:rPr>
              <w:t xml:space="preserve">21 </w:t>
            </w:r>
            <w:r w:rsidRPr="00D75ED4">
              <w:rPr>
                <w:rFonts w:ascii="Times New Roman Tj" w:hAnsi="Times New Roman Tj"/>
              </w:rPr>
              <w:t>пойгоњ</w:t>
            </w:r>
            <w:r w:rsidRPr="00D75ED4">
              <w:rPr>
                <w:rFonts w:ascii="Times New Roman Tj" w:hAnsi="Times New Roman Tj"/>
                <w:lang w:val="tr-TR"/>
              </w:rPr>
              <w:t>*</w:t>
            </w:r>
          </w:p>
        </w:tc>
      </w:tr>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bCs/>
              </w:rPr>
              <w:t>Бањодињии фосилавї гузаронида шуд</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73" w:name="_Toc483378762"/>
            <w:bookmarkStart w:id="174" w:name="_Toc483379235"/>
            <w:r w:rsidRPr="00D75ED4">
              <w:rPr>
                <w:rFonts w:ascii="Times New Roman Tj" w:hAnsi="Times New Roman Tj"/>
                <w:bCs/>
                <w:lang w:val="tr-TR"/>
              </w:rPr>
              <w:t>Мављуд будани њисобот оид ба бањодињї</w:t>
            </w:r>
            <w:bookmarkEnd w:id="173"/>
            <w:bookmarkEnd w:id="174"/>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Њисобот оид ба бањодињї</w:t>
            </w:r>
          </w:p>
        </w:tc>
        <w:tc>
          <w:tcPr>
            <w:tcW w:w="2835"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75" w:name="_Toc483378764"/>
            <w:bookmarkStart w:id="176" w:name="_Toc483379237"/>
            <w:r w:rsidRPr="00D75ED4">
              <w:rPr>
                <w:rFonts w:ascii="Times New Roman Tj" w:hAnsi="Times New Roman Tj"/>
              </w:rPr>
              <w:t>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rPr>
              <w:t xml:space="preserve"> Вазорати маориф ва илми Љумњурии Тољикистон</w:t>
            </w:r>
            <w:r w:rsidRPr="00D75ED4">
              <w:rPr>
                <w:rFonts w:ascii="Times New Roman Tj" w:hAnsi="Times New Roman Tj"/>
                <w:bCs/>
                <w:lang w:val="tr-TR"/>
              </w:rPr>
              <w:t xml:space="preserve">, </w:t>
            </w:r>
            <w:r w:rsidRPr="00D75ED4">
              <w:rPr>
                <w:rFonts w:ascii="Times New Roman Tj" w:hAnsi="Times New Roman Tj"/>
              </w:rPr>
              <w:t xml:space="preserve"> Хазинаи нуфузи ањолии Созмони Милали  Муттањид</w:t>
            </w:r>
            <w:r w:rsidRPr="00D75ED4">
              <w:rPr>
                <w:rFonts w:ascii="Times New Roman Tj" w:hAnsi="Times New Roman Tj"/>
                <w:bCs/>
                <w:lang w:val="tr-TR"/>
              </w:rPr>
              <w:t xml:space="preserve">, </w:t>
            </w:r>
            <w:bookmarkEnd w:id="175"/>
            <w:bookmarkEnd w:id="176"/>
            <w:r w:rsidRPr="00D75ED4">
              <w:rPr>
                <w:rFonts w:ascii="Times New Roman Tj" w:hAnsi="Times New Roman Tj"/>
                <w:bCs/>
                <w:lang w:val="tr-TR"/>
              </w:rPr>
              <w:t xml:space="preserve"> Ташкилоти</w:t>
            </w:r>
            <w:r w:rsidRPr="00D75ED4">
              <w:rPr>
                <w:rFonts w:ascii="Times New Roman Tj" w:hAnsi="Times New Roman Tj"/>
                <w:lang w:val="tr-TR"/>
              </w:rPr>
              <w:t xml:space="preserve"> умумиљањонии тандурустї</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Нест</w:t>
            </w:r>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Мављуд аст</w:t>
            </w:r>
          </w:p>
        </w:tc>
      </w:tr>
    </w:tbl>
    <w:p w:rsidR="009F5EEE" w:rsidRPr="009910A2" w:rsidRDefault="009F5EEE" w:rsidP="005B57A3">
      <w:pPr>
        <w:spacing w:after="0" w:line="240" w:lineRule="auto"/>
        <w:jc w:val="center"/>
        <w:rPr>
          <w:rFonts w:ascii="Times New Roman Tj" w:hAnsi="Times New Roman Tj"/>
          <w:b/>
        </w:rPr>
      </w:pPr>
    </w:p>
    <w:p w:rsidR="009F5EEE" w:rsidRPr="009910A2" w:rsidRDefault="009F5EEE" w:rsidP="005B57A3">
      <w:pPr>
        <w:spacing w:after="0" w:line="240" w:lineRule="auto"/>
        <w:jc w:val="center"/>
        <w:rPr>
          <w:rFonts w:ascii="Times New Roman Tj" w:hAnsi="Times New Roman Tj"/>
          <w:b/>
        </w:rPr>
      </w:pPr>
    </w:p>
    <w:p w:rsidR="009F5EEE" w:rsidRPr="009910A2" w:rsidRDefault="009F5EEE" w:rsidP="005B57A3">
      <w:pPr>
        <w:spacing w:after="0" w:line="240" w:lineRule="auto"/>
        <w:jc w:val="center"/>
        <w:rPr>
          <w:rFonts w:ascii="Times New Roman Tj" w:hAnsi="Times New Roman Tj"/>
          <w:b/>
        </w:rPr>
      </w:pPr>
    </w:p>
    <w:p w:rsidR="009F5EEE" w:rsidRPr="009910A2" w:rsidRDefault="009F5EEE" w:rsidP="005B57A3">
      <w:pPr>
        <w:pStyle w:val="ListParagraph"/>
        <w:numPr>
          <w:ilvl w:val="0"/>
          <w:numId w:val="6"/>
        </w:numPr>
        <w:spacing w:after="0" w:line="240" w:lineRule="auto"/>
        <w:jc w:val="both"/>
        <w:rPr>
          <w:rFonts w:ascii="Times New Roman Tj" w:hAnsi="Times New Roman Tj"/>
          <w:lang w:val="ru-RU"/>
        </w:rPr>
      </w:pPr>
      <w:r>
        <w:rPr>
          <w:rFonts w:ascii="Times New Roman Tj" w:hAnsi="Times New Roman Tj"/>
          <w:lang w:val="ru-RU"/>
        </w:rPr>
        <w:t>Њадди аќал</w:t>
      </w:r>
      <w:r w:rsidRPr="009910A2">
        <w:rPr>
          <w:rFonts w:ascii="Times New Roman Tj" w:hAnsi="Times New Roman Tj"/>
          <w:lang w:val="ru-RU"/>
        </w:rPr>
        <w:t xml:space="preserve"> дар њар як 7 мактаб ( омўзишгоњ) 3 пойгоњи клиникї. Њар  як пойгоњи клиникї </w:t>
      </w:r>
      <w:r>
        <w:rPr>
          <w:rFonts w:ascii="Times New Roman Tj" w:hAnsi="Times New Roman Tj"/>
          <w:lang w:val="ru-RU"/>
        </w:rPr>
        <w:t xml:space="preserve">њадди аќал њамарўза </w:t>
      </w:r>
      <w:r w:rsidRPr="009910A2">
        <w:rPr>
          <w:rFonts w:ascii="Times New Roman Tj" w:hAnsi="Times New Roman Tj"/>
          <w:lang w:val="ru-RU"/>
        </w:rPr>
        <w:t xml:space="preserve">бо 10 њолати танзими оила кор </w:t>
      </w:r>
      <w:r>
        <w:rPr>
          <w:rFonts w:ascii="Times New Roman Tj" w:hAnsi="Times New Roman Tj"/>
          <w:lang w:val="ru-RU"/>
        </w:rPr>
        <w:t xml:space="preserve">бурда, </w:t>
      </w:r>
      <w:r w:rsidRPr="009910A2">
        <w:rPr>
          <w:rFonts w:ascii="Times New Roman Tj" w:hAnsi="Times New Roman Tj"/>
          <w:lang w:val="ru-RU"/>
        </w:rPr>
        <w:t xml:space="preserve">корманди тиб, </w:t>
      </w:r>
      <w:r>
        <w:rPr>
          <w:rFonts w:ascii="Times New Roman Tj" w:hAnsi="Times New Roman Tj"/>
          <w:lang w:val="ru-RU"/>
        </w:rPr>
        <w:t xml:space="preserve">бењтар мебуд агар </w:t>
      </w:r>
      <w:r w:rsidRPr="009910A2">
        <w:rPr>
          <w:rFonts w:ascii="Times New Roman Tj" w:hAnsi="Times New Roman Tj"/>
          <w:lang w:val="ru-RU"/>
        </w:rPr>
        <w:t xml:space="preserve"> момодояе дошта бошад, ки масъалањои танзими оиларо омўхтааст.</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77"/>
        <w:gridCol w:w="2552"/>
        <w:gridCol w:w="2551"/>
        <w:gridCol w:w="2694"/>
        <w:gridCol w:w="1559"/>
        <w:gridCol w:w="1701"/>
        <w:gridCol w:w="1417"/>
      </w:tblGrid>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77" w:name="_Toc483378777"/>
            <w:bookmarkStart w:id="178" w:name="_Toc483379250"/>
            <w:r w:rsidRPr="00D75ED4">
              <w:rPr>
                <w:rFonts w:ascii="Times New Roman Tj" w:hAnsi="Times New Roman Tj"/>
                <w:bCs/>
              </w:rPr>
              <w:t>Маводи тренингњо тањия</w:t>
            </w:r>
            <w:r w:rsidRPr="00D75ED4">
              <w:rPr>
                <w:rFonts w:ascii="Times New Roman Tj" w:hAnsi="Times New Roman Tj"/>
                <w:bCs/>
                <w:lang w:val="tr-TR"/>
              </w:rPr>
              <w:t xml:space="preserve">, </w:t>
            </w:r>
            <w:r w:rsidRPr="00D75ED4">
              <w:rPr>
                <w:rFonts w:ascii="Times New Roman Tj" w:hAnsi="Times New Roman Tj"/>
                <w:bCs/>
              </w:rPr>
              <w:t>тренерон ва марказњои таълимї барои тренингњо муайян шудаа</w:t>
            </w:r>
            <w:bookmarkEnd w:id="177"/>
            <w:bookmarkEnd w:id="178"/>
            <w:r w:rsidRPr="00D75ED4">
              <w:rPr>
                <w:rFonts w:ascii="Times New Roman Tj" w:hAnsi="Times New Roman Tj"/>
                <w:bCs/>
              </w:rPr>
              <w:t>нд</w:t>
            </w:r>
          </w:p>
          <w:p w:rsidR="009F5EEE" w:rsidRPr="00D75ED4" w:rsidRDefault="009F5EEE" w:rsidP="00522502">
            <w:pPr>
              <w:keepNext/>
              <w:keepLines/>
              <w:spacing w:after="0" w:line="240" w:lineRule="auto"/>
              <w:jc w:val="center"/>
              <w:outlineLvl w:val="2"/>
              <w:rPr>
                <w:rFonts w:ascii="Times New Roman Tj" w:hAnsi="Times New Roman Tj"/>
                <w:bCs/>
                <w:lang w:val="tr-TR"/>
              </w:rPr>
            </w:pP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Марказњои таълимї интихоб шудаанд</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79" w:name="_Toc483378779"/>
            <w:bookmarkStart w:id="180" w:name="_Toc483379252"/>
            <w:r w:rsidRPr="00D75ED4">
              <w:rPr>
                <w:rFonts w:ascii="Times New Roman Tj" w:hAnsi="Times New Roman Tj"/>
                <w:bCs/>
              </w:rPr>
              <w:t>Њисоботи раёсатњои тандурустї</w:t>
            </w:r>
            <w:bookmarkEnd w:id="179"/>
            <w:bookmarkEnd w:id="180"/>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lang w:val="tr-TR"/>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семоња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81" w:name="_Toc483378782"/>
            <w:bookmarkStart w:id="182" w:name="_Toc483379255"/>
            <w:r w:rsidRPr="00D75ED4">
              <w:rPr>
                <w:rFonts w:ascii="Times New Roman Tj" w:hAnsi="Times New Roman Tj"/>
                <w:bCs/>
                <w:lang w:val="tr-TR"/>
              </w:rPr>
              <w:t>0</w:t>
            </w:r>
            <w:bookmarkEnd w:id="181"/>
            <w:bookmarkEnd w:id="182"/>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183" w:name="_Toc483378783"/>
            <w:bookmarkStart w:id="184" w:name="_Toc483379256"/>
            <w:r w:rsidRPr="00D75ED4">
              <w:rPr>
                <w:rFonts w:ascii="Times New Roman Tj" w:hAnsi="Times New Roman Tj"/>
                <w:bCs/>
                <w:lang w:val="tr-TR"/>
              </w:rPr>
              <w:t>2</w:t>
            </w:r>
            <w:bookmarkEnd w:id="183"/>
            <w:bookmarkEnd w:id="184"/>
          </w:p>
        </w:tc>
      </w:tr>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85" w:name="_Toc483378784"/>
            <w:bookmarkStart w:id="186" w:name="_Toc483379257"/>
            <w:r w:rsidRPr="00D75ED4">
              <w:rPr>
                <w:rFonts w:ascii="Times New Roman Tj" w:hAnsi="Times New Roman Tj"/>
                <w:bCs/>
              </w:rPr>
              <w:t>Семинар бо  тренер</w:t>
            </w:r>
            <w:bookmarkEnd w:id="185"/>
            <w:bookmarkEnd w:id="186"/>
            <w:r w:rsidRPr="00D75ED4">
              <w:rPr>
                <w:rFonts w:ascii="Times New Roman Tj" w:hAnsi="Times New Roman Tj"/>
                <w:bCs/>
              </w:rPr>
              <w:t>он</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87" w:name="_Toc483378785"/>
            <w:bookmarkStart w:id="188" w:name="_Toc483379258"/>
            <w:r w:rsidRPr="00D75ED4">
              <w:rPr>
                <w:rFonts w:ascii="Times New Roman Tj" w:hAnsi="Times New Roman Tj"/>
                <w:bCs/>
              </w:rPr>
              <w:t xml:space="preserve">Семинар </w:t>
            </w:r>
            <w:bookmarkEnd w:id="187"/>
            <w:bookmarkEnd w:id="188"/>
            <w:r w:rsidRPr="00D75ED4">
              <w:rPr>
                <w:rFonts w:ascii="Times New Roman Tj" w:hAnsi="Times New Roman Tj"/>
                <w:bCs/>
              </w:rPr>
              <w:t>гузаронида шуд</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89" w:name="_Toc483378786"/>
            <w:bookmarkStart w:id="190" w:name="_Toc483379259"/>
            <w:r w:rsidRPr="00D75ED4">
              <w:rPr>
                <w:rFonts w:ascii="Times New Roman Tj" w:hAnsi="Times New Roman Tj"/>
                <w:bCs/>
              </w:rPr>
              <w:t>Њисобот дар бораи семинар</w:t>
            </w:r>
            <w:bookmarkEnd w:id="189"/>
            <w:bookmarkEnd w:id="190"/>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91" w:name="_Toc483378789"/>
            <w:bookmarkStart w:id="192" w:name="_Toc483379262"/>
            <w:r w:rsidRPr="00D75ED4">
              <w:rPr>
                <w:rFonts w:ascii="Times New Roman Tj" w:hAnsi="Times New Roman Tj"/>
                <w:bCs/>
              </w:rPr>
              <w:t>Нест</w:t>
            </w:r>
            <w:bookmarkEnd w:id="191"/>
            <w:bookmarkEnd w:id="192"/>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93" w:name="_Toc483378790"/>
            <w:bookmarkStart w:id="194" w:name="_Toc483379263"/>
            <w:r w:rsidRPr="00D75ED4">
              <w:rPr>
                <w:rFonts w:ascii="Times New Roman Tj" w:hAnsi="Times New Roman Tj"/>
                <w:bCs/>
              </w:rPr>
              <w:t>Ња</w:t>
            </w:r>
            <w:bookmarkEnd w:id="193"/>
            <w:bookmarkEnd w:id="194"/>
          </w:p>
        </w:tc>
      </w:tr>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95" w:name="_Toc483378791"/>
            <w:bookmarkStart w:id="196" w:name="_Toc483379264"/>
            <w:r w:rsidRPr="00D75ED4">
              <w:rPr>
                <w:rFonts w:ascii="Times New Roman Tj" w:hAnsi="Times New Roman Tj"/>
                <w:bCs/>
              </w:rPr>
              <w:t>Моделњои атрофи кос харидорї ва таќсим карда шудаанд</w:t>
            </w:r>
            <w:bookmarkEnd w:id="195"/>
            <w:bookmarkEnd w:id="196"/>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97" w:name="_Toc483378792"/>
            <w:bookmarkStart w:id="198" w:name="_Toc483379265"/>
            <w:r w:rsidRPr="00D75ED4">
              <w:rPr>
                <w:rFonts w:ascii="Times New Roman Tj" w:hAnsi="Times New Roman Tj"/>
                <w:bCs/>
              </w:rPr>
              <w:t>Марказњои таълимие, ки  моделњои</w:t>
            </w:r>
            <w:bookmarkEnd w:id="197"/>
            <w:bookmarkEnd w:id="198"/>
            <w:r w:rsidRPr="00D75ED4">
              <w:rPr>
                <w:rFonts w:ascii="Times New Roman Tj" w:hAnsi="Times New Roman Tj"/>
                <w:bCs/>
              </w:rPr>
              <w:t xml:space="preserve"> худро гирифтанд</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199" w:name="_Toc483378793"/>
            <w:bookmarkStart w:id="200" w:name="_Toc483379266"/>
            <w:r w:rsidRPr="00D75ED4">
              <w:rPr>
                <w:rFonts w:ascii="Times New Roman Tj" w:hAnsi="Times New Roman Tj"/>
                <w:bCs/>
              </w:rPr>
              <w:t>Њисобот аз раёсатњои тандурустии вилоятњо</w:t>
            </w:r>
            <w:bookmarkEnd w:id="199"/>
            <w:bookmarkEnd w:id="200"/>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01" w:name="_Toc483378795"/>
            <w:bookmarkStart w:id="202" w:name="_Toc483379268"/>
            <w:r w:rsidRPr="00D75ED4">
              <w:rPr>
                <w:rFonts w:ascii="Times New Roman Tj" w:hAnsi="Times New Roman Tj"/>
                <w:bCs/>
              </w:rPr>
              <w:t>Њар семоња, то ваќте ки марказњо модели худро мегиранд</w:t>
            </w:r>
            <w:bookmarkEnd w:id="201"/>
            <w:bookmarkEnd w:id="202"/>
          </w:p>
          <w:p w:rsidR="009F5EEE" w:rsidRPr="00D75ED4" w:rsidRDefault="009F5EEE" w:rsidP="00522502">
            <w:pPr>
              <w:keepNext/>
              <w:keepLines/>
              <w:spacing w:after="0" w:line="240" w:lineRule="auto"/>
              <w:jc w:val="center"/>
              <w:outlineLvl w:val="2"/>
              <w:rPr>
                <w:rFonts w:ascii="Times New Roman Tj" w:hAnsi="Times New Roman Tj"/>
                <w:bCs/>
                <w:lang w:val="tr-TR"/>
              </w:rPr>
            </w:pP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03" w:name="_Toc483378796"/>
            <w:bookmarkStart w:id="204" w:name="_Toc483379269"/>
            <w:r w:rsidRPr="00D75ED4">
              <w:rPr>
                <w:rFonts w:ascii="Times New Roman Tj" w:hAnsi="Times New Roman Tj"/>
                <w:bCs/>
                <w:lang w:val="tr-TR"/>
              </w:rPr>
              <w:t>0</w:t>
            </w:r>
            <w:bookmarkEnd w:id="203"/>
            <w:bookmarkEnd w:id="204"/>
          </w:p>
        </w:tc>
        <w:tc>
          <w:tcPr>
            <w:tcW w:w="1417"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2</w:t>
            </w:r>
          </w:p>
        </w:tc>
      </w:tr>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05" w:name="_Toc483378797"/>
            <w:bookmarkStart w:id="206" w:name="_Toc483379270"/>
            <w:r w:rsidRPr="00D75ED4">
              <w:rPr>
                <w:rFonts w:ascii="Times New Roman Tj" w:hAnsi="Times New Roman Tj"/>
                <w:bCs/>
                <w:lang w:val="tr-TR"/>
              </w:rPr>
              <w:t xml:space="preserve">Маљмўъ барои лапаротомияњои хурд </w:t>
            </w:r>
            <w:bookmarkEnd w:id="205"/>
            <w:bookmarkEnd w:id="206"/>
            <w:r w:rsidRPr="00D75ED4">
              <w:rPr>
                <w:rFonts w:ascii="Times New Roman Tj" w:hAnsi="Times New Roman Tj"/>
                <w:bCs/>
                <w:lang w:val="tr-TR"/>
              </w:rPr>
              <w:t>харидорї ва таќсим карда шудаанд</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07" w:name="_Toc483378798"/>
            <w:bookmarkStart w:id="208" w:name="_Toc483379271"/>
            <w:r w:rsidRPr="00D75ED4">
              <w:rPr>
                <w:rFonts w:ascii="Times New Roman Tj" w:hAnsi="Times New Roman Tj"/>
                <w:bCs/>
                <w:lang w:val="tr-TR"/>
              </w:rPr>
              <w:t xml:space="preserve">Шумораи таваллудхонањое, ки </w:t>
            </w:r>
            <w:bookmarkEnd w:id="207"/>
            <w:bookmarkEnd w:id="208"/>
            <w:r w:rsidRPr="00D75ED4">
              <w:rPr>
                <w:rFonts w:ascii="Times New Roman Tj" w:hAnsi="Times New Roman Tj"/>
                <w:bCs/>
                <w:lang w:val="tr-TR"/>
              </w:rPr>
              <w:t>маљмўъ барои лапаротомияњои хурдро гирифтанд</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bCs/>
                <w:lang w:val="tr-TR"/>
              </w:rPr>
              <w:t>Њисобот аз раёсатњои тандурустии вилоятњо</w:t>
            </w:r>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lang w:val="tr-TR"/>
              </w:rPr>
              <w:t>Вазорати тандурустї ва њифзи иљтимоии ањолии Љумњурии Тољикистон</w:t>
            </w:r>
          </w:p>
        </w:tc>
        <w:tc>
          <w:tcPr>
            <w:tcW w:w="1559" w:type="dxa"/>
          </w:tcPr>
          <w:p w:rsidR="009F5EEE" w:rsidRPr="005B57A3" w:rsidRDefault="009F5EEE" w:rsidP="00522502">
            <w:pPr>
              <w:keepNext/>
              <w:keepLines/>
              <w:spacing w:after="0" w:line="240" w:lineRule="auto"/>
              <w:jc w:val="center"/>
              <w:outlineLvl w:val="2"/>
              <w:rPr>
                <w:rFonts w:ascii="Times New Roman Tj" w:hAnsi="Times New Roman Tj"/>
                <w:bCs/>
                <w:lang w:val="tr-TR"/>
              </w:rPr>
            </w:pPr>
            <w:bookmarkStart w:id="209" w:name="_Toc483378801"/>
            <w:bookmarkStart w:id="210" w:name="_Toc483379274"/>
            <w:r w:rsidRPr="00D75ED4">
              <w:rPr>
                <w:rFonts w:ascii="Times New Roman Tj" w:hAnsi="Times New Roman Tj"/>
                <w:bCs/>
                <w:lang w:val="tr-TR"/>
              </w:rPr>
              <w:t>Њар семоња, то ваќте ки њамаи 70 таваллудхонањо маљмўъњоро мегиранд</w:t>
            </w:r>
            <w:bookmarkEnd w:id="209"/>
            <w:bookmarkEnd w:id="210"/>
          </w:p>
          <w:p w:rsidR="009F5EEE" w:rsidRPr="005B57A3" w:rsidRDefault="009F5EEE" w:rsidP="00522502">
            <w:pPr>
              <w:keepNext/>
              <w:keepLines/>
              <w:spacing w:after="0" w:line="240" w:lineRule="auto"/>
              <w:jc w:val="center"/>
              <w:outlineLvl w:val="2"/>
              <w:rPr>
                <w:rFonts w:ascii="Times New Roman Tj" w:hAnsi="Times New Roman Tj"/>
                <w:bCs/>
                <w:lang w:val="tr-TR"/>
              </w:rPr>
            </w:pP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11" w:name="_Toc483378802"/>
            <w:bookmarkStart w:id="212" w:name="_Toc483379275"/>
            <w:r w:rsidRPr="00D75ED4">
              <w:rPr>
                <w:rFonts w:ascii="Times New Roman Tj" w:hAnsi="Times New Roman Tj"/>
                <w:bCs/>
                <w:lang w:val="tr-TR"/>
              </w:rPr>
              <w:t>0</w:t>
            </w:r>
            <w:bookmarkEnd w:id="211"/>
            <w:bookmarkEnd w:id="212"/>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13" w:name="_Toc483378803"/>
            <w:bookmarkStart w:id="214" w:name="_Toc483379276"/>
            <w:r w:rsidRPr="00D75ED4">
              <w:rPr>
                <w:rFonts w:ascii="Times New Roman Tj" w:hAnsi="Times New Roman Tj"/>
                <w:bCs/>
                <w:lang w:val="tr-TR"/>
              </w:rPr>
              <w:t>70</w:t>
            </w:r>
            <w:bookmarkEnd w:id="213"/>
            <w:bookmarkEnd w:id="214"/>
          </w:p>
        </w:tc>
      </w:tr>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15" w:name="_Toc483378804"/>
            <w:bookmarkStart w:id="216" w:name="_Toc483379277"/>
            <w:r w:rsidRPr="00D75ED4">
              <w:rPr>
                <w:rFonts w:ascii="Times New Roman Tj" w:hAnsi="Times New Roman Tj"/>
                <w:bCs/>
                <w:lang w:val="tr-TR"/>
              </w:rPr>
              <w:t xml:space="preserve">Акушер-гинекологњое, ки оид ба  </w:t>
            </w:r>
            <w:bookmarkEnd w:id="215"/>
            <w:bookmarkEnd w:id="216"/>
            <w:r w:rsidRPr="00D75ED4">
              <w:rPr>
                <w:rFonts w:ascii="Times New Roman Tj" w:hAnsi="Times New Roman Tj"/>
                <w:bCs/>
                <w:lang w:val="tr-TR"/>
              </w:rPr>
              <w:t>лапаротомияњои хурд аз тайёрї гузаштанд</w:t>
            </w:r>
          </w:p>
          <w:p w:rsidR="009F5EEE" w:rsidRPr="00D75ED4" w:rsidRDefault="009F5EEE" w:rsidP="00522502">
            <w:pPr>
              <w:keepNext/>
              <w:keepLines/>
              <w:spacing w:after="0" w:line="240" w:lineRule="auto"/>
              <w:jc w:val="center"/>
              <w:outlineLvl w:val="2"/>
              <w:rPr>
                <w:rFonts w:ascii="Times New Roman Tj" w:hAnsi="Times New Roman Tj"/>
                <w:bCs/>
              </w:rPr>
            </w:pP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17" w:name="_Toc483378805"/>
            <w:bookmarkStart w:id="218" w:name="_Toc483379278"/>
            <w:r w:rsidRPr="00D75ED4">
              <w:rPr>
                <w:rFonts w:ascii="Times New Roman Tj" w:hAnsi="Times New Roman Tj"/>
                <w:bCs/>
              </w:rPr>
              <w:t>Шумораи</w:t>
            </w:r>
            <w:r w:rsidRPr="00D75ED4">
              <w:rPr>
                <w:rFonts w:ascii="Times New Roman Tj" w:hAnsi="Times New Roman Tj"/>
                <w:bCs/>
                <w:lang w:val="tr-TR"/>
              </w:rPr>
              <w:t xml:space="preserve"> акушер-гинекологњо</w:t>
            </w:r>
            <w:r w:rsidRPr="00D75ED4">
              <w:rPr>
                <w:rFonts w:ascii="Times New Roman Tj" w:hAnsi="Times New Roman Tj"/>
                <w:bCs/>
              </w:rPr>
              <w:t>е</w:t>
            </w:r>
            <w:r w:rsidRPr="00D75ED4">
              <w:rPr>
                <w:rFonts w:ascii="Times New Roman Tj" w:hAnsi="Times New Roman Tj"/>
                <w:bCs/>
                <w:lang w:val="tr-TR"/>
              </w:rPr>
              <w:t>, к</w:t>
            </w:r>
            <w:r w:rsidRPr="00D75ED4">
              <w:rPr>
                <w:rFonts w:ascii="Times New Roman Tj" w:hAnsi="Times New Roman Tj"/>
                <w:bCs/>
              </w:rPr>
              <w:t>и аз омўзиш гузаштанд</w:t>
            </w:r>
            <w:bookmarkEnd w:id="217"/>
            <w:bookmarkEnd w:id="218"/>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19" w:name="_Toc483378806"/>
            <w:bookmarkStart w:id="220" w:name="_Toc483379279"/>
            <w:r w:rsidRPr="00D75ED4">
              <w:rPr>
                <w:rFonts w:ascii="Times New Roman Tj" w:hAnsi="Times New Roman Tj"/>
                <w:bCs/>
              </w:rPr>
              <w:t>Њисоботи марказњои таълимї ва</w:t>
            </w:r>
            <w:r w:rsidRPr="00D75ED4">
              <w:rPr>
                <w:rFonts w:ascii="Times New Roman Tj" w:hAnsi="Times New Roman Tj"/>
                <w:bCs/>
                <w:lang w:val="tr-TR"/>
              </w:rPr>
              <w:t xml:space="preserve"> раёсатњои тандурустии вилоятњо</w:t>
            </w:r>
            <w:bookmarkEnd w:id="219"/>
            <w:bookmarkEnd w:id="220"/>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lang w:val="tr-TR"/>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семоња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21" w:name="_Toc483378809"/>
            <w:bookmarkStart w:id="222" w:name="_Toc483379282"/>
            <w:r w:rsidRPr="00D75ED4">
              <w:rPr>
                <w:rFonts w:ascii="Times New Roman Tj" w:hAnsi="Times New Roman Tj"/>
                <w:bCs/>
                <w:lang w:val="tr-TR"/>
              </w:rPr>
              <w:t>0</w:t>
            </w:r>
            <w:bookmarkEnd w:id="221"/>
            <w:bookmarkEnd w:id="222"/>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23" w:name="_Toc483378810"/>
            <w:bookmarkStart w:id="224" w:name="_Toc483379283"/>
            <w:r w:rsidRPr="00D75ED4">
              <w:rPr>
                <w:rFonts w:ascii="Times New Roman Tj" w:hAnsi="Times New Roman Tj"/>
                <w:bCs/>
                <w:lang w:val="tr-TR"/>
              </w:rPr>
              <w:t>50</w:t>
            </w:r>
            <w:bookmarkEnd w:id="223"/>
            <w:bookmarkEnd w:id="224"/>
          </w:p>
        </w:tc>
      </w:tr>
      <w:tr w:rsidR="009F5EEE" w:rsidRPr="00D75ED4" w:rsidTr="00522502">
        <w:trPr>
          <w:trHeight w:val="516"/>
        </w:trPr>
        <w:tc>
          <w:tcPr>
            <w:tcW w:w="297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r w:rsidRPr="00D75ED4">
              <w:rPr>
                <w:rFonts w:ascii="Times New Roman Tj" w:hAnsi="Times New Roman Tj"/>
                <w:bCs/>
              </w:rPr>
              <w:t>Бањодињии барнома гузаронида шуд</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Мављуд будани њисобот дар бораи бањодињї</w:t>
            </w:r>
          </w:p>
          <w:p w:rsidR="009F5EEE" w:rsidRPr="00D75ED4" w:rsidRDefault="009F5EEE" w:rsidP="00522502">
            <w:pPr>
              <w:keepNext/>
              <w:keepLines/>
              <w:spacing w:after="0" w:line="240" w:lineRule="auto"/>
              <w:jc w:val="center"/>
              <w:outlineLvl w:val="2"/>
              <w:rPr>
                <w:rFonts w:ascii="Times New Roman Tj" w:hAnsi="Times New Roman Tj"/>
                <w:bCs/>
                <w:lang w:val="tr-TR"/>
              </w:rPr>
            </w:pP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Њисобот дар бораи бањодињї</w:t>
            </w:r>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rPr>
              <w:t>Вазорати тандурустї ва њифзи иљтимоии ањолии Љумњурии Тољикистон</w:t>
            </w:r>
          </w:p>
        </w:tc>
        <w:tc>
          <w:tcPr>
            <w:tcW w:w="1559"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70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25" w:name="_Toc483378816"/>
            <w:bookmarkStart w:id="226" w:name="_Toc483379289"/>
            <w:r w:rsidRPr="00D75ED4">
              <w:rPr>
                <w:rFonts w:ascii="Times New Roman Tj" w:hAnsi="Times New Roman Tj"/>
                <w:bCs/>
              </w:rPr>
              <w:t>Н</w:t>
            </w:r>
            <w:bookmarkEnd w:id="225"/>
            <w:bookmarkEnd w:id="226"/>
            <w:r w:rsidRPr="00D75ED4">
              <w:rPr>
                <w:rFonts w:ascii="Times New Roman Tj" w:hAnsi="Times New Roman Tj"/>
                <w:bCs/>
              </w:rPr>
              <w:t>ест</w:t>
            </w:r>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Мављуд аст</w:t>
            </w:r>
          </w:p>
        </w:tc>
      </w:tr>
    </w:tbl>
    <w:p w:rsidR="009F5EEE" w:rsidRPr="009910A2" w:rsidRDefault="009F5EEE" w:rsidP="005B57A3">
      <w:pPr>
        <w:keepNext/>
        <w:keepLines/>
        <w:spacing w:after="0" w:line="240" w:lineRule="auto"/>
        <w:jc w:val="center"/>
        <w:outlineLvl w:val="2"/>
        <w:rPr>
          <w:rFonts w:ascii="Times New Roman Tj" w:hAnsi="Times New Roman Tj"/>
          <w:b/>
          <w:bCs/>
        </w:rPr>
      </w:pPr>
    </w:p>
    <w:p w:rsidR="009F5EEE" w:rsidRPr="009910A2" w:rsidRDefault="009F5EEE" w:rsidP="005B57A3">
      <w:pPr>
        <w:spacing w:after="0" w:line="240" w:lineRule="auto"/>
        <w:jc w:val="center"/>
        <w:rPr>
          <w:rFonts w:ascii="Times New Roman Tj" w:hAnsi="Times New Roman Tj"/>
        </w:rPr>
      </w:pPr>
    </w:p>
    <w:p w:rsidR="009F5EEE" w:rsidRPr="009910A2" w:rsidRDefault="009F5EEE" w:rsidP="005B57A3">
      <w:pPr>
        <w:spacing w:after="0" w:line="240" w:lineRule="auto"/>
        <w:jc w:val="center"/>
        <w:rPr>
          <w:rFonts w:ascii="Times New Roman Tj" w:hAnsi="Times New Roman Tj"/>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77"/>
        <w:gridCol w:w="2552"/>
        <w:gridCol w:w="2551"/>
        <w:gridCol w:w="2694"/>
        <w:gridCol w:w="1417"/>
        <w:gridCol w:w="1276"/>
        <w:gridCol w:w="1984"/>
      </w:tblGrid>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Натиљањо</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
                <w:bCs/>
              </w:rPr>
              <w:t>Ченак</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Сарчашмаи маълумотњо</w:t>
            </w:r>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Ташкилоти масъул</w:t>
            </w:r>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
                <w:bCs/>
              </w:rPr>
            </w:pPr>
            <w:bookmarkStart w:id="227" w:name="_Toc483378823"/>
            <w:bookmarkStart w:id="228" w:name="_Toc483379296"/>
            <w:r w:rsidRPr="00D75ED4">
              <w:rPr>
                <w:rFonts w:ascii="Times New Roman Tj" w:hAnsi="Times New Roman Tj"/>
                <w:b/>
                <w:bCs/>
              </w:rPr>
              <w:t>Басомади мониторинг</w:t>
            </w:r>
            <w:bookmarkEnd w:id="227"/>
            <w:bookmarkEnd w:id="228"/>
          </w:p>
        </w:tc>
        <w:tc>
          <w:tcPr>
            <w:tcW w:w="1276" w:type="dxa"/>
          </w:tcPr>
          <w:p w:rsidR="009F5EEE" w:rsidRPr="00D75ED4" w:rsidRDefault="009F5EEE" w:rsidP="00522502">
            <w:pPr>
              <w:keepNext/>
              <w:keepLines/>
              <w:spacing w:after="0" w:line="240" w:lineRule="auto"/>
              <w:ind w:left="-108" w:firstLine="34"/>
              <w:jc w:val="center"/>
              <w:outlineLvl w:val="2"/>
              <w:rPr>
                <w:rFonts w:ascii="Times New Roman Tj" w:hAnsi="Times New Roman Tj"/>
                <w:b/>
                <w:bCs/>
              </w:rPr>
            </w:pPr>
            <w:r w:rsidRPr="00D75ED4">
              <w:rPr>
                <w:rFonts w:ascii="Times New Roman Tj" w:hAnsi="Times New Roman Tj"/>
                <w:b/>
                <w:bCs/>
              </w:rPr>
              <w:t>Нишондод-њои заминавї</w:t>
            </w:r>
          </w:p>
        </w:tc>
        <w:tc>
          <w:tcPr>
            <w:tcW w:w="1984" w:type="dxa"/>
          </w:tcPr>
          <w:p w:rsidR="009F5EEE" w:rsidRPr="00D75ED4" w:rsidRDefault="009F5EEE" w:rsidP="00522502">
            <w:pPr>
              <w:keepNext/>
              <w:keepLines/>
              <w:spacing w:after="0" w:line="240" w:lineRule="auto"/>
              <w:jc w:val="center"/>
              <w:outlineLvl w:val="2"/>
              <w:rPr>
                <w:rFonts w:ascii="Times New Roman Tj" w:hAnsi="Times New Roman Tj"/>
                <w:b/>
                <w:bCs/>
              </w:rPr>
            </w:pPr>
            <w:r w:rsidRPr="00D75ED4">
              <w:rPr>
                <w:rFonts w:ascii="Times New Roman Tj" w:hAnsi="Times New Roman Tj"/>
                <w:b/>
                <w:bCs/>
              </w:rPr>
              <w:t>Маќсад</w:t>
            </w:r>
          </w:p>
        </w:tc>
      </w:tr>
      <w:tr w:rsidR="009F5EEE" w:rsidRPr="005B57A3"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29" w:name="_Toc483378826"/>
            <w:bookmarkStart w:id="230" w:name="_Toc483379299"/>
            <w:r w:rsidRPr="00D75ED4">
              <w:rPr>
                <w:rFonts w:ascii="Times New Roman Tj" w:hAnsi="Times New Roman Tj"/>
                <w:bCs/>
              </w:rPr>
              <w:t xml:space="preserve">Барномаи таълимї оид ба танзими оила аз  фаслњое иборат аст, ки хизматрасонињои ба манфиатњои љавонон љавобгўро  дарбар </w:t>
            </w:r>
            <w:bookmarkEnd w:id="229"/>
            <w:bookmarkEnd w:id="230"/>
            <w:r w:rsidRPr="00D75ED4">
              <w:rPr>
                <w:rFonts w:ascii="Times New Roman Tj" w:hAnsi="Times New Roman Tj"/>
                <w:bCs/>
              </w:rPr>
              <w:t>мегирад</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31" w:name="_Toc483378827"/>
            <w:bookmarkStart w:id="232" w:name="_Toc483379300"/>
            <w:r w:rsidRPr="00D75ED4">
              <w:rPr>
                <w:rFonts w:ascii="Times New Roman Tj" w:hAnsi="Times New Roman Tj"/>
                <w:bCs/>
                <w:lang w:val="tr-TR"/>
              </w:rPr>
              <w:t>Мављуд будани маълумоти кофї дар бораи пешнињод намудани хизматњои ба манфиатњои љавонон љавобгў</w:t>
            </w:r>
            <w:bookmarkEnd w:id="231"/>
            <w:bookmarkEnd w:id="232"/>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33" w:name="_Toc483378828"/>
            <w:bookmarkStart w:id="234" w:name="_Toc483379301"/>
            <w:r w:rsidRPr="00D75ED4">
              <w:rPr>
                <w:rFonts w:ascii="Times New Roman Tj" w:hAnsi="Times New Roman Tj"/>
                <w:bCs/>
                <w:lang w:val="tr-TR"/>
              </w:rPr>
              <w:t>Њисобот аз рўи тренингњо, бањодињињои фосилавии барномаи тренингњо оид ба танзими оила, таѓйирот дар барномаи таълимии момодояњо ва ѓ.</w:t>
            </w:r>
            <w:bookmarkEnd w:id="233"/>
            <w:bookmarkEnd w:id="234"/>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35" w:name="_Toc483378829"/>
            <w:bookmarkStart w:id="236" w:name="_Toc483379302"/>
            <w:r w:rsidRPr="00D75ED4">
              <w:rPr>
                <w:rFonts w:ascii="Times New Roman Tj" w:hAnsi="Times New Roman Tj"/>
                <w:lang w:val="tr-TR"/>
              </w:rPr>
              <w:t>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Хазинаи нуфузи ањолии Созмони Милали  Муттањид</w:t>
            </w:r>
            <w:bookmarkEnd w:id="235"/>
            <w:bookmarkEnd w:id="236"/>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Њар нимсола</w:t>
            </w:r>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37" w:name="_Toc483378831"/>
            <w:bookmarkStart w:id="238" w:name="_Toc483379304"/>
            <w:r w:rsidRPr="00D75ED4">
              <w:rPr>
                <w:rFonts w:ascii="Times New Roman Tj" w:hAnsi="Times New Roman Tj"/>
                <w:bCs/>
                <w:lang w:val="tr-TR"/>
              </w:rPr>
              <w:t>0</w:t>
            </w:r>
            <w:bookmarkEnd w:id="237"/>
            <w:bookmarkEnd w:id="238"/>
          </w:p>
        </w:tc>
        <w:tc>
          <w:tcPr>
            <w:tcW w:w="1984" w:type="dxa"/>
          </w:tcPr>
          <w:p w:rsidR="009F5EEE" w:rsidRPr="00D75ED4" w:rsidRDefault="009F5EEE" w:rsidP="00522502">
            <w:pPr>
              <w:keepNext/>
              <w:keepLines/>
              <w:spacing w:after="0" w:line="240" w:lineRule="auto"/>
              <w:jc w:val="center"/>
              <w:outlineLvl w:val="2"/>
              <w:rPr>
                <w:rFonts w:ascii="Times New Roman Tj" w:hAnsi="Times New Roman Tj"/>
                <w:lang w:val="tr-TR"/>
              </w:rPr>
            </w:pPr>
            <w:bookmarkStart w:id="239" w:name="_Toc483378832"/>
            <w:bookmarkStart w:id="240" w:name="_Toc483379305"/>
            <w:r w:rsidRPr="00D75ED4">
              <w:rPr>
                <w:rFonts w:ascii="Times New Roman Tj" w:hAnsi="Times New Roman Tj"/>
                <w:bCs/>
                <w:lang w:val="tr-TR"/>
              </w:rPr>
              <w:t>3</w:t>
            </w:r>
            <w:bookmarkEnd w:id="239"/>
            <w:bookmarkEnd w:id="240"/>
            <w:r w:rsidRPr="00D75ED4">
              <w:rPr>
                <w:rFonts w:ascii="Times New Roman Tj" w:hAnsi="Times New Roman Tj"/>
                <w:lang w:val="tr-TR"/>
              </w:rPr>
              <w:t>барномаи таълимї оид ба момодоягї, тренинг барои тренерон оид ба танзими оила ва тайёркунии амалии  момодояњо дар љойи кор  оид ба масъалањои танзими оила</w:t>
            </w:r>
          </w:p>
        </w:tc>
      </w:tr>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41" w:name="_Toc483378833"/>
            <w:bookmarkStart w:id="242" w:name="_Toc483379306"/>
            <w:r w:rsidRPr="00D75ED4">
              <w:rPr>
                <w:rFonts w:ascii="Times New Roman Tj" w:hAnsi="Times New Roman Tj"/>
                <w:bCs/>
                <w:lang w:val="tr-TR"/>
              </w:rPr>
              <w:t xml:space="preserve">Кормандони тиб ва донишљуён тренингњои комилан мувофиќи касбї мегиранд, ки аз љониби онњо ба љавонон расонидани хизматњои ба манфиати онњо љавобгуро (хайрхоњона) </w:t>
            </w:r>
            <w:bookmarkEnd w:id="241"/>
            <w:bookmarkEnd w:id="242"/>
            <w:r w:rsidRPr="00D75ED4">
              <w:rPr>
                <w:rFonts w:ascii="Times New Roman Tj" w:hAnsi="Times New Roman Tj"/>
                <w:bCs/>
                <w:lang w:val="tr-TR"/>
              </w:rPr>
              <w:t>имконпазир мегардонад</w:t>
            </w:r>
          </w:p>
        </w:tc>
        <w:tc>
          <w:tcPr>
            <w:tcW w:w="2552"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Дониш, муносибат ва амалияи кормандон вобаста ба хизматњои ба эњтиёљоти љавонон љавобгў</w:t>
            </w:r>
          </w:p>
        </w:tc>
        <w:tc>
          <w:tcPr>
            <w:tcW w:w="2551"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Њисоботњо дар бораи бањодињии фосилавии тайёркунии амалии момодояњо дар љойи кор оид ба танзими оила, барномаи таълимии оимўзишгоњњои акушерї ва барномаи лапаротомияи хурд</w:t>
            </w:r>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43" w:name="_Toc483378834"/>
            <w:bookmarkStart w:id="244" w:name="_Toc483379307"/>
            <w:r w:rsidRPr="00D75ED4">
              <w:rPr>
                <w:rFonts w:ascii="Times New Roman Tj" w:hAnsi="Times New Roman Tj"/>
                <w:lang w:val="tr-TR"/>
              </w:rPr>
              <w:t>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Хазинаи нуфузи ањолии Созмони Милали  Муттањид</w:t>
            </w:r>
            <w:bookmarkEnd w:id="243"/>
            <w:bookmarkEnd w:id="244"/>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45" w:name="_Toc483378835"/>
            <w:bookmarkStart w:id="246" w:name="_Toc483379308"/>
            <w:r w:rsidRPr="00D75ED4">
              <w:rPr>
                <w:rFonts w:ascii="Times New Roman Tj" w:hAnsi="Times New Roman Tj"/>
                <w:bCs/>
              </w:rPr>
              <w:t xml:space="preserve">Дар оѓози соли </w:t>
            </w:r>
            <w:r w:rsidRPr="00D75ED4">
              <w:rPr>
                <w:rFonts w:ascii="Times New Roman Tj" w:hAnsi="Times New Roman Tj"/>
                <w:bCs/>
                <w:lang w:val="tr-TR"/>
              </w:rPr>
              <w:t xml:space="preserve"> 2019</w:t>
            </w:r>
            <w:bookmarkEnd w:id="245"/>
            <w:bookmarkEnd w:id="246"/>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rPr>
            </w:pPr>
          </w:p>
        </w:tc>
        <w:tc>
          <w:tcPr>
            <w:tcW w:w="1984"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47" w:name="_Toc483378837"/>
            <w:bookmarkStart w:id="248" w:name="_Toc483379310"/>
            <w:r w:rsidRPr="00D75ED4">
              <w:rPr>
                <w:rFonts w:ascii="Times New Roman Tj" w:hAnsi="Times New Roman Tj"/>
                <w:bCs/>
                <w:lang w:val="tr-TR"/>
              </w:rPr>
              <w:t xml:space="preserve">90% кормандони тиб ва дар оянда момодояњо барои пешнињод намудани хизматњои ба талаботи љавонон љавобгў соњиби дониш ва малакањои </w:t>
            </w:r>
            <w:bookmarkEnd w:id="247"/>
            <w:bookmarkEnd w:id="248"/>
            <w:r w:rsidRPr="00D75ED4">
              <w:rPr>
                <w:rFonts w:ascii="Times New Roman Tj" w:hAnsi="Times New Roman Tj"/>
                <w:bCs/>
                <w:lang w:val="tr-TR"/>
              </w:rPr>
              <w:t>амалї мебошанд</w:t>
            </w:r>
          </w:p>
        </w:tc>
      </w:tr>
      <w:tr w:rsidR="009F5EEE" w:rsidRPr="00D75ED4" w:rsidTr="00522502">
        <w:tc>
          <w:tcPr>
            <w:tcW w:w="2977"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49" w:name="_Toc483378847"/>
            <w:bookmarkStart w:id="250" w:name="_Toc483379320"/>
            <w:r w:rsidRPr="00D75ED4">
              <w:rPr>
                <w:rFonts w:ascii="Times New Roman Tj" w:hAnsi="Times New Roman Tj"/>
                <w:bCs/>
              </w:rPr>
              <w:t xml:space="preserve">Низомномаи муассисањои </w:t>
            </w:r>
            <w:r w:rsidRPr="00D75ED4">
              <w:rPr>
                <w:rFonts w:ascii="Times New Roman Tj" w:hAnsi="Times New Roman Tj"/>
              </w:rPr>
              <w:t>кумаки аввалияи тиббию санитарї</w:t>
            </w:r>
            <w:r w:rsidRPr="00D75ED4">
              <w:rPr>
                <w:rFonts w:ascii="Times New Roman Tj" w:hAnsi="Times New Roman Tj"/>
                <w:bCs/>
              </w:rPr>
              <w:t xml:space="preserve"> бо ворид намудани љузъњои танзими оила боздид ва тасдиќ карда шудаанд</w:t>
            </w:r>
            <w:bookmarkEnd w:id="249"/>
            <w:bookmarkEnd w:id="250"/>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
                <w:bCs/>
                <w:lang w:val="tr-TR"/>
              </w:rPr>
            </w:pPr>
            <w:bookmarkStart w:id="251" w:name="_Toc483378848"/>
            <w:bookmarkStart w:id="252" w:name="_Toc483379321"/>
            <w:r w:rsidRPr="00D75ED4">
              <w:rPr>
                <w:rFonts w:ascii="Times New Roman Tj" w:hAnsi="Times New Roman Tj"/>
                <w:bCs/>
              </w:rPr>
              <w:t>Мављуд будани низомномаи боздидшуда</w:t>
            </w:r>
            <w:bookmarkEnd w:id="251"/>
            <w:bookmarkEnd w:id="252"/>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53" w:name="_Toc483378849"/>
            <w:bookmarkStart w:id="254" w:name="_Toc483379322"/>
            <w:r w:rsidRPr="00D75ED4">
              <w:rPr>
                <w:rFonts w:ascii="Times New Roman Tj" w:hAnsi="Times New Roman Tj"/>
                <w:bCs/>
                <w:lang w:val="tr-TR"/>
              </w:rPr>
              <w:t xml:space="preserve">Њуљљатњои </w:t>
            </w:r>
            <w:r w:rsidRPr="00D75ED4">
              <w:rPr>
                <w:rFonts w:ascii="Times New Roman Tj" w:hAnsi="Times New Roman Tj"/>
                <w:lang w:val="tr-TR"/>
              </w:rPr>
              <w:t>Вазорати тандурустї ва њифзи иљтимоии ањолии Љумњурии Тољикистон</w:t>
            </w:r>
            <w:bookmarkEnd w:id="253"/>
            <w:bookmarkEnd w:id="254"/>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55" w:name="_Toc483378850"/>
            <w:bookmarkStart w:id="256" w:name="_Toc483379323"/>
            <w:r w:rsidRPr="00D75ED4">
              <w:rPr>
                <w:rFonts w:ascii="Times New Roman Tj" w:hAnsi="Times New Roman Tj"/>
                <w:lang w:val="tr-TR"/>
              </w:rPr>
              <w:t>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lang w:val="tr-TR"/>
              </w:rPr>
              <w:t>Хазинаи нуфузи ањолии Созмони Милали  Муттањид</w:t>
            </w:r>
            <w:r w:rsidRPr="00D75ED4">
              <w:rPr>
                <w:rFonts w:ascii="Times New Roman Tj" w:hAnsi="Times New Roman Tj"/>
                <w:bCs/>
                <w:lang w:val="tr-TR"/>
              </w:rPr>
              <w:t xml:space="preserve">, </w:t>
            </w:r>
            <w:bookmarkEnd w:id="255"/>
            <w:bookmarkEnd w:id="256"/>
            <w:r w:rsidRPr="00D75ED4">
              <w:rPr>
                <w:rFonts w:ascii="Times New Roman Tj" w:hAnsi="Times New Roman Tj"/>
                <w:bCs/>
                <w:lang w:val="tr-TR"/>
              </w:rPr>
              <w:t>Ташкилоти</w:t>
            </w:r>
            <w:r w:rsidRPr="00D75ED4">
              <w:rPr>
                <w:rFonts w:ascii="Times New Roman Tj" w:hAnsi="Times New Roman Tj"/>
                <w:lang w:val="tr-TR"/>
              </w:rPr>
              <w:t xml:space="preserve"> умумиљањонии тандурустї</w:t>
            </w:r>
          </w:p>
        </w:tc>
        <w:tc>
          <w:tcPr>
            <w:tcW w:w="1417"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57" w:name="_Toc483378852"/>
            <w:bookmarkStart w:id="258" w:name="_Toc483379325"/>
            <w:r w:rsidRPr="00D75ED4">
              <w:rPr>
                <w:rFonts w:ascii="Times New Roman Tj" w:hAnsi="Times New Roman Tj"/>
                <w:bCs/>
              </w:rPr>
              <w:t>Нест</w:t>
            </w:r>
            <w:bookmarkEnd w:id="257"/>
            <w:bookmarkEnd w:id="258"/>
          </w:p>
        </w:tc>
        <w:tc>
          <w:tcPr>
            <w:tcW w:w="1984"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59" w:name="_Toc483378853"/>
            <w:bookmarkStart w:id="260" w:name="_Toc483379326"/>
            <w:r w:rsidRPr="00D75ED4">
              <w:rPr>
                <w:rFonts w:ascii="Times New Roman Tj" w:hAnsi="Times New Roman Tj"/>
                <w:bCs/>
              </w:rPr>
              <w:t>Ња</w:t>
            </w:r>
            <w:bookmarkEnd w:id="259"/>
            <w:bookmarkEnd w:id="260"/>
          </w:p>
        </w:tc>
      </w:tr>
    </w:tbl>
    <w:p w:rsidR="009F5EEE" w:rsidRPr="009910A2" w:rsidRDefault="009F5EEE" w:rsidP="005B57A3">
      <w:pPr>
        <w:spacing w:after="0" w:line="240" w:lineRule="auto"/>
        <w:jc w:val="center"/>
        <w:rPr>
          <w:rFonts w:ascii="Times New Roman Tj" w:hAnsi="Times New Roman Tj"/>
          <w:vanish/>
        </w:rPr>
      </w:pPr>
    </w:p>
    <w:tbl>
      <w:tblPr>
        <w:tblpPr w:leftFromText="180" w:rightFromText="180" w:horzAnchor="margin" w:tblpX="-601" w:tblpY="504"/>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77"/>
        <w:gridCol w:w="2552"/>
        <w:gridCol w:w="2551"/>
        <w:gridCol w:w="2694"/>
        <w:gridCol w:w="1842"/>
        <w:gridCol w:w="1276"/>
        <w:gridCol w:w="1276"/>
      </w:tblGrid>
      <w:tr w:rsidR="009F5EEE" w:rsidRPr="00D75ED4" w:rsidTr="00522502">
        <w:trPr>
          <w:trHeight w:val="2682"/>
        </w:trPr>
        <w:tc>
          <w:tcPr>
            <w:tcW w:w="2977" w:type="dxa"/>
            <w:vMerge w:val="restart"/>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61" w:name="_Toc483378855"/>
            <w:bookmarkStart w:id="262" w:name="_Toc483379328"/>
            <w:r w:rsidRPr="00D75ED4">
              <w:rPr>
                <w:rFonts w:ascii="Times New Roman Tj" w:hAnsi="Times New Roman Tj"/>
                <w:bCs/>
                <w:lang w:val="tr-TR"/>
              </w:rPr>
              <w:t>Барномаи таълимї оид ба тибби оилавї барои табибон ва њамширањои оилавї боздид карда шуд</w:t>
            </w:r>
            <w:r w:rsidRPr="00D75ED4">
              <w:rPr>
                <w:rFonts w:ascii="Times New Roman Tj" w:hAnsi="Times New Roman Tj"/>
                <w:bCs/>
              </w:rPr>
              <w:t xml:space="preserve"> </w:t>
            </w:r>
            <w:r w:rsidRPr="00D75ED4">
              <w:rPr>
                <w:rFonts w:ascii="Times New Roman Tj" w:hAnsi="Times New Roman Tj"/>
                <w:bCs/>
                <w:lang w:val="tr-TR"/>
              </w:rPr>
              <w:t>ва тренерон оид ба т</w:t>
            </w:r>
            <w:r w:rsidRPr="00D75ED4">
              <w:rPr>
                <w:rFonts w:ascii="Times New Roman Tj" w:hAnsi="Times New Roman Tj"/>
                <w:bCs/>
              </w:rPr>
              <w:t>ибби оилавї</w:t>
            </w:r>
            <w:r w:rsidRPr="00D75ED4">
              <w:rPr>
                <w:rFonts w:ascii="Times New Roman Tj" w:hAnsi="Times New Roman Tj"/>
                <w:bCs/>
                <w:lang w:val="tr-TR"/>
              </w:rPr>
              <w:t xml:space="preserve"> аз тренингњо</w:t>
            </w:r>
            <w:r w:rsidRPr="00D75ED4">
              <w:rPr>
                <w:rFonts w:ascii="Times New Roman Tj" w:hAnsi="Times New Roman Tj"/>
                <w:bCs/>
              </w:rPr>
              <w:t xml:space="preserve"> оид ба танзими оила</w:t>
            </w:r>
            <w:r w:rsidRPr="00D75ED4">
              <w:rPr>
                <w:rFonts w:ascii="Times New Roman Tj" w:hAnsi="Times New Roman Tj"/>
                <w:bCs/>
                <w:lang w:val="tr-TR"/>
              </w:rPr>
              <w:t xml:space="preserve"> гузаштанд</w:t>
            </w:r>
            <w:bookmarkEnd w:id="261"/>
            <w:bookmarkEnd w:id="262"/>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63" w:name="_Toc483378856"/>
            <w:bookmarkStart w:id="264" w:name="_Toc483379329"/>
            <w:r w:rsidRPr="00D75ED4">
              <w:rPr>
                <w:rFonts w:ascii="Times New Roman Tj" w:hAnsi="Times New Roman Tj"/>
                <w:bCs/>
                <w:lang w:val="tr-TR"/>
              </w:rPr>
              <w:t>Мављуд будани маълумоти нав-кардашуда оид ба танзими оила дар барномаи таълимии тибби оилавї,  барои табибон ва  барои њамширањои тибби оилавї</w:t>
            </w:r>
            <w:bookmarkEnd w:id="263"/>
            <w:bookmarkEnd w:id="264"/>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Њисобот оид ба тренингњо</w:t>
            </w:r>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65" w:name="_Toc483378858"/>
            <w:bookmarkStart w:id="266" w:name="_Toc483379331"/>
            <w:r w:rsidRPr="00D75ED4">
              <w:rPr>
                <w:rFonts w:ascii="Times New Roman Tj" w:hAnsi="Times New Roman Tj"/>
              </w:rPr>
              <w:t>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rPr>
              <w:t xml:space="preserve"> Вазорати маориф ва илми Љумњурии Тољикистон</w:t>
            </w:r>
            <w:r w:rsidRPr="00D75ED4">
              <w:rPr>
                <w:rFonts w:ascii="Times New Roman Tj" w:hAnsi="Times New Roman Tj"/>
                <w:bCs/>
                <w:lang w:val="tr-TR"/>
              </w:rPr>
              <w:t xml:space="preserve">, </w:t>
            </w:r>
            <w:r w:rsidRPr="00D75ED4">
              <w:rPr>
                <w:rFonts w:ascii="Times New Roman Tj" w:hAnsi="Times New Roman Tj"/>
              </w:rPr>
              <w:t xml:space="preserve"> Хазинаи нуфузи ањолии Созмони Милали  Муттањид</w:t>
            </w:r>
            <w:r w:rsidRPr="00D75ED4">
              <w:rPr>
                <w:rFonts w:ascii="Times New Roman Tj" w:hAnsi="Times New Roman Tj"/>
                <w:bCs/>
                <w:lang w:val="tr-TR"/>
              </w:rPr>
              <w:t xml:space="preserve">, </w:t>
            </w:r>
            <w:bookmarkEnd w:id="265"/>
            <w:bookmarkEnd w:id="266"/>
            <w:r w:rsidRPr="00D75ED4">
              <w:rPr>
                <w:rFonts w:ascii="Times New Roman Tj" w:hAnsi="Times New Roman Tj"/>
                <w:bCs/>
                <w:lang w:val="tr-TR"/>
              </w:rPr>
              <w:t xml:space="preserve"> Ташкилоти</w:t>
            </w:r>
            <w:r w:rsidRPr="00D75ED4">
              <w:rPr>
                <w:rFonts w:ascii="Times New Roman Tj" w:hAnsi="Times New Roman Tj"/>
                <w:lang w:val="tr-TR"/>
              </w:rPr>
              <w:t xml:space="preserve"> умумиљањонии тандурустї</w:t>
            </w:r>
          </w:p>
        </w:tc>
        <w:tc>
          <w:tcPr>
            <w:tcW w:w="1842" w:type="dxa"/>
          </w:tcPr>
          <w:p w:rsidR="009F5EEE" w:rsidRPr="00D75ED4" w:rsidRDefault="009F5EEE" w:rsidP="00522502">
            <w:pPr>
              <w:keepNext/>
              <w:keepLines/>
              <w:spacing w:after="0" w:line="240" w:lineRule="auto"/>
              <w:jc w:val="center"/>
              <w:outlineLvl w:val="2"/>
              <w:rPr>
                <w:rFonts w:ascii="Times New Roman Tj" w:hAnsi="Times New Roman Tj"/>
                <w:bCs/>
              </w:rPr>
            </w:pPr>
            <w:r w:rsidRPr="00D75ED4">
              <w:rPr>
                <w:rFonts w:ascii="Times New Roman Tj" w:hAnsi="Times New Roman Tj"/>
                <w:bCs/>
              </w:rPr>
              <w:t>Як  маротиба</w:t>
            </w:r>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67" w:name="_Toc483378860"/>
            <w:bookmarkStart w:id="268" w:name="_Toc483379333"/>
            <w:r w:rsidRPr="00D75ED4">
              <w:rPr>
                <w:rFonts w:ascii="Times New Roman Tj" w:hAnsi="Times New Roman Tj"/>
                <w:bCs/>
              </w:rPr>
              <w:t>Нест</w:t>
            </w:r>
            <w:bookmarkEnd w:id="267"/>
            <w:bookmarkEnd w:id="268"/>
          </w:p>
          <w:p w:rsidR="009F5EEE" w:rsidRPr="00D75ED4" w:rsidRDefault="009F5EEE" w:rsidP="00522502">
            <w:pPr>
              <w:spacing w:after="0" w:line="240" w:lineRule="auto"/>
              <w:jc w:val="center"/>
              <w:rPr>
                <w:rFonts w:ascii="Times New Roman Tj" w:hAnsi="Times New Roman Tj"/>
                <w:bCs/>
              </w:rPr>
            </w:pPr>
          </w:p>
          <w:p w:rsidR="009F5EEE" w:rsidRPr="00D75ED4" w:rsidRDefault="009F5EEE" w:rsidP="00522502">
            <w:pPr>
              <w:spacing w:after="0" w:line="240" w:lineRule="auto"/>
              <w:jc w:val="center"/>
              <w:rPr>
                <w:rFonts w:ascii="Times New Roman Tj" w:hAnsi="Times New Roman Tj"/>
                <w:bCs/>
              </w:rPr>
            </w:pPr>
          </w:p>
          <w:p w:rsidR="009F5EEE" w:rsidRPr="00D75ED4" w:rsidRDefault="009F5EEE" w:rsidP="00522502">
            <w:pPr>
              <w:spacing w:after="0" w:line="240" w:lineRule="auto"/>
              <w:jc w:val="center"/>
              <w:rPr>
                <w:rFonts w:ascii="Times New Roman Tj" w:hAnsi="Times New Roman Tj"/>
                <w:bCs/>
              </w:rPr>
            </w:pPr>
          </w:p>
          <w:p w:rsidR="009F5EEE" w:rsidRPr="00D75ED4" w:rsidRDefault="009F5EEE" w:rsidP="00522502">
            <w:pPr>
              <w:spacing w:after="0" w:line="240" w:lineRule="auto"/>
              <w:jc w:val="center"/>
              <w:rPr>
                <w:rFonts w:ascii="Times New Roman Tj" w:hAnsi="Times New Roman Tj"/>
                <w:bCs/>
              </w:rPr>
            </w:pPr>
          </w:p>
          <w:p w:rsidR="009F5EEE" w:rsidRPr="00D75ED4" w:rsidRDefault="009F5EEE" w:rsidP="00522502">
            <w:pPr>
              <w:keepNext/>
              <w:keepLines/>
              <w:spacing w:after="0" w:line="240" w:lineRule="auto"/>
              <w:jc w:val="center"/>
              <w:outlineLvl w:val="2"/>
              <w:rPr>
                <w:rFonts w:ascii="Times New Roman Tj" w:hAnsi="Times New Roman Tj"/>
                <w:bCs/>
              </w:rPr>
            </w:pPr>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69" w:name="_Toc483378861"/>
            <w:bookmarkStart w:id="270" w:name="_Toc483379334"/>
            <w:r w:rsidRPr="00D75ED4">
              <w:rPr>
                <w:rFonts w:ascii="Times New Roman Tj" w:hAnsi="Times New Roman Tj"/>
                <w:bCs/>
              </w:rPr>
              <w:t>Ња</w:t>
            </w:r>
            <w:bookmarkEnd w:id="269"/>
            <w:bookmarkEnd w:id="270"/>
          </w:p>
          <w:p w:rsidR="009F5EEE" w:rsidRPr="00D75ED4" w:rsidRDefault="009F5EEE" w:rsidP="00522502">
            <w:pPr>
              <w:keepNext/>
              <w:keepLines/>
              <w:spacing w:after="0" w:line="240" w:lineRule="auto"/>
              <w:jc w:val="center"/>
              <w:outlineLvl w:val="2"/>
              <w:rPr>
                <w:rFonts w:ascii="Times New Roman Tj" w:hAnsi="Times New Roman Tj"/>
                <w:bCs/>
              </w:rPr>
            </w:pPr>
          </w:p>
          <w:p w:rsidR="009F5EEE" w:rsidRPr="00D75ED4" w:rsidRDefault="009F5EEE" w:rsidP="00522502">
            <w:pPr>
              <w:keepNext/>
              <w:keepLines/>
              <w:spacing w:after="0" w:line="240" w:lineRule="auto"/>
              <w:jc w:val="center"/>
              <w:outlineLvl w:val="2"/>
              <w:rPr>
                <w:rFonts w:ascii="Times New Roman Tj" w:hAnsi="Times New Roman Tj"/>
                <w:bCs/>
              </w:rPr>
            </w:pPr>
          </w:p>
          <w:p w:rsidR="009F5EEE" w:rsidRPr="00D75ED4" w:rsidRDefault="009F5EEE" w:rsidP="00522502">
            <w:pPr>
              <w:keepNext/>
              <w:keepLines/>
              <w:spacing w:after="0" w:line="240" w:lineRule="auto"/>
              <w:jc w:val="center"/>
              <w:outlineLvl w:val="2"/>
              <w:rPr>
                <w:rFonts w:ascii="Times New Roman Tj" w:hAnsi="Times New Roman Tj"/>
                <w:bCs/>
              </w:rPr>
            </w:pPr>
          </w:p>
          <w:p w:rsidR="009F5EEE" w:rsidRPr="00D75ED4" w:rsidRDefault="009F5EEE" w:rsidP="00522502">
            <w:pPr>
              <w:spacing w:after="0" w:line="240" w:lineRule="auto"/>
              <w:jc w:val="center"/>
              <w:rPr>
                <w:rFonts w:ascii="Times New Roman Tj" w:hAnsi="Times New Roman Tj"/>
              </w:rPr>
            </w:pPr>
          </w:p>
          <w:p w:rsidR="009F5EEE" w:rsidRPr="00D75ED4" w:rsidRDefault="009F5EEE" w:rsidP="00522502">
            <w:pPr>
              <w:keepNext/>
              <w:keepLines/>
              <w:spacing w:after="0" w:line="240" w:lineRule="auto"/>
              <w:jc w:val="center"/>
              <w:outlineLvl w:val="2"/>
              <w:rPr>
                <w:rFonts w:ascii="Times New Roman Tj" w:hAnsi="Times New Roman Tj"/>
                <w:bCs/>
              </w:rPr>
            </w:pPr>
          </w:p>
        </w:tc>
      </w:tr>
      <w:tr w:rsidR="009F5EEE" w:rsidRPr="00D75ED4" w:rsidTr="00522502">
        <w:trPr>
          <w:trHeight w:val="1359"/>
        </w:trPr>
        <w:tc>
          <w:tcPr>
            <w:tcW w:w="2977" w:type="dxa"/>
            <w:vMerge/>
          </w:tcPr>
          <w:p w:rsidR="009F5EEE" w:rsidRPr="00D75ED4" w:rsidRDefault="009F5EEE" w:rsidP="00522502">
            <w:pPr>
              <w:keepNext/>
              <w:keepLines/>
              <w:spacing w:after="0" w:line="240" w:lineRule="auto"/>
              <w:jc w:val="center"/>
              <w:outlineLvl w:val="2"/>
              <w:rPr>
                <w:rFonts w:ascii="Times New Roman Tj" w:hAnsi="Times New Roman Tj"/>
                <w:bCs/>
              </w:rPr>
            </w:pP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71" w:name="_Toc483378862"/>
            <w:bookmarkStart w:id="272" w:name="_Toc483379335"/>
            <w:r w:rsidRPr="00D75ED4">
              <w:rPr>
                <w:rFonts w:ascii="Times New Roman Tj" w:hAnsi="Times New Roman Tj"/>
                <w:bCs/>
              </w:rPr>
              <w:t>Шумораи тренерони тибби оилавї, ки аз тренинг гузаштанд</w:t>
            </w:r>
            <w:bookmarkEnd w:id="271"/>
            <w:bookmarkEnd w:id="272"/>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rPr>
            </w:pPr>
          </w:p>
        </w:tc>
        <w:tc>
          <w:tcPr>
            <w:tcW w:w="1842" w:type="dxa"/>
          </w:tcPr>
          <w:p w:rsidR="009F5EEE" w:rsidRPr="00D75ED4" w:rsidRDefault="009F5EEE" w:rsidP="00522502">
            <w:pPr>
              <w:keepNext/>
              <w:keepLines/>
              <w:spacing w:after="0" w:line="240" w:lineRule="auto"/>
              <w:jc w:val="center"/>
              <w:outlineLvl w:val="2"/>
              <w:rPr>
                <w:rFonts w:ascii="Times New Roman Tj" w:hAnsi="Times New Roman Tj"/>
                <w:bCs/>
              </w:rPr>
            </w:pPr>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73" w:name="_Toc483378863"/>
            <w:bookmarkStart w:id="274" w:name="_Toc483379336"/>
            <w:r w:rsidRPr="00D75ED4">
              <w:rPr>
                <w:rFonts w:ascii="Times New Roman Tj" w:hAnsi="Times New Roman Tj"/>
                <w:bCs/>
              </w:rPr>
              <w:t>0</w:t>
            </w:r>
            <w:bookmarkEnd w:id="273"/>
            <w:bookmarkEnd w:id="274"/>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75" w:name="_Toc483378864"/>
            <w:bookmarkStart w:id="276" w:name="_Toc483379337"/>
            <w:r w:rsidRPr="00D75ED4">
              <w:rPr>
                <w:rFonts w:ascii="Times New Roman Tj" w:hAnsi="Times New Roman Tj"/>
                <w:bCs/>
              </w:rPr>
              <w:t>30</w:t>
            </w:r>
            <w:bookmarkEnd w:id="275"/>
            <w:bookmarkEnd w:id="276"/>
          </w:p>
        </w:tc>
      </w:tr>
      <w:tr w:rsidR="009F5EEE" w:rsidRPr="00D75ED4" w:rsidTr="00522502">
        <w:trPr>
          <w:trHeight w:val="1612"/>
        </w:trPr>
        <w:tc>
          <w:tcPr>
            <w:tcW w:w="2977"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77" w:name="_Toc483378865"/>
            <w:bookmarkStart w:id="278" w:name="_Toc483379338"/>
            <w:r w:rsidRPr="00D75ED4">
              <w:rPr>
                <w:rFonts w:ascii="Times New Roman Tj" w:hAnsi="Times New Roman Tj"/>
                <w:bCs/>
              </w:rPr>
              <w:t xml:space="preserve">Маводи тренингњо </w:t>
            </w:r>
            <w:bookmarkEnd w:id="277"/>
            <w:bookmarkEnd w:id="278"/>
            <w:r w:rsidRPr="00D75ED4">
              <w:rPr>
                <w:rFonts w:ascii="Times New Roman Tj" w:hAnsi="Times New Roman Tj"/>
                <w:bCs/>
              </w:rPr>
              <w:t>харидорї ва таќсим карда шуданд</w:t>
            </w:r>
          </w:p>
        </w:tc>
        <w:tc>
          <w:tcPr>
            <w:tcW w:w="2552"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79" w:name="_Toc483378866"/>
            <w:bookmarkStart w:id="280" w:name="_Toc483379339"/>
            <w:r w:rsidRPr="00D75ED4">
              <w:rPr>
                <w:rFonts w:ascii="Times New Roman Tj" w:hAnsi="Times New Roman Tj"/>
                <w:bCs/>
              </w:rPr>
              <w:t>Шумораи марказњои таълимии тибби оилавї</w:t>
            </w:r>
            <w:r w:rsidRPr="00D75ED4">
              <w:rPr>
                <w:rFonts w:ascii="Times New Roman Tj" w:hAnsi="Times New Roman Tj"/>
                <w:bCs/>
                <w:lang w:val="tr-TR"/>
              </w:rPr>
              <w:t>, ки</w:t>
            </w:r>
            <w:r w:rsidRPr="00D75ED4">
              <w:rPr>
                <w:rFonts w:ascii="Times New Roman Tj" w:hAnsi="Times New Roman Tj"/>
                <w:bCs/>
              </w:rPr>
              <w:t xml:space="preserve"> </w:t>
            </w:r>
            <w:r w:rsidRPr="00D75ED4">
              <w:rPr>
                <w:rFonts w:ascii="Times New Roman Tj" w:hAnsi="Times New Roman Tj"/>
                <w:bCs/>
                <w:lang w:val="tr-TR"/>
              </w:rPr>
              <w:t>бо</w:t>
            </w:r>
            <w:r w:rsidRPr="00D75ED4">
              <w:rPr>
                <w:rFonts w:ascii="Times New Roman Tj" w:hAnsi="Times New Roman Tj"/>
                <w:bCs/>
              </w:rPr>
              <w:t xml:space="preserve"> моделњои танзими оила тањлилгоњњо </w:t>
            </w:r>
            <w:bookmarkEnd w:id="279"/>
            <w:bookmarkEnd w:id="280"/>
            <w:r w:rsidRPr="00D75ED4">
              <w:rPr>
                <w:rFonts w:ascii="Times New Roman Tj" w:hAnsi="Times New Roman Tj"/>
                <w:bCs/>
              </w:rPr>
              <w:t>таъсис доданд</w:t>
            </w:r>
          </w:p>
        </w:tc>
        <w:tc>
          <w:tcPr>
            <w:tcW w:w="2551"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81" w:name="_Toc483378867"/>
            <w:bookmarkStart w:id="282" w:name="_Toc483379340"/>
            <w:r w:rsidRPr="00D75ED4">
              <w:rPr>
                <w:rFonts w:ascii="Times New Roman Tj" w:hAnsi="Times New Roman Tj"/>
                <w:bCs/>
              </w:rPr>
              <w:t>Њисоботи мониторинги омўзишгоњњои тиббї</w:t>
            </w:r>
            <w:bookmarkEnd w:id="281"/>
            <w:bookmarkEnd w:id="282"/>
            <w:r w:rsidRPr="00D75ED4">
              <w:rPr>
                <w:rFonts w:ascii="Times New Roman Tj" w:hAnsi="Times New Roman Tj"/>
                <w:bCs/>
              </w:rPr>
              <w:t>. Њисобот дар бораи бањодињии фосилавї</w:t>
            </w:r>
          </w:p>
        </w:tc>
        <w:tc>
          <w:tcPr>
            <w:tcW w:w="2694"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83" w:name="_Toc483378869"/>
            <w:bookmarkStart w:id="284" w:name="_Toc483379342"/>
            <w:r w:rsidRPr="00D75ED4">
              <w:rPr>
                <w:rFonts w:ascii="Times New Roman Tj" w:hAnsi="Times New Roman Tj"/>
              </w:rPr>
              <w:t>Вазорати маориф ва илми Љумњурии Тољикистон</w:t>
            </w:r>
            <w:r w:rsidRPr="00D75ED4">
              <w:rPr>
                <w:rFonts w:ascii="Times New Roman Tj" w:hAnsi="Times New Roman Tj"/>
                <w:bCs/>
                <w:lang w:val="tr-TR"/>
              </w:rPr>
              <w:t xml:space="preserve">, </w:t>
            </w:r>
            <w:r w:rsidRPr="00D75ED4">
              <w:rPr>
                <w:rFonts w:ascii="Times New Roman Tj" w:hAnsi="Times New Roman Tj"/>
              </w:rPr>
              <w:t xml:space="preserve"> Вазорати тандурустї ва њифзи иљтимоии ањолии Љумњурии Тољикистон</w:t>
            </w:r>
            <w:r w:rsidRPr="00D75ED4">
              <w:rPr>
                <w:rFonts w:ascii="Times New Roman Tj" w:hAnsi="Times New Roman Tj"/>
                <w:bCs/>
                <w:lang w:val="tr-TR"/>
              </w:rPr>
              <w:t xml:space="preserve">, </w:t>
            </w:r>
            <w:r w:rsidRPr="00D75ED4">
              <w:rPr>
                <w:rFonts w:ascii="Times New Roman Tj" w:hAnsi="Times New Roman Tj"/>
              </w:rPr>
              <w:t xml:space="preserve"> Хазинаи нуфузи ањолии Созмони Милали  Муттањид</w:t>
            </w:r>
            <w:r w:rsidRPr="00D75ED4">
              <w:rPr>
                <w:rFonts w:ascii="Times New Roman Tj" w:hAnsi="Times New Roman Tj"/>
                <w:bCs/>
                <w:lang w:val="tr-TR"/>
              </w:rPr>
              <w:t xml:space="preserve">, </w:t>
            </w:r>
            <w:bookmarkEnd w:id="283"/>
            <w:bookmarkEnd w:id="284"/>
            <w:r w:rsidRPr="00D75ED4">
              <w:rPr>
                <w:rFonts w:ascii="Times New Roman Tj" w:hAnsi="Times New Roman Tj"/>
                <w:bCs/>
                <w:lang w:val="tr-TR"/>
              </w:rPr>
              <w:t xml:space="preserve"> Ташкилоти</w:t>
            </w:r>
            <w:r w:rsidRPr="00D75ED4">
              <w:rPr>
                <w:rFonts w:ascii="Times New Roman Tj" w:hAnsi="Times New Roman Tj"/>
                <w:lang w:val="tr-TR"/>
              </w:rPr>
              <w:t xml:space="preserve"> умумиљањонии тандурустї</w:t>
            </w:r>
          </w:p>
        </w:tc>
        <w:tc>
          <w:tcPr>
            <w:tcW w:w="1842"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85" w:name="_Toc483378870"/>
            <w:bookmarkStart w:id="286" w:name="_Toc483379343"/>
            <w:r w:rsidRPr="00D75ED4">
              <w:rPr>
                <w:rFonts w:ascii="Times New Roman Tj" w:hAnsi="Times New Roman Tj"/>
                <w:bCs/>
                <w:lang w:val="tr-TR"/>
              </w:rPr>
              <w:t>Њар семоња, то ваќте ки њамаи онњо тањлилгоњњоро таъсис дињанд</w:t>
            </w:r>
            <w:bookmarkEnd w:id="285"/>
            <w:bookmarkEnd w:id="286"/>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87" w:name="_Toc483378871"/>
            <w:bookmarkStart w:id="288" w:name="_Toc483379344"/>
            <w:r w:rsidRPr="00D75ED4">
              <w:rPr>
                <w:rFonts w:ascii="Times New Roman Tj" w:hAnsi="Times New Roman Tj"/>
                <w:bCs/>
                <w:lang w:val="tr-TR"/>
              </w:rPr>
              <w:t>0</w:t>
            </w:r>
            <w:bookmarkEnd w:id="287"/>
            <w:bookmarkEnd w:id="288"/>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lang w:val="tr-TR"/>
              </w:rPr>
            </w:pPr>
            <w:bookmarkStart w:id="289" w:name="_Toc483378872"/>
            <w:bookmarkStart w:id="290" w:name="_Toc483379345"/>
            <w:r w:rsidRPr="00D75ED4">
              <w:rPr>
                <w:rFonts w:ascii="Times New Roman Tj" w:hAnsi="Times New Roman Tj"/>
                <w:bCs/>
                <w:lang w:val="tr-TR"/>
              </w:rPr>
              <w:t>7</w:t>
            </w:r>
            <w:bookmarkEnd w:id="289"/>
            <w:bookmarkEnd w:id="290"/>
          </w:p>
        </w:tc>
      </w:tr>
      <w:tr w:rsidR="009F5EEE" w:rsidRPr="00D75ED4" w:rsidTr="00522502">
        <w:trPr>
          <w:trHeight w:val="822"/>
        </w:trPr>
        <w:tc>
          <w:tcPr>
            <w:tcW w:w="2977"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Бањодињии фосилавї гузаронида шуд</w:t>
            </w:r>
          </w:p>
        </w:tc>
        <w:tc>
          <w:tcPr>
            <w:tcW w:w="2552"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Мављуд будани њисобот дар бораи бањодињї</w:t>
            </w:r>
          </w:p>
        </w:tc>
        <w:tc>
          <w:tcPr>
            <w:tcW w:w="2551"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Њисобот дар бораи бањодињї</w:t>
            </w:r>
          </w:p>
        </w:tc>
        <w:tc>
          <w:tcPr>
            <w:tcW w:w="2694"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 xml:space="preserve">Вазорати тандурустї ва њифзи иљтимоии ањолии Љумњурии Тољикистон,  Вазорати маориф ва илми Љумњурии Тољикистон,  Хазинаи нуфузи ањолии Созмони Милали  Муттањид, </w:t>
            </w:r>
            <w:r w:rsidRPr="00D75ED4">
              <w:rPr>
                <w:rFonts w:ascii="Times New Roman Tj" w:hAnsi="Times New Roman Tj"/>
                <w:bCs/>
                <w:lang w:val="tr-TR"/>
              </w:rPr>
              <w:t xml:space="preserve"> Ташкилоти</w:t>
            </w:r>
            <w:r w:rsidRPr="00D75ED4">
              <w:rPr>
                <w:rFonts w:ascii="Times New Roman Tj" w:hAnsi="Times New Roman Tj"/>
                <w:lang w:val="tr-TR"/>
              </w:rPr>
              <w:t xml:space="preserve"> умумиљањонии тандурустї</w:t>
            </w:r>
          </w:p>
        </w:tc>
        <w:tc>
          <w:tcPr>
            <w:tcW w:w="1842"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Як  маротиба</w:t>
            </w:r>
          </w:p>
        </w:tc>
        <w:tc>
          <w:tcPr>
            <w:tcW w:w="1276"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Нест</w:t>
            </w:r>
          </w:p>
        </w:tc>
        <w:tc>
          <w:tcPr>
            <w:tcW w:w="1276"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Мављуд аст</w:t>
            </w:r>
          </w:p>
        </w:tc>
      </w:tr>
      <w:tr w:rsidR="009F5EEE" w:rsidRPr="00D75ED4" w:rsidTr="00522502">
        <w:trPr>
          <w:trHeight w:val="2542"/>
        </w:trPr>
        <w:tc>
          <w:tcPr>
            <w:tcW w:w="2977"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Муњокима наму-дани амалисозии иловањо ба Кодекси оила дар  нишастњои  кумитаи њамоњангсозии донорон</w:t>
            </w:r>
          </w:p>
        </w:tc>
        <w:tc>
          <w:tcPr>
            <w:tcW w:w="2552"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Масъалаи пешгирии никоњњои бармањал ба рўзномаи кории  кумитаи њамоњангсозии донорон дохил карда шудааст</w:t>
            </w:r>
          </w:p>
        </w:tc>
        <w:tc>
          <w:tcPr>
            <w:tcW w:w="2551"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Њисобот дар бораи нишастњои  кумитаи њамоњангсозии донорон</w:t>
            </w:r>
          </w:p>
        </w:tc>
        <w:tc>
          <w:tcPr>
            <w:tcW w:w="2694"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Вазорати тандурустї ва њифзи иљтимоии ањолии Љумњурии Тољикистон</w:t>
            </w:r>
          </w:p>
        </w:tc>
        <w:tc>
          <w:tcPr>
            <w:tcW w:w="1842"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Як  маротиба</w:t>
            </w:r>
          </w:p>
        </w:tc>
        <w:tc>
          <w:tcPr>
            <w:tcW w:w="1276"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Нест</w:t>
            </w:r>
          </w:p>
        </w:tc>
        <w:tc>
          <w:tcPr>
            <w:tcW w:w="1276"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Ворид карда шудааст</w:t>
            </w:r>
          </w:p>
        </w:tc>
      </w:tr>
      <w:tr w:rsidR="009F5EEE" w:rsidRPr="00D75ED4" w:rsidTr="00522502">
        <w:trPr>
          <w:trHeight w:val="3474"/>
        </w:trPr>
        <w:tc>
          <w:tcPr>
            <w:tcW w:w="2977"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 xml:space="preserve">Бо шарикон ва љонибњои манфиатдор барои муњокимаи амалисозии иловањо ба Кодекси оила </w:t>
            </w:r>
            <w:r w:rsidRPr="00D75ED4">
              <w:rPr>
                <w:rFonts w:ascii="Times New Roman Tj" w:hAnsi="Times New Roman Tj"/>
                <w:lang w:val="tr-TR"/>
              </w:rPr>
              <w:t xml:space="preserve">семинар </w:t>
            </w:r>
            <w:r w:rsidRPr="00D75ED4">
              <w:rPr>
                <w:rFonts w:ascii="Times New Roman Tj" w:hAnsi="Times New Roman Tj"/>
              </w:rPr>
              <w:t>ташкил карда шуд</w:t>
            </w:r>
          </w:p>
        </w:tc>
        <w:tc>
          <w:tcPr>
            <w:tcW w:w="2552"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 xml:space="preserve">Семинар </w:t>
            </w:r>
            <w:r w:rsidRPr="00D75ED4">
              <w:rPr>
                <w:rFonts w:ascii="Times New Roman Tj" w:hAnsi="Times New Roman Tj"/>
              </w:rPr>
              <w:t>баргузор гардид.</w:t>
            </w:r>
          </w:p>
          <w:p w:rsidR="009F5EEE" w:rsidRPr="00D75ED4" w:rsidRDefault="009F5EEE" w:rsidP="00522502">
            <w:pPr>
              <w:spacing w:after="0" w:line="240" w:lineRule="auto"/>
              <w:jc w:val="center"/>
              <w:rPr>
                <w:rFonts w:ascii="Times New Roman Tj" w:hAnsi="Times New Roman Tj"/>
              </w:rPr>
            </w:pPr>
          </w:p>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Шумораи иштирокчиён аз љонибњои манфиатдор.</w:t>
            </w:r>
          </w:p>
          <w:p w:rsidR="009F5EEE" w:rsidRPr="00D75ED4" w:rsidRDefault="009F5EEE" w:rsidP="00522502">
            <w:pPr>
              <w:spacing w:after="0" w:line="240" w:lineRule="auto"/>
              <w:jc w:val="center"/>
              <w:rPr>
                <w:rFonts w:ascii="Times New Roman Tj" w:hAnsi="Times New Roman Tj"/>
              </w:rPr>
            </w:pPr>
          </w:p>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rPr>
              <w:t>Шумораи шариконе, ки уњдадор шуданд аз рўи ин масъала фаъолият намоянд</w:t>
            </w:r>
          </w:p>
        </w:tc>
        <w:tc>
          <w:tcPr>
            <w:tcW w:w="2551"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lang w:val="tr-TR"/>
              </w:rPr>
              <w:t>Њ</w:t>
            </w:r>
            <w:r w:rsidRPr="00D75ED4">
              <w:rPr>
                <w:rFonts w:ascii="Times New Roman Tj" w:hAnsi="Times New Roman Tj"/>
              </w:rPr>
              <w:t xml:space="preserve">исобот дар бораи </w:t>
            </w:r>
            <w:r w:rsidRPr="00D75ED4">
              <w:rPr>
                <w:rFonts w:ascii="Times New Roman Tj" w:hAnsi="Times New Roman Tj"/>
                <w:lang w:val="tr-TR"/>
              </w:rPr>
              <w:t>семинар</w:t>
            </w:r>
          </w:p>
        </w:tc>
        <w:tc>
          <w:tcPr>
            <w:tcW w:w="2694"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Вазорати тандурустї ва њифзи иљтимоии ањолии Љумњурии Тољикистон</w:t>
            </w:r>
            <w:r w:rsidRPr="00D75ED4">
              <w:rPr>
                <w:rFonts w:ascii="Times New Roman Tj" w:hAnsi="Times New Roman Tj"/>
                <w:lang w:val="tr-TR"/>
              </w:rPr>
              <w:t xml:space="preserve">, </w:t>
            </w:r>
            <w:r w:rsidRPr="00D75ED4">
              <w:rPr>
                <w:rFonts w:ascii="Times New Roman Tj" w:hAnsi="Times New Roman Tj"/>
              </w:rPr>
              <w:t xml:space="preserve"> Вазорати маориф ва илми Љумњурии Тољикистон</w:t>
            </w:r>
            <w:r w:rsidRPr="00D75ED4">
              <w:rPr>
                <w:rFonts w:ascii="Times New Roman Tj" w:hAnsi="Times New Roman Tj"/>
                <w:lang w:val="tr-TR"/>
              </w:rPr>
              <w:t xml:space="preserve">, </w:t>
            </w:r>
            <w:r w:rsidRPr="00D75ED4">
              <w:rPr>
                <w:rFonts w:ascii="Times New Roman Tj" w:hAnsi="Times New Roman Tj"/>
              </w:rPr>
              <w:t xml:space="preserve"> Хазинаи нуфузи ањолии Созмони Милали  Муттањид</w:t>
            </w:r>
            <w:r w:rsidRPr="00D75ED4">
              <w:rPr>
                <w:rFonts w:ascii="Times New Roman Tj" w:hAnsi="Times New Roman Tj"/>
                <w:lang w:val="tr-TR"/>
              </w:rPr>
              <w:t xml:space="preserve">,  Созмони Милали  Муттањид - занон, </w:t>
            </w:r>
            <w:r w:rsidRPr="00D75ED4">
              <w:rPr>
                <w:rFonts w:ascii="Times New Roman Tj" w:hAnsi="Times New Roman Tj"/>
              </w:rPr>
              <w:t xml:space="preserve"> Хазинаи кўдакони Созмони  Милали Муттањид</w:t>
            </w:r>
          </w:p>
        </w:tc>
        <w:tc>
          <w:tcPr>
            <w:tcW w:w="1842"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Як  маротиба</w:t>
            </w:r>
          </w:p>
        </w:tc>
        <w:tc>
          <w:tcPr>
            <w:tcW w:w="1276"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Нест</w:t>
            </w:r>
          </w:p>
        </w:tc>
        <w:tc>
          <w:tcPr>
            <w:tcW w:w="1276" w:type="dxa"/>
          </w:tcPr>
          <w:p w:rsidR="009F5EEE" w:rsidRPr="00D75ED4" w:rsidRDefault="009F5EEE" w:rsidP="00522502">
            <w:pPr>
              <w:keepNext/>
              <w:keepLines/>
              <w:spacing w:after="0" w:line="240" w:lineRule="auto"/>
              <w:jc w:val="center"/>
              <w:outlineLvl w:val="2"/>
              <w:rPr>
                <w:rFonts w:ascii="Times New Roman Tj" w:hAnsi="Times New Roman Tj"/>
                <w:bCs/>
              </w:rPr>
            </w:pPr>
            <w:bookmarkStart w:id="291" w:name="_Toc483378874"/>
            <w:bookmarkStart w:id="292" w:name="_Toc483379347"/>
            <w:r w:rsidRPr="00D75ED4">
              <w:rPr>
                <w:rFonts w:ascii="Times New Roman Tj" w:hAnsi="Times New Roman Tj"/>
                <w:bCs/>
              </w:rPr>
              <w:t>Ња</w:t>
            </w:r>
            <w:bookmarkEnd w:id="291"/>
            <w:bookmarkEnd w:id="292"/>
          </w:p>
          <w:p w:rsidR="009F5EEE" w:rsidRPr="00D75ED4" w:rsidRDefault="009F5EEE" w:rsidP="00522502">
            <w:pPr>
              <w:spacing w:after="0" w:line="240" w:lineRule="auto"/>
              <w:jc w:val="center"/>
              <w:rPr>
                <w:rFonts w:ascii="Times New Roman Tj" w:hAnsi="Times New Roman Tj"/>
                <w:lang w:val="tr-TR"/>
              </w:rPr>
            </w:pPr>
          </w:p>
          <w:p w:rsidR="009F5EEE" w:rsidRPr="00D75ED4" w:rsidRDefault="009F5EEE" w:rsidP="00522502">
            <w:pPr>
              <w:spacing w:after="0" w:line="240" w:lineRule="auto"/>
              <w:jc w:val="center"/>
              <w:rPr>
                <w:rFonts w:ascii="Times New Roman Tj" w:hAnsi="Times New Roman Tj"/>
              </w:rPr>
            </w:pPr>
          </w:p>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lang w:val="tr-TR"/>
              </w:rPr>
              <w:t xml:space="preserve">8 </w:t>
            </w:r>
            <w:r w:rsidRPr="00D75ED4">
              <w:rPr>
                <w:rFonts w:ascii="Times New Roman Tj" w:hAnsi="Times New Roman Tj"/>
              </w:rPr>
              <w:t>муассисаи гуногун</w:t>
            </w:r>
          </w:p>
          <w:p w:rsidR="009F5EEE" w:rsidRPr="00D75ED4" w:rsidRDefault="009F5EEE" w:rsidP="00522502">
            <w:pPr>
              <w:spacing w:after="0" w:line="240" w:lineRule="auto"/>
              <w:jc w:val="center"/>
              <w:rPr>
                <w:rFonts w:ascii="Times New Roman Tj" w:hAnsi="Times New Roman Tj"/>
                <w:lang w:val="tr-TR"/>
              </w:rPr>
            </w:pPr>
          </w:p>
          <w:p w:rsidR="009F5EEE" w:rsidRPr="00D75ED4" w:rsidRDefault="009F5EEE" w:rsidP="00522502">
            <w:pPr>
              <w:spacing w:after="0" w:line="240" w:lineRule="auto"/>
              <w:jc w:val="center"/>
              <w:rPr>
                <w:rFonts w:ascii="Times New Roman Tj" w:hAnsi="Times New Roman Tj"/>
              </w:rPr>
            </w:pPr>
          </w:p>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lang w:val="tr-TR"/>
              </w:rPr>
              <w:t>3</w:t>
            </w:r>
          </w:p>
        </w:tc>
      </w:tr>
      <w:tr w:rsidR="009F5EEE" w:rsidRPr="00D75ED4" w:rsidTr="00522502">
        <w:trPr>
          <w:trHeight w:val="2362"/>
        </w:trPr>
        <w:tc>
          <w:tcPr>
            <w:tcW w:w="2977"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rPr>
              <w:t>Фаъолияти минбаъда</w:t>
            </w:r>
          </w:p>
        </w:tc>
        <w:tc>
          <w:tcPr>
            <w:tcW w:w="2552"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rPr>
              <w:t>Шумораи шариконе, ки барнома тањия намуданд</w:t>
            </w:r>
            <w:r w:rsidRPr="00D75ED4">
              <w:rPr>
                <w:rFonts w:ascii="Times New Roman Tj" w:hAnsi="Times New Roman Tj"/>
                <w:lang w:val="tr-TR"/>
              </w:rPr>
              <w:t xml:space="preserve">/ </w:t>
            </w:r>
            <w:r w:rsidRPr="00D75ED4">
              <w:rPr>
                <w:rFonts w:ascii="Times New Roman Tj" w:hAnsi="Times New Roman Tj"/>
              </w:rPr>
              <w:t>масъаларо ба барномањои дахлдор ворид намуданд</w:t>
            </w:r>
          </w:p>
        </w:tc>
        <w:tc>
          <w:tcPr>
            <w:tcW w:w="2551"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rPr>
              <w:t>Њисоботи  кумитаи њамоњангсозии донорон</w:t>
            </w:r>
          </w:p>
        </w:tc>
        <w:tc>
          <w:tcPr>
            <w:tcW w:w="2694" w:type="dxa"/>
          </w:tcPr>
          <w:p w:rsidR="009F5EEE" w:rsidRPr="00D75ED4" w:rsidRDefault="009F5EEE" w:rsidP="00522502">
            <w:pPr>
              <w:spacing w:after="0" w:line="240" w:lineRule="auto"/>
              <w:jc w:val="center"/>
              <w:rPr>
                <w:rFonts w:ascii="Times New Roman Tj" w:hAnsi="Times New Roman Tj"/>
                <w:lang w:val="tr-TR"/>
              </w:rPr>
            </w:pPr>
            <w:r w:rsidRPr="00D75ED4">
              <w:rPr>
                <w:rFonts w:ascii="Times New Roman Tj" w:hAnsi="Times New Roman Tj"/>
                <w:lang w:val="tr-TR"/>
              </w:rPr>
              <w:t>Вазорати тандурустї ва њифзи иљтимоии ањолии Љумњурии Тољикистон,  Вазорати маориф ва илми Љумњурии Тољикистон,  Хазинаи нуфузи ањолии Созмони Милали  Муттањид,  Созмони Милали  Муттањид - занон,  Хазинаи кўдакони Созмони  Милали Муттањид</w:t>
            </w:r>
          </w:p>
        </w:tc>
        <w:tc>
          <w:tcPr>
            <w:tcW w:w="1842"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Њар сол</w:t>
            </w:r>
          </w:p>
        </w:tc>
        <w:tc>
          <w:tcPr>
            <w:tcW w:w="1276"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Нест</w:t>
            </w:r>
          </w:p>
        </w:tc>
        <w:tc>
          <w:tcPr>
            <w:tcW w:w="1276" w:type="dxa"/>
          </w:tcPr>
          <w:p w:rsidR="009F5EEE" w:rsidRPr="00D75ED4" w:rsidRDefault="009F5EEE" w:rsidP="00522502">
            <w:pPr>
              <w:spacing w:after="0" w:line="240" w:lineRule="auto"/>
              <w:jc w:val="center"/>
              <w:rPr>
                <w:rFonts w:ascii="Times New Roman Tj" w:hAnsi="Times New Roman Tj"/>
              </w:rPr>
            </w:pPr>
            <w:r w:rsidRPr="00D75ED4">
              <w:rPr>
                <w:rFonts w:ascii="Times New Roman Tj" w:hAnsi="Times New Roman Tj"/>
              </w:rPr>
              <w:t>2</w:t>
            </w:r>
          </w:p>
        </w:tc>
      </w:tr>
    </w:tbl>
    <w:p w:rsidR="009F5EEE" w:rsidRPr="009910A2" w:rsidRDefault="009F5EEE" w:rsidP="005B57A3">
      <w:pPr>
        <w:spacing w:after="0" w:line="240" w:lineRule="auto"/>
        <w:jc w:val="center"/>
        <w:rPr>
          <w:rFonts w:ascii="Times New Roman Tj" w:hAnsi="Times New Roman Tj"/>
          <w:sz w:val="28"/>
          <w:szCs w:val="28"/>
        </w:rPr>
      </w:pPr>
    </w:p>
    <w:p w:rsidR="009F5EEE" w:rsidRDefault="009F5EEE" w:rsidP="005B57A3">
      <w:pPr>
        <w:spacing w:after="0"/>
        <w:jc w:val="right"/>
        <w:rPr>
          <w:rFonts w:ascii="Times New Roman Tj" w:hAnsi="Times New Roman Tj"/>
          <w:sz w:val="28"/>
          <w:szCs w:val="28"/>
        </w:rPr>
      </w:pPr>
    </w:p>
    <w:p w:rsidR="009F5EEE" w:rsidRPr="00D24B70" w:rsidRDefault="009F5EEE" w:rsidP="005B57A3">
      <w:pPr>
        <w:spacing w:after="0" w:line="240" w:lineRule="auto"/>
        <w:ind w:firstLine="709"/>
        <w:jc w:val="right"/>
        <w:rPr>
          <w:rFonts w:ascii="Times New Roman Tj" w:hAnsi="Times New Roman Tj"/>
          <w:sz w:val="28"/>
          <w:szCs w:val="28"/>
        </w:rPr>
      </w:pPr>
      <w:r w:rsidRPr="00D24B70">
        <w:rPr>
          <w:rFonts w:ascii="Times New Roman Tj" w:hAnsi="Times New Roman Tj"/>
          <w:sz w:val="28"/>
          <w:szCs w:val="28"/>
        </w:rPr>
        <w:t xml:space="preserve">                                                                                                                          </w:t>
      </w:r>
    </w:p>
    <w:p w:rsidR="009F5EEE" w:rsidRPr="002C66F7" w:rsidRDefault="009F5EEE" w:rsidP="005B57A3">
      <w:pPr>
        <w:spacing w:after="0" w:line="240" w:lineRule="auto"/>
        <w:rPr>
          <w:rFonts w:ascii="Times New Roman Tj" w:hAnsi="Times New Roman Tj"/>
          <w:sz w:val="24"/>
          <w:szCs w:val="24"/>
        </w:rPr>
      </w:pPr>
      <w:r w:rsidRPr="004D5CDF">
        <w:rPr>
          <w:rFonts w:ascii="Times New Roman Tj" w:hAnsi="Times New Roman Tj"/>
          <w:b/>
        </w:rPr>
        <w:t xml:space="preserve"> </w:t>
      </w:r>
      <w:r>
        <w:rPr>
          <w:rFonts w:ascii="Times New Roman Tj" w:hAnsi="Times New Roman Tj"/>
          <w:b/>
        </w:rPr>
        <w:t xml:space="preserve">                                                        </w:t>
      </w:r>
    </w:p>
    <w:p w:rsidR="009F5EEE" w:rsidRPr="00A77935" w:rsidRDefault="009F5EEE" w:rsidP="005B57A3">
      <w:pPr>
        <w:spacing w:after="0" w:line="240" w:lineRule="auto"/>
        <w:jc w:val="right"/>
        <w:rPr>
          <w:rFonts w:ascii="Times New Roman Tj" w:hAnsi="Times New Roman Tj"/>
          <w:sz w:val="28"/>
          <w:szCs w:val="28"/>
        </w:rPr>
      </w:pPr>
      <w:r w:rsidRPr="00A77935">
        <w:rPr>
          <w:rFonts w:ascii="Times New Roman Tj" w:hAnsi="Times New Roman Tj"/>
          <w:sz w:val="28"/>
          <w:szCs w:val="28"/>
        </w:rPr>
        <w:t>Замимаи 4</w:t>
      </w:r>
    </w:p>
    <w:p w:rsidR="009F5EEE" w:rsidRPr="00A77935" w:rsidRDefault="009F5EEE" w:rsidP="005B57A3">
      <w:pPr>
        <w:pStyle w:val="NormalWeb"/>
        <w:spacing w:before="0" w:beforeAutospacing="0" w:after="0" w:afterAutospacing="0"/>
        <w:ind w:firstLine="709"/>
        <w:jc w:val="right"/>
        <w:rPr>
          <w:rFonts w:ascii="Times New Roman Tj" w:hAnsi="Times New Roman Tj"/>
          <w:sz w:val="28"/>
          <w:szCs w:val="28"/>
        </w:rPr>
      </w:pPr>
      <w:r w:rsidRPr="00A77935">
        <w:rPr>
          <w:rFonts w:ascii="Times New Roman Tj" w:hAnsi="Times New Roman Tj"/>
          <w:sz w:val="28"/>
          <w:szCs w:val="28"/>
        </w:rPr>
        <w:t xml:space="preserve">ба Барномаи давлатии </w:t>
      </w:r>
      <w:r w:rsidRPr="00A77935">
        <w:rPr>
          <w:rFonts w:ascii="Times New Roman Tj" w:hAnsi="Times New Roman Tj"/>
          <w:sz w:val="28"/>
          <w:szCs w:val="28"/>
          <w:lang w:val="tg-Cyrl-TJ"/>
        </w:rPr>
        <w:t>солимии репродуктивї</w:t>
      </w:r>
      <w:r w:rsidRPr="00A77935">
        <w:rPr>
          <w:rFonts w:ascii="Times New Roman Tj" w:hAnsi="Times New Roman Tj"/>
          <w:sz w:val="28"/>
          <w:szCs w:val="28"/>
        </w:rPr>
        <w:t xml:space="preserve">  </w:t>
      </w:r>
    </w:p>
    <w:p w:rsidR="009F5EEE" w:rsidRPr="00A77935" w:rsidRDefault="009F5EEE" w:rsidP="005B57A3">
      <w:pPr>
        <w:pStyle w:val="NormalWeb"/>
        <w:spacing w:before="0" w:beforeAutospacing="0" w:after="0" w:afterAutospacing="0"/>
        <w:ind w:firstLine="709"/>
        <w:jc w:val="right"/>
        <w:rPr>
          <w:rFonts w:ascii="Times New Roman Tj" w:hAnsi="Times New Roman Tj"/>
          <w:sz w:val="28"/>
          <w:szCs w:val="28"/>
        </w:rPr>
      </w:pPr>
      <w:r w:rsidRPr="00A77935">
        <w:rPr>
          <w:rFonts w:ascii="Times New Roman Tj" w:hAnsi="Times New Roman Tj"/>
          <w:sz w:val="28"/>
          <w:szCs w:val="28"/>
        </w:rPr>
        <w:t>барои солњои 2019-2022</w:t>
      </w:r>
    </w:p>
    <w:p w:rsidR="009F5EEE" w:rsidRPr="00A77935" w:rsidRDefault="009F5EEE" w:rsidP="005B57A3">
      <w:pPr>
        <w:pStyle w:val="NormalWeb"/>
        <w:spacing w:before="0" w:beforeAutospacing="0" w:after="0" w:afterAutospacing="0"/>
        <w:ind w:left="9204"/>
        <w:rPr>
          <w:rFonts w:ascii="Times New Roman Tj" w:hAnsi="Times New Roman Tj"/>
          <w:sz w:val="28"/>
          <w:szCs w:val="28"/>
        </w:rPr>
      </w:pPr>
    </w:p>
    <w:p w:rsidR="009F5EEE" w:rsidRDefault="009F5EEE" w:rsidP="005B57A3">
      <w:pPr>
        <w:spacing w:after="0" w:line="240" w:lineRule="auto"/>
        <w:jc w:val="center"/>
        <w:rPr>
          <w:rFonts w:ascii="Times New Roman Tj" w:hAnsi="Times New Roman Tj"/>
          <w:sz w:val="28"/>
          <w:szCs w:val="28"/>
        </w:rPr>
      </w:pPr>
      <w:r w:rsidRPr="00A77935">
        <w:rPr>
          <w:rFonts w:ascii="Times New Roman Tj" w:hAnsi="Times New Roman Tj"/>
          <w:sz w:val="28"/>
          <w:szCs w:val="28"/>
        </w:rPr>
        <w:t>Наќшаи харољот</w:t>
      </w:r>
    </w:p>
    <w:p w:rsidR="009F5EEE" w:rsidRPr="00A77935" w:rsidRDefault="009F5EEE" w:rsidP="005B57A3">
      <w:pPr>
        <w:spacing w:after="0" w:line="240" w:lineRule="auto"/>
        <w:jc w:val="center"/>
        <w:rPr>
          <w:rFonts w:ascii="Times New Roman Tj" w:hAnsi="Times New Roman Tj"/>
          <w:sz w:val="28"/>
          <w:szCs w:val="2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018"/>
        <w:gridCol w:w="1276"/>
        <w:gridCol w:w="1964"/>
        <w:gridCol w:w="20"/>
        <w:gridCol w:w="1230"/>
        <w:gridCol w:w="14"/>
        <w:gridCol w:w="53"/>
        <w:gridCol w:w="1383"/>
        <w:gridCol w:w="34"/>
      </w:tblGrid>
      <w:tr w:rsidR="009F5EEE" w:rsidRPr="00355514" w:rsidTr="00522502">
        <w:trPr>
          <w:gridAfter w:val="1"/>
          <w:wAfter w:w="34" w:type="dxa"/>
          <w:trHeight w:val="1006"/>
        </w:trPr>
        <w:tc>
          <w:tcPr>
            <w:tcW w:w="9018" w:type="dxa"/>
            <w:vMerge w:val="restart"/>
          </w:tcPr>
          <w:p w:rsidR="009F5EEE" w:rsidRPr="00355514" w:rsidRDefault="009F5EEE" w:rsidP="00522502">
            <w:pPr>
              <w:spacing w:after="0" w:line="240" w:lineRule="auto"/>
              <w:jc w:val="center"/>
              <w:rPr>
                <w:rFonts w:ascii="Times New Roman Tj" w:hAnsi="Times New Roman Tj"/>
                <w:b/>
                <w:bCs/>
                <w:sz w:val="24"/>
                <w:szCs w:val="24"/>
              </w:rPr>
            </w:pPr>
          </w:p>
          <w:p w:rsidR="009F5EEE" w:rsidRPr="00355514" w:rsidRDefault="009F5EEE" w:rsidP="00522502">
            <w:pPr>
              <w:spacing w:after="0" w:line="240" w:lineRule="auto"/>
              <w:jc w:val="center"/>
              <w:rPr>
                <w:rFonts w:ascii="Times New Roman Tj" w:hAnsi="Times New Roman Tj"/>
                <w:b/>
                <w:bCs/>
                <w:sz w:val="24"/>
                <w:szCs w:val="24"/>
              </w:rPr>
            </w:pPr>
          </w:p>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b/>
                <w:bCs/>
                <w:sz w:val="24"/>
                <w:szCs w:val="24"/>
              </w:rPr>
              <w:t>Намуди фаъолият</w:t>
            </w:r>
          </w:p>
        </w:tc>
        <w:tc>
          <w:tcPr>
            <w:tcW w:w="1276" w:type="dxa"/>
            <w:vMerge w:val="restart"/>
          </w:tcPr>
          <w:p w:rsidR="009F5EEE" w:rsidRPr="00355514" w:rsidRDefault="009F5EEE" w:rsidP="00522502">
            <w:pPr>
              <w:spacing w:after="0" w:line="240" w:lineRule="auto"/>
              <w:rPr>
                <w:rFonts w:ascii="Times New Roman Tj" w:hAnsi="Times New Roman Tj"/>
                <w:b/>
                <w:bCs/>
                <w:sz w:val="24"/>
                <w:szCs w:val="24"/>
              </w:rPr>
            </w:pPr>
          </w:p>
          <w:p w:rsidR="009F5EEE" w:rsidRPr="00355514" w:rsidRDefault="009F5EEE" w:rsidP="00522502">
            <w:pPr>
              <w:spacing w:after="0" w:line="240" w:lineRule="auto"/>
              <w:rPr>
                <w:rFonts w:ascii="Times New Roman Tj" w:hAnsi="Times New Roman Tj"/>
                <w:b/>
                <w:bCs/>
                <w:sz w:val="24"/>
                <w:szCs w:val="24"/>
              </w:rPr>
            </w:pPr>
          </w:p>
          <w:p w:rsidR="009F5EEE" w:rsidRPr="00355514" w:rsidRDefault="009F5EEE" w:rsidP="00522502">
            <w:pPr>
              <w:spacing w:after="0" w:line="240" w:lineRule="auto"/>
              <w:rPr>
                <w:rFonts w:ascii="Times New Roman Tj" w:hAnsi="Times New Roman Tj"/>
                <w:b/>
                <w:bCs/>
                <w:sz w:val="24"/>
                <w:szCs w:val="24"/>
                <w:lang w:val="tr-TR"/>
              </w:rPr>
            </w:pPr>
            <w:r w:rsidRPr="00355514">
              <w:rPr>
                <w:rFonts w:ascii="Times New Roman Tj" w:hAnsi="Times New Roman Tj"/>
                <w:b/>
                <w:bCs/>
                <w:sz w:val="24"/>
                <w:szCs w:val="24"/>
              </w:rPr>
              <w:t>Муњлат</w:t>
            </w:r>
          </w:p>
        </w:tc>
        <w:tc>
          <w:tcPr>
            <w:tcW w:w="1984" w:type="dxa"/>
            <w:gridSpan w:val="2"/>
            <w:vMerge w:val="restart"/>
          </w:tcPr>
          <w:p w:rsidR="009F5EEE" w:rsidRPr="00355514" w:rsidRDefault="009F5EEE" w:rsidP="00522502">
            <w:pPr>
              <w:spacing w:after="0" w:line="240" w:lineRule="auto"/>
              <w:rPr>
                <w:rFonts w:ascii="Times New Roman Tj" w:hAnsi="Times New Roman Tj"/>
                <w:b/>
                <w:bCs/>
                <w:sz w:val="24"/>
                <w:szCs w:val="24"/>
              </w:rPr>
            </w:pPr>
          </w:p>
          <w:p w:rsidR="009F5EEE" w:rsidRPr="00355514" w:rsidRDefault="009F5EEE" w:rsidP="00522502">
            <w:pPr>
              <w:spacing w:after="0" w:line="240" w:lineRule="auto"/>
              <w:jc w:val="center"/>
              <w:rPr>
                <w:rFonts w:ascii="Times New Roman Tj" w:hAnsi="Times New Roman Tj"/>
                <w:b/>
                <w:bCs/>
                <w:sz w:val="24"/>
                <w:szCs w:val="24"/>
                <w:lang w:val="tr-TR"/>
              </w:rPr>
            </w:pPr>
            <w:r w:rsidRPr="00355514">
              <w:rPr>
                <w:rFonts w:ascii="Times New Roman Tj" w:hAnsi="Times New Roman Tj"/>
                <w:b/>
                <w:bCs/>
                <w:sz w:val="24"/>
                <w:szCs w:val="24"/>
              </w:rPr>
              <w:t xml:space="preserve">Арзиш </w:t>
            </w:r>
            <w:r w:rsidRPr="00355514">
              <w:rPr>
                <w:rFonts w:ascii="Times New Roman Tj" w:hAnsi="Times New Roman Tj"/>
                <w:b/>
                <w:bCs/>
                <w:sz w:val="24"/>
                <w:szCs w:val="24"/>
                <w:lang w:val="tr-TR"/>
              </w:rPr>
              <w:t xml:space="preserve"> </w:t>
            </w:r>
            <w:r w:rsidRPr="00355514">
              <w:rPr>
                <w:rFonts w:ascii="Times New Roman Tj" w:hAnsi="Times New Roman Tj"/>
                <w:b/>
                <w:bCs/>
                <w:sz w:val="24"/>
                <w:szCs w:val="24"/>
              </w:rPr>
              <w:t>бо доллари америкої</w:t>
            </w:r>
          </w:p>
        </w:tc>
        <w:tc>
          <w:tcPr>
            <w:tcW w:w="1244" w:type="dxa"/>
            <w:gridSpan w:val="2"/>
            <w:tcBorders>
              <w:bottom w:val="nil"/>
            </w:tcBorders>
          </w:tcPr>
          <w:p w:rsidR="009F5EEE" w:rsidRPr="00355514" w:rsidRDefault="009F5EEE" w:rsidP="00522502">
            <w:pPr>
              <w:spacing w:after="0" w:line="240" w:lineRule="auto"/>
              <w:ind w:left="-87" w:right="-161"/>
              <w:rPr>
                <w:rFonts w:ascii="Times New Roman Tj" w:hAnsi="Times New Roman Tj"/>
                <w:b/>
                <w:bCs/>
                <w:sz w:val="24"/>
                <w:szCs w:val="24"/>
              </w:rPr>
            </w:pPr>
            <w:r w:rsidRPr="00355514">
              <w:rPr>
                <w:rFonts w:ascii="Times New Roman Tj" w:hAnsi="Times New Roman Tj"/>
                <w:b/>
                <w:bCs/>
                <w:sz w:val="24"/>
                <w:szCs w:val="24"/>
              </w:rPr>
              <w:t>Маблаѓи умумии харољот бо</w:t>
            </w:r>
            <w:r w:rsidRPr="00355514">
              <w:rPr>
                <w:rFonts w:ascii="Times New Roman Tj" w:hAnsi="Times New Roman Tj"/>
                <w:b/>
                <w:bCs/>
                <w:sz w:val="24"/>
                <w:szCs w:val="24"/>
                <w:lang w:val="tr-TR"/>
              </w:rPr>
              <w:t xml:space="preserve"> </w:t>
            </w:r>
            <w:r w:rsidRPr="00355514">
              <w:rPr>
                <w:rFonts w:ascii="Times New Roman Tj" w:hAnsi="Times New Roman Tj"/>
                <w:b/>
                <w:bCs/>
                <w:sz w:val="24"/>
                <w:szCs w:val="24"/>
              </w:rPr>
              <w:t>доллари америкої</w:t>
            </w:r>
          </w:p>
        </w:tc>
        <w:tc>
          <w:tcPr>
            <w:tcW w:w="1436" w:type="dxa"/>
            <w:gridSpan w:val="2"/>
            <w:tcBorders>
              <w:bottom w:val="nil"/>
            </w:tcBorders>
          </w:tcPr>
          <w:p w:rsidR="009F5EEE" w:rsidRPr="00355514" w:rsidRDefault="009F5EEE" w:rsidP="00522502">
            <w:pPr>
              <w:spacing w:after="0" w:line="240" w:lineRule="auto"/>
              <w:rPr>
                <w:rFonts w:ascii="Times New Roman Tj" w:hAnsi="Times New Roman Tj"/>
                <w:b/>
                <w:bCs/>
                <w:sz w:val="24"/>
                <w:szCs w:val="24"/>
              </w:rPr>
            </w:pPr>
            <w:r w:rsidRPr="00355514">
              <w:rPr>
                <w:rFonts w:ascii="Times New Roman Tj" w:hAnsi="Times New Roman Tj"/>
                <w:b/>
                <w:bCs/>
                <w:sz w:val="24"/>
                <w:szCs w:val="24"/>
              </w:rPr>
              <w:t xml:space="preserve">Маблаѓи умумии харољот </w:t>
            </w:r>
            <w:r w:rsidRPr="00355514">
              <w:rPr>
                <w:rFonts w:ascii="Times New Roman Tj" w:hAnsi="Times New Roman Tj"/>
                <w:b/>
                <w:bCs/>
                <w:sz w:val="24"/>
                <w:szCs w:val="24"/>
                <w:lang w:val="tr-TR"/>
              </w:rPr>
              <w:t xml:space="preserve"> </w:t>
            </w:r>
            <w:r w:rsidRPr="00355514">
              <w:rPr>
                <w:rFonts w:ascii="Times New Roman Tj" w:hAnsi="Times New Roman Tj"/>
                <w:b/>
                <w:bCs/>
                <w:sz w:val="24"/>
                <w:szCs w:val="24"/>
              </w:rPr>
              <w:t>бо сомонї</w:t>
            </w:r>
          </w:p>
        </w:tc>
      </w:tr>
      <w:tr w:rsidR="009F5EEE" w:rsidRPr="00355514" w:rsidTr="00522502">
        <w:trPr>
          <w:gridAfter w:val="1"/>
          <w:wAfter w:w="34" w:type="dxa"/>
          <w:trHeight w:val="126"/>
        </w:trPr>
        <w:tc>
          <w:tcPr>
            <w:tcW w:w="9018" w:type="dxa"/>
            <w:vMerge/>
          </w:tcPr>
          <w:p w:rsidR="009F5EEE" w:rsidRPr="00355514" w:rsidRDefault="009F5EEE" w:rsidP="00522502">
            <w:pPr>
              <w:spacing w:after="0" w:line="240" w:lineRule="auto"/>
              <w:jc w:val="center"/>
              <w:rPr>
                <w:rFonts w:ascii="Times New Roman Tj" w:hAnsi="Times New Roman Tj"/>
                <w:b/>
                <w:bCs/>
                <w:sz w:val="24"/>
                <w:szCs w:val="24"/>
              </w:rPr>
            </w:pPr>
          </w:p>
        </w:tc>
        <w:tc>
          <w:tcPr>
            <w:tcW w:w="1276" w:type="dxa"/>
            <w:vMerge/>
          </w:tcPr>
          <w:p w:rsidR="009F5EEE" w:rsidRPr="00355514" w:rsidRDefault="009F5EEE" w:rsidP="00522502">
            <w:pPr>
              <w:spacing w:after="0" w:line="240" w:lineRule="auto"/>
              <w:rPr>
                <w:rFonts w:ascii="Times New Roman Tj" w:hAnsi="Times New Roman Tj"/>
                <w:b/>
                <w:bCs/>
                <w:sz w:val="24"/>
                <w:szCs w:val="24"/>
              </w:rPr>
            </w:pPr>
          </w:p>
        </w:tc>
        <w:tc>
          <w:tcPr>
            <w:tcW w:w="1984" w:type="dxa"/>
            <w:gridSpan w:val="2"/>
            <w:vMerge/>
          </w:tcPr>
          <w:p w:rsidR="009F5EEE" w:rsidRPr="00355514" w:rsidRDefault="009F5EEE" w:rsidP="00522502">
            <w:pPr>
              <w:spacing w:after="0" w:line="240" w:lineRule="auto"/>
              <w:rPr>
                <w:rFonts w:ascii="Times New Roman Tj" w:hAnsi="Times New Roman Tj"/>
                <w:b/>
                <w:bCs/>
                <w:sz w:val="24"/>
                <w:szCs w:val="24"/>
              </w:rPr>
            </w:pPr>
          </w:p>
        </w:tc>
        <w:tc>
          <w:tcPr>
            <w:tcW w:w="1230" w:type="dxa"/>
            <w:tcBorders>
              <w:top w:val="nil"/>
            </w:tcBorders>
            <w:shd w:val="clear" w:color="auto" w:fill="FFFFFF"/>
          </w:tcPr>
          <w:p w:rsidR="009F5EEE" w:rsidRPr="00355514" w:rsidRDefault="009F5EEE" w:rsidP="00522502">
            <w:pPr>
              <w:spacing w:after="0" w:line="240" w:lineRule="auto"/>
              <w:ind w:left="-87"/>
              <w:jc w:val="center"/>
              <w:rPr>
                <w:rFonts w:ascii="Times New Roman Tj" w:hAnsi="Times New Roman Tj"/>
                <w:b/>
                <w:bCs/>
                <w:sz w:val="24"/>
                <w:szCs w:val="24"/>
              </w:rPr>
            </w:pPr>
            <w:r w:rsidRPr="00355514">
              <w:rPr>
                <w:rFonts w:ascii="Times New Roman Tj" w:hAnsi="Times New Roman Tj"/>
                <w:b/>
                <w:bCs/>
                <w:sz w:val="24"/>
                <w:szCs w:val="24"/>
              </w:rPr>
              <w:t xml:space="preserve"> </w:t>
            </w:r>
          </w:p>
        </w:tc>
        <w:tc>
          <w:tcPr>
            <w:tcW w:w="1450" w:type="dxa"/>
            <w:gridSpan w:val="3"/>
            <w:tcBorders>
              <w:top w:val="nil"/>
            </w:tcBorders>
            <w:shd w:val="clear" w:color="auto" w:fill="FFFFFF"/>
          </w:tcPr>
          <w:p w:rsidR="009F5EEE" w:rsidRPr="00355514" w:rsidRDefault="009F5EEE" w:rsidP="00522502">
            <w:pPr>
              <w:spacing w:after="0" w:line="240" w:lineRule="auto"/>
              <w:jc w:val="center"/>
              <w:rPr>
                <w:rFonts w:ascii="Times New Roman Tj" w:hAnsi="Times New Roman Tj"/>
                <w:b/>
                <w:bCs/>
                <w:sz w:val="24"/>
                <w:szCs w:val="24"/>
              </w:rPr>
            </w:pP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lang w:val="tr-TR"/>
              </w:rPr>
              <w:t xml:space="preserve">Ташаккул додани захирањои кадрии </w:t>
            </w:r>
            <w:r w:rsidRPr="00355514">
              <w:rPr>
                <w:rFonts w:ascii="Times New Roman Tj" w:hAnsi="Times New Roman Tj"/>
                <w:sz w:val="24"/>
                <w:szCs w:val="24"/>
                <w:lang w:val="tg-Cyrl-TJ"/>
              </w:rPr>
              <w:t>м</w:t>
            </w:r>
            <w:r w:rsidRPr="00355514">
              <w:rPr>
                <w:rFonts w:ascii="Times New Roman Tj" w:hAnsi="Times New Roman Tj"/>
                <w:sz w:val="24"/>
                <w:szCs w:val="24"/>
                <w:lang w:val="tr-TR"/>
              </w:rPr>
              <w:t xml:space="preserve">уассисаи </w:t>
            </w:r>
            <w:r w:rsidRPr="00355514">
              <w:rPr>
                <w:rFonts w:ascii="Times New Roman Tj" w:hAnsi="Times New Roman Tj"/>
                <w:sz w:val="24"/>
                <w:szCs w:val="24"/>
              </w:rPr>
              <w:t>д</w:t>
            </w:r>
            <w:r w:rsidRPr="00355514">
              <w:rPr>
                <w:rFonts w:ascii="Times New Roman Tj" w:hAnsi="Times New Roman Tj"/>
                <w:sz w:val="24"/>
                <w:szCs w:val="24"/>
                <w:lang w:val="tr-TR"/>
              </w:rPr>
              <w:t xml:space="preserve">авлатии </w:t>
            </w:r>
            <w:r w:rsidRPr="00355514">
              <w:rPr>
                <w:rFonts w:ascii="Times New Roman Tj" w:hAnsi="Times New Roman Tj"/>
                <w:sz w:val="24"/>
                <w:szCs w:val="24"/>
              </w:rPr>
              <w:t>«</w:t>
            </w:r>
            <w:r w:rsidRPr="00355514">
              <w:rPr>
                <w:rFonts w:ascii="Times New Roman Tj" w:hAnsi="Times New Roman Tj"/>
                <w:sz w:val="24"/>
                <w:szCs w:val="24"/>
                <w:lang w:val="tr-TR"/>
              </w:rPr>
              <w:t>Донишкадаи љумњуриявии</w:t>
            </w:r>
            <w:r w:rsidRPr="00355514">
              <w:rPr>
                <w:rFonts w:ascii="Times New Roman Tj" w:hAnsi="Times New Roman Tj"/>
                <w:sz w:val="24"/>
                <w:szCs w:val="24"/>
              </w:rPr>
              <w:t xml:space="preserve"> </w:t>
            </w:r>
            <w:r w:rsidRPr="00355514">
              <w:rPr>
                <w:rFonts w:ascii="Times New Roman Tj" w:hAnsi="Times New Roman Tj"/>
                <w:sz w:val="24"/>
                <w:szCs w:val="24"/>
                <w:lang w:val="tr-TR"/>
              </w:rPr>
              <w:t>такмили ихтисос ва бозомўзии кормандони соњаи маориф</w:t>
            </w:r>
            <w:r w:rsidRPr="00355514">
              <w:rPr>
                <w:rFonts w:ascii="Times New Roman Tj" w:hAnsi="Times New Roman Tj"/>
                <w:sz w:val="24"/>
                <w:szCs w:val="24"/>
              </w:rPr>
              <w:t xml:space="preserve">» </w:t>
            </w:r>
            <w:r w:rsidRPr="00355514">
              <w:rPr>
                <w:rFonts w:ascii="Times New Roman Tj" w:hAnsi="Times New Roman Tj"/>
                <w:sz w:val="24"/>
                <w:szCs w:val="24"/>
                <w:lang w:val="tr-TR"/>
              </w:rPr>
              <w:t xml:space="preserve">барои омўзонидани омўзгорони мактабњо аз рўи барномаи </w:t>
            </w:r>
            <w:r w:rsidRPr="00355514">
              <w:rPr>
                <w:rFonts w:ascii="Times New Roman Tj" w:hAnsi="Times New Roman Tj"/>
                <w:sz w:val="24"/>
                <w:szCs w:val="24"/>
              </w:rPr>
              <w:t>тарзи њаёти солим</w:t>
            </w:r>
            <w:r w:rsidRPr="00355514">
              <w:rPr>
                <w:rFonts w:ascii="Times New Roman Tj" w:hAnsi="Times New Roman Tj"/>
                <w:sz w:val="24"/>
                <w:szCs w:val="24"/>
                <w:lang w:val="tr-TR"/>
              </w:rPr>
              <w:t xml:space="preserve">  </w:t>
            </w:r>
          </w:p>
        </w:tc>
        <w:tc>
          <w:tcPr>
            <w:tcW w:w="1436" w:type="dxa"/>
            <w:gridSpan w:val="2"/>
          </w:tcPr>
          <w:p w:rsidR="009F5EEE" w:rsidRPr="00355514" w:rsidRDefault="009F5EEE" w:rsidP="00522502">
            <w:pPr>
              <w:spacing w:after="0" w:line="240" w:lineRule="auto"/>
              <w:rPr>
                <w:rFonts w:ascii="Times New Roman Tj" w:hAnsi="Times New Roman Tj"/>
                <w:b/>
                <w:bCs/>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jc w:val="both"/>
              <w:rPr>
                <w:rFonts w:ascii="Times New Roman Tj" w:hAnsi="Times New Roman Tj"/>
                <w:b/>
                <w:bCs/>
                <w:sz w:val="24"/>
                <w:szCs w:val="24"/>
              </w:rPr>
            </w:pPr>
            <w:r w:rsidRPr="00355514">
              <w:rPr>
                <w:rFonts w:ascii="Times New Roman Tj" w:hAnsi="Times New Roman Tj"/>
                <w:sz w:val="24"/>
                <w:szCs w:val="24"/>
                <w:lang w:val="tr-TR"/>
              </w:rPr>
              <w:t>В</w:t>
            </w:r>
            <w:r w:rsidRPr="00355514">
              <w:rPr>
                <w:rFonts w:ascii="Times New Roman Tj" w:hAnsi="Times New Roman Tj"/>
                <w:sz w:val="24"/>
                <w:szCs w:val="24"/>
              </w:rPr>
              <w:t xml:space="preserve">охўрињо бо Вазорати маориф ва илми Љумњурии Тољикистон, Вазорати тандурустї ва њифзи иљтимоии ањолии Љумњурии Тољикистон ва шарикони дигар барои банаќшагирї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 нест</w:t>
            </w:r>
          </w:p>
        </w:tc>
        <w:tc>
          <w:tcPr>
            <w:tcW w:w="124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 нест</w:t>
            </w:r>
          </w:p>
        </w:tc>
        <w:tc>
          <w:tcPr>
            <w:tcW w:w="1436"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 нест</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2 т</w:t>
            </w:r>
            <w:r w:rsidRPr="00355514">
              <w:rPr>
                <w:rFonts w:ascii="Times New Roman Tj" w:hAnsi="Times New Roman Tj"/>
                <w:sz w:val="24"/>
                <w:szCs w:val="24"/>
                <w:lang w:val="tr-TR"/>
              </w:rPr>
              <w:t xml:space="preserve">ренинг барои тренерони </w:t>
            </w:r>
            <w:r w:rsidRPr="00355514">
              <w:rPr>
                <w:rFonts w:ascii="Times New Roman Tj" w:hAnsi="Times New Roman Tj"/>
                <w:sz w:val="24"/>
                <w:szCs w:val="24"/>
                <w:lang w:val="tg-Cyrl-TJ"/>
              </w:rPr>
              <w:t>м</w:t>
            </w:r>
            <w:r w:rsidRPr="00355514">
              <w:rPr>
                <w:rFonts w:ascii="Times New Roman Tj" w:hAnsi="Times New Roman Tj"/>
                <w:sz w:val="24"/>
                <w:szCs w:val="24"/>
                <w:lang w:val="tr-TR"/>
              </w:rPr>
              <w:t xml:space="preserve">уассисаи </w:t>
            </w:r>
            <w:r w:rsidRPr="00355514">
              <w:rPr>
                <w:rFonts w:ascii="Times New Roman Tj" w:hAnsi="Times New Roman Tj"/>
                <w:sz w:val="24"/>
                <w:szCs w:val="24"/>
              </w:rPr>
              <w:t>д</w:t>
            </w:r>
            <w:r w:rsidRPr="00355514">
              <w:rPr>
                <w:rFonts w:ascii="Times New Roman Tj" w:hAnsi="Times New Roman Tj"/>
                <w:sz w:val="24"/>
                <w:szCs w:val="24"/>
                <w:lang w:val="tr-TR"/>
              </w:rPr>
              <w:t xml:space="preserve">авлатии </w:t>
            </w:r>
            <w:r w:rsidRPr="00355514">
              <w:rPr>
                <w:rFonts w:ascii="Times New Roman Tj" w:hAnsi="Times New Roman Tj"/>
                <w:sz w:val="24"/>
                <w:szCs w:val="24"/>
              </w:rPr>
              <w:t>«</w:t>
            </w:r>
            <w:r w:rsidRPr="00355514">
              <w:rPr>
                <w:rFonts w:ascii="Times New Roman Tj" w:hAnsi="Times New Roman Tj"/>
                <w:sz w:val="24"/>
                <w:szCs w:val="24"/>
                <w:lang w:val="tr-TR"/>
              </w:rPr>
              <w:t>Донишкадаи љумњуриявии</w:t>
            </w:r>
            <w:r w:rsidRPr="00355514">
              <w:rPr>
                <w:rFonts w:ascii="Times New Roman Tj" w:hAnsi="Times New Roman Tj"/>
                <w:sz w:val="24"/>
                <w:szCs w:val="24"/>
              </w:rPr>
              <w:t xml:space="preserve"> </w:t>
            </w:r>
            <w:r w:rsidRPr="00355514">
              <w:rPr>
                <w:rFonts w:ascii="Times New Roman Tj" w:hAnsi="Times New Roman Tj"/>
                <w:sz w:val="24"/>
                <w:szCs w:val="24"/>
                <w:lang w:val="tr-TR"/>
              </w:rPr>
              <w:t>такмили ихтисос ва бозомўзии кормандони соњаи маориф</w:t>
            </w:r>
            <w:r w:rsidRPr="00355514">
              <w:rPr>
                <w:rFonts w:ascii="Times New Roman Tj" w:hAnsi="Times New Roman Tj"/>
                <w:sz w:val="24"/>
                <w:szCs w:val="24"/>
              </w:rPr>
              <w:t>»</w:t>
            </w:r>
            <w:r w:rsidRPr="00355514">
              <w:rPr>
                <w:rFonts w:ascii="Times New Roman Tj" w:hAnsi="Times New Roman Tj"/>
                <w:sz w:val="24"/>
                <w:szCs w:val="24"/>
                <w:lang w:val="tr-TR"/>
              </w:rPr>
              <w:t xml:space="preserve"> дар се марказ  (Душанбе, Хуљанд)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      </w:t>
            </w:r>
            <w:r w:rsidRPr="00355514">
              <w:rPr>
                <w:rFonts w:ascii="Times New Roman Tj" w:hAnsi="Times New Roman Tj"/>
                <w:sz w:val="24"/>
                <w:szCs w:val="24"/>
                <w:lang w:val="tr-TR"/>
              </w:rPr>
              <w:t>14100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 xml:space="preserve">  28200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273540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Њамгироии малакањои таълими </w:t>
            </w:r>
            <w:r w:rsidRPr="00355514">
              <w:rPr>
                <w:rFonts w:ascii="Times New Roman Tj" w:hAnsi="Times New Roman Tj"/>
                <w:sz w:val="24"/>
                <w:szCs w:val="24"/>
              </w:rPr>
              <w:t>тарзи њаёти солим</w:t>
            </w:r>
            <w:r w:rsidRPr="00355514">
              <w:rPr>
                <w:rFonts w:ascii="Times New Roman Tj" w:hAnsi="Times New Roman Tj"/>
                <w:sz w:val="24"/>
                <w:szCs w:val="24"/>
                <w:lang w:val="tr-TR"/>
              </w:rPr>
              <w:t xml:space="preserve"> ва </w:t>
            </w:r>
            <w:r w:rsidRPr="00355514">
              <w:rPr>
                <w:rFonts w:ascii="Times New Roman Tj" w:hAnsi="Times New Roman Tj"/>
                <w:sz w:val="24"/>
                <w:szCs w:val="24"/>
                <w:lang w:val="tg-Cyrl-TJ"/>
              </w:rPr>
              <w:t>м</w:t>
            </w:r>
            <w:r w:rsidRPr="00355514">
              <w:rPr>
                <w:rFonts w:ascii="Times New Roman Tj" w:hAnsi="Times New Roman Tj"/>
                <w:sz w:val="24"/>
                <w:szCs w:val="24"/>
                <w:lang w:val="tr-TR"/>
              </w:rPr>
              <w:t xml:space="preserve">уассисаи </w:t>
            </w:r>
            <w:r w:rsidRPr="00355514">
              <w:rPr>
                <w:rFonts w:ascii="Times New Roman Tj" w:hAnsi="Times New Roman Tj"/>
                <w:sz w:val="24"/>
                <w:szCs w:val="24"/>
              </w:rPr>
              <w:t>д</w:t>
            </w:r>
            <w:r w:rsidRPr="00355514">
              <w:rPr>
                <w:rFonts w:ascii="Times New Roman Tj" w:hAnsi="Times New Roman Tj"/>
                <w:sz w:val="24"/>
                <w:szCs w:val="24"/>
                <w:lang w:val="tr-TR"/>
              </w:rPr>
              <w:t xml:space="preserve">авлатии </w:t>
            </w:r>
            <w:r w:rsidRPr="00355514">
              <w:rPr>
                <w:rFonts w:ascii="Times New Roman Tj" w:hAnsi="Times New Roman Tj"/>
                <w:sz w:val="24"/>
                <w:szCs w:val="24"/>
              </w:rPr>
              <w:t>«</w:t>
            </w:r>
            <w:r w:rsidRPr="00355514">
              <w:rPr>
                <w:rFonts w:ascii="Times New Roman Tj" w:hAnsi="Times New Roman Tj"/>
                <w:sz w:val="24"/>
                <w:szCs w:val="24"/>
                <w:lang w:val="tr-TR"/>
              </w:rPr>
              <w:t>Донишкадаи љумњуриявии</w:t>
            </w:r>
            <w:r w:rsidRPr="00355514">
              <w:rPr>
                <w:rFonts w:ascii="Times New Roman Tj" w:hAnsi="Times New Roman Tj"/>
                <w:sz w:val="24"/>
                <w:szCs w:val="24"/>
              </w:rPr>
              <w:t xml:space="preserve"> </w:t>
            </w:r>
            <w:r w:rsidRPr="00355514">
              <w:rPr>
                <w:rFonts w:ascii="Times New Roman Tj" w:hAnsi="Times New Roman Tj"/>
                <w:sz w:val="24"/>
                <w:szCs w:val="24"/>
                <w:lang w:val="tr-TR"/>
              </w:rPr>
              <w:t>такмили ихтисос ва бозомўзии кормандони соњаи маориф</w:t>
            </w:r>
            <w:r w:rsidRPr="00355514">
              <w:rPr>
                <w:rFonts w:ascii="Times New Roman Tj" w:hAnsi="Times New Roman Tj"/>
                <w:sz w:val="24"/>
                <w:szCs w:val="24"/>
              </w:rPr>
              <w:t>»</w:t>
            </w:r>
            <w:r w:rsidRPr="00355514">
              <w:rPr>
                <w:rFonts w:ascii="Times New Roman Tj" w:hAnsi="Times New Roman Tj"/>
                <w:sz w:val="24"/>
                <w:szCs w:val="24"/>
                <w:lang w:val="tr-TR"/>
              </w:rPr>
              <w:t xml:space="preserve"> омўзгорони мактабњо, боздиди барномаи таълимї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         </w:t>
            </w:r>
            <w:r w:rsidRPr="00355514">
              <w:rPr>
                <w:rFonts w:ascii="Times New Roman Tj" w:hAnsi="Times New Roman Tj"/>
                <w:sz w:val="24"/>
                <w:szCs w:val="24"/>
                <w:lang w:val="tr-TR"/>
              </w:rPr>
              <w:t>1000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 xml:space="preserve">    1000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9700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8000 омўзгор малакањои омўзиши </w:t>
            </w:r>
            <w:r w:rsidRPr="00355514">
              <w:rPr>
                <w:rFonts w:ascii="Times New Roman Tj" w:hAnsi="Times New Roman Tj"/>
                <w:sz w:val="24"/>
                <w:szCs w:val="24"/>
              </w:rPr>
              <w:t>тарзи њаёти солим</w:t>
            </w:r>
            <w:r w:rsidRPr="00355514">
              <w:rPr>
                <w:rFonts w:ascii="Times New Roman Tj" w:hAnsi="Times New Roman Tj"/>
                <w:sz w:val="24"/>
                <w:szCs w:val="24"/>
                <w:lang w:val="tr-TR"/>
              </w:rPr>
              <w:t xml:space="preserve"> дар тренингњои </w:t>
            </w:r>
            <w:r w:rsidRPr="00355514">
              <w:rPr>
                <w:rFonts w:ascii="Times New Roman Tj" w:hAnsi="Times New Roman Tj"/>
                <w:sz w:val="24"/>
                <w:szCs w:val="24"/>
                <w:lang w:val="tg-Cyrl-TJ"/>
              </w:rPr>
              <w:t>м</w:t>
            </w:r>
            <w:r w:rsidRPr="00355514">
              <w:rPr>
                <w:rFonts w:ascii="Times New Roman Tj" w:hAnsi="Times New Roman Tj"/>
                <w:sz w:val="24"/>
                <w:szCs w:val="24"/>
                <w:lang w:val="tr-TR"/>
              </w:rPr>
              <w:t xml:space="preserve">уассисаи </w:t>
            </w:r>
            <w:r w:rsidRPr="00355514">
              <w:rPr>
                <w:rFonts w:ascii="Times New Roman Tj" w:hAnsi="Times New Roman Tj"/>
                <w:sz w:val="24"/>
                <w:szCs w:val="24"/>
              </w:rPr>
              <w:t>д</w:t>
            </w:r>
            <w:r w:rsidRPr="00355514">
              <w:rPr>
                <w:rFonts w:ascii="Times New Roman Tj" w:hAnsi="Times New Roman Tj"/>
                <w:sz w:val="24"/>
                <w:szCs w:val="24"/>
                <w:lang w:val="tr-TR"/>
              </w:rPr>
              <w:t xml:space="preserve">авлатии </w:t>
            </w:r>
            <w:r w:rsidRPr="00355514">
              <w:rPr>
                <w:rFonts w:ascii="Times New Roman Tj" w:hAnsi="Times New Roman Tj"/>
                <w:sz w:val="24"/>
                <w:szCs w:val="24"/>
              </w:rPr>
              <w:t>«</w:t>
            </w:r>
            <w:r w:rsidRPr="00355514">
              <w:rPr>
                <w:rFonts w:ascii="Times New Roman Tj" w:hAnsi="Times New Roman Tj"/>
                <w:sz w:val="24"/>
                <w:szCs w:val="24"/>
                <w:lang w:val="tr-TR"/>
              </w:rPr>
              <w:t>Донишкадаи љумњуриявии</w:t>
            </w:r>
            <w:r w:rsidRPr="00355514">
              <w:rPr>
                <w:rFonts w:ascii="Times New Roman Tj" w:hAnsi="Times New Roman Tj"/>
                <w:sz w:val="24"/>
                <w:szCs w:val="24"/>
              </w:rPr>
              <w:t xml:space="preserve"> </w:t>
            </w:r>
            <w:r w:rsidRPr="00355514">
              <w:rPr>
                <w:rFonts w:ascii="Times New Roman Tj" w:hAnsi="Times New Roman Tj"/>
                <w:sz w:val="24"/>
                <w:szCs w:val="24"/>
                <w:lang w:val="tr-TR"/>
              </w:rPr>
              <w:t>такмили ихтисос ва бозомўзии кормандони соњаи маориф</w:t>
            </w:r>
            <w:r w:rsidRPr="00355514">
              <w:rPr>
                <w:rFonts w:ascii="Times New Roman Tj" w:hAnsi="Times New Roman Tj"/>
                <w:sz w:val="24"/>
                <w:szCs w:val="24"/>
              </w:rPr>
              <w:t xml:space="preserve">» </w:t>
            </w:r>
            <w:r w:rsidRPr="00355514">
              <w:rPr>
                <w:rFonts w:ascii="Times New Roman Tj" w:hAnsi="Times New Roman Tj"/>
                <w:sz w:val="24"/>
                <w:szCs w:val="24"/>
                <w:lang w:val="tr-TR"/>
              </w:rPr>
              <w:t xml:space="preserve">азхуд мекунанд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-202</w:t>
            </w:r>
            <w:r w:rsidRPr="00355514">
              <w:rPr>
                <w:rFonts w:ascii="Times New Roman Tj" w:hAnsi="Times New Roman Tj"/>
                <w:sz w:val="24"/>
                <w:szCs w:val="24"/>
              </w:rPr>
              <w:t>2</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 харољот нест</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rPr>
              <w:t>харољот</w:t>
            </w:r>
            <w:r w:rsidRPr="00355514">
              <w:rPr>
                <w:rFonts w:ascii="Times New Roman Tj" w:hAnsi="Times New Roman Tj"/>
                <w:sz w:val="24"/>
                <w:szCs w:val="24"/>
                <w:lang w:val="tr-TR"/>
              </w:rPr>
              <w:t xml:space="preserve"> не</w:t>
            </w:r>
            <w:r w:rsidRPr="00355514">
              <w:rPr>
                <w:rFonts w:ascii="Times New Roman Tj" w:hAnsi="Times New Roman Tj"/>
                <w:sz w:val="24"/>
                <w:szCs w:val="24"/>
              </w:rPr>
              <w:t>с</w:t>
            </w:r>
            <w:r w:rsidRPr="00355514">
              <w:rPr>
                <w:rFonts w:ascii="Times New Roman Tj" w:hAnsi="Times New Roman Tj"/>
                <w:sz w:val="24"/>
                <w:szCs w:val="24"/>
                <w:lang w:val="tr-TR"/>
              </w:rPr>
              <w:t>т</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харољот</w:t>
            </w:r>
            <w:r w:rsidRPr="00355514">
              <w:rPr>
                <w:rFonts w:ascii="Times New Roman Tj" w:hAnsi="Times New Roman Tj"/>
                <w:sz w:val="24"/>
                <w:szCs w:val="24"/>
                <w:lang w:val="tr-TR"/>
              </w:rPr>
              <w:t xml:space="preserve"> не</w:t>
            </w:r>
            <w:r w:rsidRPr="00355514">
              <w:rPr>
                <w:rFonts w:ascii="Times New Roman Tj" w:hAnsi="Times New Roman Tj"/>
                <w:sz w:val="24"/>
                <w:szCs w:val="24"/>
              </w:rPr>
              <w:t>с</w:t>
            </w:r>
            <w:r w:rsidRPr="00355514">
              <w:rPr>
                <w:rFonts w:ascii="Times New Roman Tj" w:hAnsi="Times New Roman Tj"/>
                <w:sz w:val="24"/>
                <w:szCs w:val="24"/>
                <w:lang w:val="tr-TR"/>
              </w:rPr>
              <w:t>т</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Китобњо барои омўзгорони синфњои </w:t>
            </w:r>
            <w:r w:rsidRPr="00355514">
              <w:rPr>
                <w:rFonts w:ascii="Times New Roman Tj" w:hAnsi="Times New Roman Tj"/>
                <w:sz w:val="24"/>
                <w:szCs w:val="24"/>
                <w:lang w:val="tr-TR"/>
              </w:rPr>
              <w:t>10</w:t>
            </w:r>
            <w:r w:rsidRPr="00355514">
              <w:rPr>
                <w:rFonts w:ascii="Times New Roman Tj" w:hAnsi="Times New Roman Tj"/>
                <w:sz w:val="24"/>
                <w:szCs w:val="24"/>
              </w:rPr>
              <w:t xml:space="preserve"> </w:t>
            </w:r>
            <w:r w:rsidRPr="00355514">
              <w:rPr>
                <w:rFonts w:ascii="Times New Roman Tj" w:hAnsi="Times New Roman Tj"/>
                <w:sz w:val="24"/>
                <w:szCs w:val="24"/>
                <w:lang w:val="tr-TR"/>
              </w:rPr>
              <w:t xml:space="preserve"> (4000)</w:t>
            </w:r>
            <w:r w:rsidRPr="00355514">
              <w:rPr>
                <w:rFonts w:ascii="Times New Roman Tj" w:hAnsi="Times New Roman Tj"/>
                <w:sz w:val="24"/>
                <w:szCs w:val="24"/>
              </w:rPr>
              <w:t xml:space="preserve"> нашр шуданд</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2</w:t>
            </w:r>
            <w:r w:rsidRPr="00355514">
              <w:rPr>
                <w:rFonts w:ascii="Times New Roman Tj" w:hAnsi="Times New Roman Tj"/>
                <w:sz w:val="24"/>
                <w:szCs w:val="24"/>
              </w:rPr>
              <w:t>.</w:t>
            </w:r>
            <w:r w:rsidRPr="00355514">
              <w:rPr>
                <w:rFonts w:ascii="Times New Roman Tj" w:hAnsi="Times New Roman Tj"/>
                <w:sz w:val="24"/>
                <w:szCs w:val="24"/>
                <w:lang w:val="tr-TR"/>
              </w:rPr>
              <w:t>14</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8560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83032</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Китобњои таълимї барои талабагони синфњои </w:t>
            </w:r>
            <w:r w:rsidRPr="00355514">
              <w:rPr>
                <w:rFonts w:ascii="Times New Roman Tj" w:hAnsi="Times New Roman Tj"/>
                <w:sz w:val="24"/>
                <w:szCs w:val="24"/>
                <w:lang w:val="tr-TR"/>
              </w:rPr>
              <w:t>1</w:t>
            </w:r>
            <w:r w:rsidRPr="00355514">
              <w:rPr>
                <w:rFonts w:ascii="Times New Roman Tj" w:hAnsi="Times New Roman Tj"/>
                <w:sz w:val="24"/>
                <w:szCs w:val="24"/>
              </w:rPr>
              <w:t>0-1</w:t>
            </w:r>
            <w:r w:rsidRPr="00355514">
              <w:rPr>
                <w:rFonts w:ascii="Times New Roman Tj" w:hAnsi="Times New Roman Tj"/>
                <w:sz w:val="24"/>
                <w:szCs w:val="24"/>
                <w:lang w:val="tr-TR"/>
              </w:rPr>
              <w:t>1</w:t>
            </w:r>
            <w:r w:rsidRPr="00355514">
              <w:rPr>
                <w:rFonts w:ascii="Times New Roman Tj" w:hAnsi="Times New Roman Tj"/>
                <w:sz w:val="24"/>
                <w:szCs w:val="24"/>
              </w:rPr>
              <w:t xml:space="preserve"> </w:t>
            </w:r>
            <w:r w:rsidRPr="00355514">
              <w:rPr>
                <w:rFonts w:ascii="Times New Roman Tj" w:hAnsi="Times New Roman Tj"/>
                <w:sz w:val="24"/>
                <w:szCs w:val="24"/>
                <w:lang w:val="tr-TR"/>
              </w:rPr>
              <w:t>(210000)</w:t>
            </w:r>
            <w:r w:rsidRPr="00355514">
              <w:rPr>
                <w:rFonts w:ascii="Times New Roman Tj" w:hAnsi="Times New Roman Tj"/>
                <w:sz w:val="24"/>
                <w:szCs w:val="24"/>
              </w:rPr>
              <w:t xml:space="preserve"> нашр мешаванд</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1</w:t>
            </w:r>
            <w:r w:rsidRPr="00355514">
              <w:rPr>
                <w:rFonts w:ascii="Times New Roman Tj" w:hAnsi="Times New Roman Tj"/>
                <w:sz w:val="24"/>
                <w:szCs w:val="24"/>
              </w:rPr>
              <w:t>.</w:t>
            </w:r>
            <w:r w:rsidRPr="00355514">
              <w:rPr>
                <w:rFonts w:ascii="Times New Roman Tj" w:hAnsi="Times New Roman Tj"/>
                <w:sz w:val="24"/>
                <w:szCs w:val="24"/>
                <w:lang w:val="tr-TR"/>
              </w:rPr>
              <w:t>89</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396900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3849930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Китобњо барои омўзгорони синфњои </w:t>
            </w:r>
            <w:r w:rsidRPr="00355514">
              <w:rPr>
                <w:rFonts w:ascii="Times New Roman Tj" w:hAnsi="Times New Roman Tj"/>
                <w:sz w:val="24"/>
                <w:szCs w:val="24"/>
                <w:lang w:val="tr-TR"/>
              </w:rPr>
              <w:t>11</w:t>
            </w:r>
            <w:r w:rsidRPr="00355514">
              <w:rPr>
                <w:rFonts w:ascii="Times New Roman Tj" w:hAnsi="Times New Roman Tj"/>
                <w:sz w:val="24"/>
                <w:szCs w:val="24"/>
              </w:rPr>
              <w:t xml:space="preserve"> </w:t>
            </w:r>
            <w:r w:rsidRPr="00355514">
              <w:rPr>
                <w:rFonts w:ascii="Times New Roman Tj" w:hAnsi="Times New Roman Tj"/>
                <w:sz w:val="24"/>
                <w:szCs w:val="24"/>
                <w:lang w:val="tr-TR"/>
              </w:rPr>
              <w:t>(4000)</w:t>
            </w:r>
            <w:r w:rsidRPr="00355514">
              <w:rPr>
                <w:rFonts w:ascii="Times New Roman Tj" w:hAnsi="Times New Roman Tj"/>
                <w:sz w:val="24"/>
                <w:szCs w:val="24"/>
              </w:rPr>
              <w:t xml:space="preserve"> нашр шуданд</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2</w:t>
            </w:r>
            <w:r w:rsidRPr="00355514">
              <w:rPr>
                <w:rFonts w:ascii="Times New Roman Tj" w:hAnsi="Times New Roman Tj"/>
                <w:sz w:val="24"/>
                <w:szCs w:val="24"/>
              </w:rPr>
              <w:t>.</w:t>
            </w:r>
            <w:r w:rsidRPr="00355514">
              <w:rPr>
                <w:rFonts w:ascii="Times New Roman Tj" w:hAnsi="Times New Roman Tj"/>
                <w:sz w:val="24"/>
                <w:szCs w:val="24"/>
                <w:lang w:val="tr-TR"/>
              </w:rPr>
              <w:t>32</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9280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90016</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Бањодињии фосилавї (интихоби ихтиёрии 100 мактаб аз панљ минтаќа)</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солњои </w:t>
            </w:r>
            <w:r w:rsidRPr="00355514">
              <w:rPr>
                <w:rFonts w:ascii="Times New Roman Tj" w:hAnsi="Times New Roman Tj"/>
                <w:sz w:val="24"/>
                <w:szCs w:val="24"/>
                <w:lang w:val="tr-TR"/>
              </w:rPr>
              <w:t>20</w:t>
            </w:r>
            <w:r w:rsidRPr="00355514">
              <w:rPr>
                <w:rFonts w:ascii="Times New Roman Tj" w:hAnsi="Times New Roman Tj"/>
                <w:sz w:val="24"/>
                <w:szCs w:val="24"/>
              </w:rPr>
              <w:t>19</w:t>
            </w:r>
            <w:r w:rsidRPr="00355514">
              <w:rPr>
                <w:rFonts w:ascii="Times New Roman Tj" w:hAnsi="Times New Roman Tj"/>
                <w:sz w:val="24"/>
                <w:szCs w:val="24"/>
                <w:lang w:val="tr-TR"/>
              </w:rPr>
              <w:t>-20</w:t>
            </w:r>
            <w:r w:rsidRPr="00355514">
              <w:rPr>
                <w:rFonts w:ascii="Times New Roman Tj" w:hAnsi="Times New Roman Tj"/>
                <w:sz w:val="24"/>
                <w:szCs w:val="24"/>
              </w:rPr>
              <w:t>22</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 xml:space="preserve">     12000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g-Cyrl-TJ"/>
              </w:rPr>
            </w:pPr>
            <w:r w:rsidRPr="00355514">
              <w:rPr>
                <w:rFonts w:ascii="Times New Roman Tj" w:hAnsi="Times New Roman Tj"/>
                <w:sz w:val="24"/>
                <w:szCs w:val="24"/>
                <w:lang w:val="tg-Cyrl-TJ"/>
              </w:rPr>
              <w:t>116400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 барои барнома</w:t>
            </w:r>
          </w:p>
        </w:tc>
        <w:tc>
          <w:tcPr>
            <w:tcW w:w="1276" w:type="dxa"/>
          </w:tcPr>
          <w:p w:rsidR="009F5EEE" w:rsidRPr="00355514" w:rsidRDefault="009F5EEE" w:rsidP="00522502">
            <w:pPr>
              <w:spacing w:after="0" w:line="240" w:lineRule="auto"/>
              <w:jc w:val="center"/>
              <w:rPr>
                <w:rFonts w:ascii="Times New Roman Tj" w:hAnsi="Times New Roman Tj"/>
                <w:sz w:val="24"/>
                <w:szCs w:val="24"/>
              </w:rPr>
            </w:pPr>
            <w:r w:rsidRPr="00355514">
              <w:rPr>
                <w:rFonts w:ascii="Times New Roman Tj" w:hAnsi="Times New Roman Tj"/>
                <w:sz w:val="24"/>
                <w:szCs w:val="24"/>
              </w:rPr>
              <w:t xml:space="preserve">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-202</w:t>
            </w:r>
            <w:r w:rsidRPr="00355514">
              <w:rPr>
                <w:rFonts w:ascii="Times New Roman Tj" w:hAnsi="Times New Roman Tj"/>
                <w:sz w:val="24"/>
                <w:szCs w:val="24"/>
              </w:rPr>
              <w:t>2</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lang w:val="tr-TR"/>
              </w:rPr>
              <w:t xml:space="preserve">5% </w:t>
            </w:r>
            <w:r w:rsidRPr="00355514">
              <w:rPr>
                <w:rFonts w:ascii="Times New Roman Tj" w:hAnsi="Times New Roman Tj"/>
                <w:sz w:val="24"/>
                <w:szCs w:val="24"/>
              </w:rPr>
              <w:t xml:space="preserve">аз маблаѓи умумии харољот барои ин амал (фаъолият) </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22797</w:t>
            </w:r>
          </w:p>
          <w:p w:rsidR="009F5EEE" w:rsidRPr="00355514" w:rsidRDefault="009F5EEE" w:rsidP="00522502">
            <w:pPr>
              <w:spacing w:after="0" w:line="240" w:lineRule="auto"/>
              <w:jc w:val="right"/>
              <w:rPr>
                <w:rFonts w:ascii="Times New Roman Tj" w:hAnsi="Times New Roman Tj"/>
                <w:sz w:val="24"/>
                <w:szCs w:val="24"/>
              </w:rPr>
            </w:pP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g-Cyrl-TJ"/>
              </w:rPr>
            </w:pPr>
            <w:r w:rsidRPr="00355514">
              <w:rPr>
                <w:rFonts w:ascii="Times New Roman Tj" w:hAnsi="Times New Roman Tj"/>
                <w:sz w:val="24"/>
                <w:szCs w:val="24"/>
                <w:lang w:val="tg-Cyrl-TJ"/>
              </w:rPr>
              <w:t>221130.90</w:t>
            </w: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rPr>
              <w:t>Чорабинињои иттилоотї-таълимї</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Харитакунонии фаъолиятњои љории коммуникатсионї  </w:t>
            </w:r>
          </w:p>
          <w:p w:rsidR="009F5EEE" w:rsidRPr="00355514" w:rsidRDefault="009F5EEE" w:rsidP="00522502">
            <w:pPr>
              <w:spacing w:after="0" w:line="240" w:lineRule="auto"/>
              <w:rPr>
                <w:rFonts w:ascii="Times New Roman Tj" w:hAnsi="Times New Roman Tj"/>
                <w:sz w:val="24"/>
                <w:szCs w:val="24"/>
                <w:lang w:val="tr-TR"/>
              </w:rPr>
            </w:pP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семоњаи  сеюми 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5 коршинос бо маблаѓи шабонарўзї дар њаљми 50 дирам</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1250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1</w:t>
            </w:r>
            <w:r w:rsidRPr="00355514">
              <w:rPr>
                <w:rFonts w:ascii="Times New Roman Tj" w:hAnsi="Times New Roman Tj"/>
                <w:sz w:val="24"/>
                <w:szCs w:val="24"/>
                <w:lang w:val="tg-Cyrl-TJ"/>
              </w:rPr>
              <w:t>212</w:t>
            </w:r>
            <w:r w:rsidRPr="00355514">
              <w:rPr>
                <w:rFonts w:ascii="Times New Roman Tj" w:hAnsi="Times New Roman Tj"/>
                <w:sz w:val="24"/>
                <w:szCs w:val="24"/>
              </w:rPr>
              <w:t>5</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Вохўрии шарикон барои муњокимаи афзалиятњо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семоњаи  сеюми соли </w:t>
            </w:r>
            <w:r w:rsidRPr="00355514">
              <w:rPr>
                <w:rFonts w:ascii="Times New Roman Tj" w:hAnsi="Times New Roman Tj"/>
                <w:sz w:val="24"/>
                <w:szCs w:val="24"/>
                <w:lang w:val="tr-TR"/>
              </w:rPr>
              <w:t>201</w:t>
            </w:r>
            <w:r w:rsidRPr="00355514">
              <w:rPr>
                <w:rFonts w:ascii="Times New Roman Tj" w:hAnsi="Times New Roman Tj"/>
                <w:sz w:val="24"/>
                <w:szCs w:val="24"/>
              </w:rPr>
              <w:t xml:space="preserve">9 </w:t>
            </w:r>
            <w:r w:rsidRPr="00355514">
              <w:rPr>
                <w:rFonts w:ascii="Times New Roman Tj" w:hAnsi="Times New Roman Tj"/>
                <w:sz w:val="24"/>
                <w:szCs w:val="24"/>
                <w:lang w:val="tr-TR"/>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3000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g-Cyrl-TJ"/>
              </w:rPr>
              <w:t>2910</w:t>
            </w:r>
            <w:r w:rsidRPr="00355514">
              <w:rPr>
                <w:rFonts w:ascii="Times New Roman Tj" w:hAnsi="Times New Roman Tj"/>
                <w:sz w:val="24"/>
                <w:szCs w:val="24"/>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Тањияи паёмњо ва муайян намудани шабакањои муносиб</w:t>
            </w:r>
            <w:r w:rsidRPr="00355514">
              <w:rPr>
                <w:rFonts w:ascii="Times New Roman Tj" w:hAnsi="Times New Roman Tj"/>
                <w:sz w:val="24"/>
                <w:szCs w:val="24"/>
              </w:rPr>
              <w:t>и бештар</w:t>
            </w:r>
            <w:r w:rsidRPr="00355514">
              <w:rPr>
                <w:rFonts w:ascii="Times New Roman Tj" w:hAnsi="Times New Roman Tj"/>
                <w:sz w:val="24"/>
                <w:szCs w:val="24"/>
                <w:lang w:val="tr-TR"/>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семоњаи  чоруми соли </w:t>
            </w:r>
            <w:r w:rsidRPr="00355514">
              <w:rPr>
                <w:rFonts w:ascii="Times New Roman Tj" w:hAnsi="Times New Roman Tj"/>
                <w:sz w:val="24"/>
                <w:szCs w:val="24"/>
                <w:lang w:val="tr-TR"/>
              </w:rPr>
              <w:t>201</w:t>
            </w:r>
            <w:r w:rsidRPr="00355514">
              <w:rPr>
                <w:rFonts w:ascii="Times New Roman Tj" w:hAnsi="Times New Roman Tj"/>
                <w:sz w:val="24"/>
                <w:szCs w:val="24"/>
              </w:rPr>
              <w:t xml:space="preserve">9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5000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5000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4</w:t>
            </w:r>
            <w:r w:rsidRPr="00355514">
              <w:rPr>
                <w:rFonts w:ascii="Times New Roman Tj" w:hAnsi="Times New Roman Tj"/>
                <w:sz w:val="24"/>
                <w:szCs w:val="24"/>
                <w:lang w:val="tg-Cyrl-TJ"/>
              </w:rPr>
              <w:t>85</w:t>
            </w:r>
            <w:r w:rsidRPr="00355514">
              <w:rPr>
                <w:rFonts w:ascii="Times New Roman Tj" w:hAnsi="Times New Roman Tj"/>
                <w:sz w:val="24"/>
                <w:szCs w:val="24"/>
              </w:rPr>
              <w:t>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Тањияи лоињаи наќша </w:t>
            </w:r>
            <w:r w:rsidRPr="00355514">
              <w:rPr>
                <w:rFonts w:ascii="Times New Roman Tj" w:hAnsi="Times New Roman Tj"/>
                <w:sz w:val="24"/>
                <w:szCs w:val="24"/>
                <w:lang w:val="tr-TR"/>
              </w:rPr>
              <w:t xml:space="preserve"> </w:t>
            </w:r>
          </w:p>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w:t>
            </w:r>
            <w:r w:rsidRPr="00355514">
              <w:rPr>
                <w:rFonts w:ascii="Times New Roman Tj" w:hAnsi="Times New Roman Tj"/>
                <w:sz w:val="24"/>
                <w:szCs w:val="24"/>
              </w:rPr>
              <w:t>Тими коршиносони миллї</w:t>
            </w:r>
            <w:r w:rsidRPr="00355514">
              <w:rPr>
                <w:rFonts w:ascii="Times New Roman Tj" w:hAnsi="Times New Roman Tj"/>
                <w:sz w:val="24"/>
                <w:szCs w:val="24"/>
                <w:lang w:val="tr-TR"/>
              </w:rPr>
              <w:t xml:space="preserve">, 15 </w:t>
            </w:r>
            <w:r w:rsidRPr="00355514">
              <w:rPr>
                <w:rFonts w:ascii="Times New Roman Tj" w:hAnsi="Times New Roman Tj"/>
                <w:sz w:val="24"/>
                <w:szCs w:val="24"/>
              </w:rPr>
              <w:t>рўзи корї</w:t>
            </w:r>
            <w:r w:rsidRPr="00355514">
              <w:rPr>
                <w:rFonts w:ascii="Times New Roman Tj" w:hAnsi="Times New Roman Tj"/>
                <w:sz w:val="24"/>
                <w:szCs w:val="24"/>
                <w:lang w:val="tr-TR"/>
              </w:rPr>
              <w:t>)</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семоњаи  чоруми 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3 коршинос бо маблаѓи шабонарўзї дар њаљми 30 дирам</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1350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g-Cyrl-TJ"/>
              </w:rPr>
            </w:pPr>
            <w:r w:rsidRPr="00355514">
              <w:rPr>
                <w:rFonts w:ascii="Times New Roman Tj" w:hAnsi="Times New Roman Tj"/>
                <w:sz w:val="24"/>
                <w:szCs w:val="24"/>
              </w:rPr>
              <w:t>1</w:t>
            </w:r>
            <w:r w:rsidRPr="00355514">
              <w:rPr>
                <w:rFonts w:ascii="Times New Roman Tj" w:hAnsi="Times New Roman Tj"/>
                <w:sz w:val="24"/>
                <w:szCs w:val="24"/>
                <w:lang w:val="tg-Cyrl-TJ"/>
              </w:rPr>
              <w:t>3095</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Тасдиќ кардани лоињаи наќша бо шарикон ва </w:t>
            </w:r>
            <w:r w:rsidRPr="00355514">
              <w:rPr>
                <w:rFonts w:ascii="Times New Roman Tj" w:hAnsi="Times New Roman Tj"/>
                <w:sz w:val="24"/>
                <w:szCs w:val="24"/>
              </w:rPr>
              <w:t>Вазорати тандурустї ва њифзи иљтимоии ањолии Љумњурии Тољикистон</w:t>
            </w:r>
            <w:r w:rsidRPr="00355514">
              <w:rPr>
                <w:rFonts w:ascii="Times New Roman Tj" w:hAnsi="Times New Roman Tj"/>
                <w:sz w:val="24"/>
                <w:szCs w:val="24"/>
                <w:lang w:val="tr-TR"/>
              </w:rPr>
              <w:t xml:space="preserve"> (вохўрии миллї)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семоњаи  сеюми 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2</w:t>
            </w:r>
            <w:r w:rsidRPr="00355514">
              <w:rPr>
                <w:rFonts w:ascii="Times New Roman Tj" w:hAnsi="Times New Roman Tj"/>
                <w:sz w:val="24"/>
                <w:szCs w:val="24"/>
                <w:lang w:val="tg-Cyrl-TJ"/>
              </w:rPr>
              <w:t>910</w:t>
            </w:r>
            <w:r w:rsidRPr="00355514">
              <w:rPr>
                <w:rFonts w:ascii="Times New Roman Tj" w:hAnsi="Times New Roman Tj"/>
                <w:sz w:val="24"/>
                <w:szCs w:val="24"/>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Харољоти барномавї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-20</w:t>
            </w:r>
            <w:r w:rsidRPr="00355514">
              <w:rPr>
                <w:rFonts w:ascii="Times New Roman Tj" w:hAnsi="Times New Roman Tj"/>
                <w:sz w:val="24"/>
                <w:szCs w:val="24"/>
              </w:rPr>
              <w:t>20</w:t>
            </w:r>
          </w:p>
        </w:tc>
        <w:tc>
          <w:tcPr>
            <w:tcW w:w="1984" w:type="dxa"/>
            <w:gridSpan w:val="2"/>
          </w:tcPr>
          <w:p w:rsidR="009F5EEE" w:rsidRPr="00355514" w:rsidRDefault="009F5EEE" w:rsidP="00522502">
            <w:pPr>
              <w:spacing w:after="0" w:line="240" w:lineRule="auto"/>
              <w:ind w:left="-88"/>
              <w:rPr>
                <w:rFonts w:ascii="Times New Roman Tj" w:hAnsi="Times New Roman Tj"/>
                <w:sz w:val="24"/>
                <w:szCs w:val="24"/>
                <w:lang w:val="tr-TR"/>
              </w:rPr>
            </w:pPr>
            <w:r w:rsidRPr="00355514">
              <w:rPr>
                <w:rFonts w:ascii="Times New Roman Tj" w:hAnsi="Times New Roman Tj"/>
                <w:sz w:val="24"/>
                <w:szCs w:val="24"/>
                <w:lang w:val="tr-TR"/>
              </w:rPr>
              <w:t xml:space="preserve">10% </w:t>
            </w:r>
            <w:r w:rsidRPr="00355514">
              <w:rPr>
                <w:rFonts w:ascii="Times New Roman Tj" w:hAnsi="Times New Roman Tj"/>
                <w:sz w:val="24"/>
                <w:szCs w:val="24"/>
              </w:rPr>
              <w:t>аз маблаѓи умумии харољот барои ин амали калидї</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1360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g-Cyrl-TJ"/>
              </w:rPr>
            </w:pPr>
            <w:r w:rsidRPr="00355514">
              <w:rPr>
                <w:rFonts w:ascii="Times New Roman Tj" w:hAnsi="Times New Roman Tj"/>
                <w:sz w:val="24"/>
                <w:szCs w:val="24"/>
              </w:rPr>
              <w:t>1</w:t>
            </w:r>
            <w:r w:rsidRPr="00355514">
              <w:rPr>
                <w:rFonts w:ascii="Times New Roman Tj" w:hAnsi="Times New Roman Tj"/>
                <w:sz w:val="24"/>
                <w:szCs w:val="24"/>
                <w:lang w:val="tg-Cyrl-TJ"/>
              </w:rPr>
              <w:t>3192</w:t>
            </w: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rPr>
              <w:t>Васеъгардонии дастрасї ба хизмат ва усулњои танзими оила</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Барои таъмин намудани тренингњои клиникии интерактивї</w:t>
            </w:r>
            <w:r w:rsidRPr="00355514">
              <w:rPr>
                <w:rFonts w:ascii="Times New Roman Tj" w:hAnsi="Times New Roman Tj"/>
                <w:sz w:val="24"/>
                <w:szCs w:val="24"/>
                <w:lang w:val="tr-TR"/>
              </w:rPr>
              <w:t>,</w:t>
            </w:r>
            <w:r w:rsidRPr="00355514">
              <w:rPr>
                <w:rFonts w:ascii="Times New Roman Tj" w:hAnsi="Times New Roman Tj"/>
                <w:sz w:val="24"/>
                <w:szCs w:val="24"/>
              </w:rPr>
              <w:t xml:space="preserve"> ки ба </w:t>
            </w:r>
            <w:r w:rsidRPr="00355514">
              <w:rPr>
                <w:rFonts w:ascii="Times New Roman Tj" w:hAnsi="Times New Roman Tj"/>
                <w:sz w:val="24"/>
                <w:szCs w:val="24"/>
                <w:lang w:val="tr-TR"/>
              </w:rPr>
              <w:t xml:space="preserve"> </w:t>
            </w:r>
            <w:r w:rsidRPr="00355514">
              <w:rPr>
                <w:rFonts w:ascii="Times New Roman Tj" w:hAnsi="Times New Roman Tj"/>
                <w:sz w:val="24"/>
                <w:szCs w:val="24"/>
              </w:rPr>
              <w:t>салоњиятнокї</w:t>
            </w:r>
            <w:r w:rsidRPr="00355514">
              <w:rPr>
                <w:rFonts w:ascii="Times New Roman Tj" w:hAnsi="Times New Roman Tj"/>
                <w:sz w:val="24"/>
                <w:szCs w:val="24"/>
                <w:lang w:val="tr-TR"/>
              </w:rPr>
              <w:t xml:space="preserve"> </w:t>
            </w:r>
            <w:r w:rsidRPr="00355514">
              <w:rPr>
                <w:rFonts w:ascii="Times New Roman Tj" w:hAnsi="Times New Roman Tj"/>
                <w:sz w:val="24"/>
                <w:szCs w:val="24"/>
              </w:rPr>
              <w:t>асос ёфтааст</w:t>
            </w:r>
            <w:r w:rsidRPr="00355514">
              <w:rPr>
                <w:rFonts w:ascii="Times New Roman Tj" w:hAnsi="Times New Roman Tj"/>
                <w:sz w:val="24"/>
                <w:szCs w:val="24"/>
                <w:lang w:val="tr-TR"/>
              </w:rPr>
              <w:t xml:space="preserve"> (</w:t>
            </w:r>
            <w:r w:rsidRPr="00355514">
              <w:rPr>
                <w:rFonts w:ascii="Times New Roman Tj" w:hAnsi="Times New Roman Tj"/>
                <w:sz w:val="24"/>
                <w:szCs w:val="24"/>
              </w:rPr>
              <w:t>тими миллии коршиносон</w:t>
            </w:r>
            <w:r w:rsidRPr="00355514">
              <w:rPr>
                <w:rFonts w:ascii="Times New Roman Tj" w:hAnsi="Times New Roman Tj"/>
                <w:sz w:val="24"/>
                <w:szCs w:val="24"/>
                <w:lang w:val="tr-TR"/>
              </w:rPr>
              <w:t>)</w:t>
            </w:r>
            <w:r w:rsidRPr="00355514">
              <w:rPr>
                <w:rFonts w:ascii="Times New Roman Tj" w:hAnsi="Times New Roman Tj"/>
                <w:sz w:val="24"/>
                <w:szCs w:val="24"/>
              </w:rPr>
              <w:t xml:space="preserve">, барномаи </w:t>
            </w:r>
            <w:r w:rsidRPr="00355514">
              <w:rPr>
                <w:rFonts w:ascii="Times New Roman Tj" w:hAnsi="Times New Roman Tj"/>
                <w:sz w:val="24"/>
                <w:szCs w:val="24"/>
                <w:lang w:val="tr-TR"/>
              </w:rPr>
              <w:t>тренинг</w:t>
            </w:r>
            <w:r w:rsidRPr="00355514">
              <w:rPr>
                <w:rFonts w:ascii="Times New Roman Tj" w:hAnsi="Times New Roman Tj"/>
                <w:sz w:val="24"/>
                <w:szCs w:val="24"/>
              </w:rPr>
              <w:t xml:space="preserve"> оид ба танзими оила нав карда мешавад</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2000</w:t>
            </w:r>
            <w:r w:rsidRPr="00355514">
              <w:rPr>
                <w:rStyle w:val="FootnoteReference"/>
                <w:rFonts w:ascii="Times New Roman Tj" w:hAnsi="Times New Roman Tj"/>
                <w:sz w:val="24"/>
                <w:szCs w:val="24"/>
                <w:lang w:val="tr-TR"/>
              </w:rPr>
              <w:footnoteReference w:id="1"/>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2000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19400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Тими миллии тренерон таъсис дода мешавад </w:t>
            </w:r>
            <w:r w:rsidRPr="00355514">
              <w:rPr>
                <w:rFonts w:ascii="Times New Roman Tj" w:hAnsi="Times New Roman Tj"/>
                <w:sz w:val="24"/>
                <w:szCs w:val="24"/>
                <w:lang w:val="tr-TR"/>
              </w:rPr>
              <w:t xml:space="preserve">(15-20), </w:t>
            </w:r>
            <w:r w:rsidRPr="00355514">
              <w:rPr>
                <w:rFonts w:ascii="Times New Roman Tj" w:hAnsi="Times New Roman Tj"/>
                <w:sz w:val="24"/>
                <w:szCs w:val="24"/>
              </w:rPr>
              <w:t xml:space="preserve">тренингњои 10 рўза барои тренерон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соли 2019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16000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16000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155200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Барои тренинг мавод дастрас карда мешаванд </w:t>
            </w:r>
            <w:r w:rsidRPr="00355514">
              <w:rPr>
                <w:rFonts w:ascii="Times New Roman Tj" w:hAnsi="Times New Roman Tj"/>
                <w:sz w:val="24"/>
                <w:szCs w:val="24"/>
                <w:lang w:val="tr-TR"/>
              </w:rPr>
              <w:t xml:space="preserve">(5 </w:t>
            </w:r>
            <w:r w:rsidRPr="00355514">
              <w:rPr>
                <w:rFonts w:ascii="Times New Roman Tj" w:hAnsi="Times New Roman Tj"/>
                <w:sz w:val="24"/>
                <w:szCs w:val="24"/>
              </w:rPr>
              <w:t>маљмўи модели дастон</w:t>
            </w:r>
            <w:r w:rsidRPr="00355514">
              <w:rPr>
                <w:rFonts w:ascii="Times New Roman Tj" w:hAnsi="Times New Roman Tj"/>
                <w:sz w:val="24"/>
                <w:szCs w:val="24"/>
                <w:lang w:val="tr-TR"/>
              </w:rPr>
              <w:t xml:space="preserve">, </w:t>
            </w:r>
            <w:r w:rsidRPr="00355514">
              <w:rPr>
                <w:rFonts w:ascii="Times New Roman Tj" w:hAnsi="Times New Roman Tj"/>
                <w:sz w:val="24"/>
                <w:szCs w:val="24"/>
              </w:rPr>
              <w:t>моделњои атрофи кос</w:t>
            </w:r>
            <w:r w:rsidRPr="00355514">
              <w:rPr>
                <w:rFonts w:ascii="Times New Roman Tj" w:hAnsi="Times New Roman Tj"/>
                <w:sz w:val="24"/>
                <w:szCs w:val="24"/>
                <w:lang w:val="tr-TR"/>
              </w:rPr>
              <w:t>)</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p>
        </w:tc>
        <w:tc>
          <w:tcPr>
            <w:tcW w:w="1984" w:type="dxa"/>
            <w:gridSpan w:val="2"/>
          </w:tcPr>
          <w:p w:rsidR="009F5EEE" w:rsidRPr="00355514" w:rsidRDefault="009F5EEE" w:rsidP="00522502">
            <w:pPr>
              <w:spacing w:after="0" w:line="240" w:lineRule="auto"/>
              <w:ind w:left="-88" w:right="-129"/>
              <w:rPr>
                <w:rFonts w:ascii="Times New Roman Tj" w:hAnsi="Times New Roman Tj"/>
                <w:sz w:val="24"/>
                <w:szCs w:val="24"/>
              </w:rPr>
            </w:pPr>
            <w:r w:rsidRPr="00355514">
              <w:rPr>
                <w:rFonts w:ascii="Times New Roman Tj" w:hAnsi="Times New Roman Tj"/>
                <w:sz w:val="24"/>
                <w:szCs w:val="24"/>
              </w:rPr>
              <w:t xml:space="preserve">Симулятор оид ба омўзиши воситаи дохилирањмї </w:t>
            </w:r>
            <w:r w:rsidRPr="00355514">
              <w:rPr>
                <w:rFonts w:ascii="Times New Roman Tj" w:hAnsi="Times New Roman Tj"/>
                <w:sz w:val="24"/>
                <w:szCs w:val="24"/>
                <w:lang w:val="tr-TR"/>
              </w:rPr>
              <w:t>=166</w:t>
            </w:r>
          </w:p>
          <w:p w:rsidR="009F5EEE" w:rsidRPr="00355514" w:rsidRDefault="009F5EEE" w:rsidP="00522502">
            <w:pPr>
              <w:spacing w:after="0" w:line="240" w:lineRule="auto"/>
              <w:ind w:left="-88" w:right="-129"/>
              <w:rPr>
                <w:rFonts w:ascii="Times New Roman Tj" w:hAnsi="Times New Roman Tj"/>
                <w:sz w:val="24"/>
                <w:szCs w:val="24"/>
                <w:lang w:val="tr-TR"/>
              </w:rPr>
            </w:pPr>
            <w:r w:rsidRPr="00355514">
              <w:rPr>
                <w:rFonts w:ascii="Times New Roman Tj" w:hAnsi="Times New Roman Tj"/>
                <w:sz w:val="24"/>
                <w:szCs w:val="24"/>
              </w:rPr>
              <w:t>Модели даст</w:t>
            </w:r>
            <w:r w:rsidRPr="00355514">
              <w:rPr>
                <w:rFonts w:ascii="Times New Roman Tj" w:hAnsi="Times New Roman Tj"/>
                <w:sz w:val="24"/>
                <w:szCs w:val="24"/>
                <w:lang w:val="tr-TR"/>
              </w:rPr>
              <w:t xml:space="preserve"> =82</w:t>
            </w:r>
          </w:p>
          <w:p w:rsidR="009F5EEE" w:rsidRPr="00355514" w:rsidRDefault="009F5EEE" w:rsidP="00522502">
            <w:pPr>
              <w:spacing w:after="0" w:line="240" w:lineRule="auto"/>
              <w:ind w:left="-88" w:right="-129"/>
              <w:rPr>
                <w:rFonts w:ascii="Times New Roman Tj" w:hAnsi="Times New Roman Tj"/>
                <w:sz w:val="24"/>
                <w:szCs w:val="24"/>
                <w:lang w:val="tr-TR"/>
              </w:rPr>
            </w:pPr>
            <w:r w:rsidRPr="00355514">
              <w:rPr>
                <w:rFonts w:ascii="Times New Roman Tj" w:hAnsi="Times New Roman Tj"/>
                <w:sz w:val="24"/>
                <w:szCs w:val="24"/>
              </w:rPr>
              <w:t>Симулятори муоинаи гинекологї</w:t>
            </w:r>
            <w:r w:rsidRPr="00355514">
              <w:rPr>
                <w:rFonts w:ascii="Times New Roman Tj" w:hAnsi="Times New Roman Tj"/>
                <w:sz w:val="24"/>
                <w:szCs w:val="24"/>
                <w:lang w:val="tr-TR"/>
              </w:rPr>
              <w:t>=583</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4155</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rPr>
              <w:t>40303.50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Момодояњои 100 </w:t>
            </w:r>
            <w:r w:rsidRPr="00355514">
              <w:rPr>
                <w:rFonts w:ascii="Times New Roman Tj" w:hAnsi="Times New Roman Tj"/>
                <w:sz w:val="24"/>
                <w:szCs w:val="24"/>
              </w:rPr>
              <w:t>х</w:t>
            </w:r>
            <w:r w:rsidRPr="00355514">
              <w:rPr>
                <w:rFonts w:ascii="Times New Roman Tj" w:hAnsi="Times New Roman Tj"/>
                <w:sz w:val="24"/>
                <w:szCs w:val="24"/>
                <w:lang w:val="tr-TR"/>
              </w:rPr>
              <w:t xml:space="preserve">онаи саломатї ва момодояву табибони 694 </w:t>
            </w:r>
            <w:r w:rsidRPr="00355514">
              <w:rPr>
                <w:rFonts w:ascii="Times New Roman Tj" w:hAnsi="Times New Roman Tj"/>
                <w:sz w:val="24"/>
                <w:szCs w:val="24"/>
              </w:rPr>
              <w:t>м</w:t>
            </w:r>
            <w:r w:rsidRPr="00355514">
              <w:rPr>
                <w:rFonts w:ascii="Times New Roman Tj" w:hAnsi="Times New Roman Tj"/>
                <w:sz w:val="24"/>
                <w:szCs w:val="24"/>
                <w:lang w:val="tr-TR"/>
              </w:rPr>
              <w:t xml:space="preserve">аркази саломатии дењотї оид ба машваратдињї аз рўи усулњои </w:t>
            </w:r>
            <w:r w:rsidRPr="00355514">
              <w:rPr>
                <w:rFonts w:ascii="Times New Roman Tj" w:hAnsi="Times New Roman Tj"/>
                <w:sz w:val="24"/>
                <w:szCs w:val="24"/>
              </w:rPr>
              <w:t>танзими оила</w:t>
            </w:r>
            <w:r w:rsidRPr="00355514">
              <w:rPr>
                <w:rFonts w:ascii="Times New Roman Tj" w:hAnsi="Times New Roman Tj"/>
                <w:sz w:val="24"/>
                <w:szCs w:val="24"/>
                <w:lang w:val="tr-TR"/>
              </w:rPr>
              <w:t xml:space="preserve">, гузоштан ва гирифтани </w:t>
            </w:r>
            <w:r w:rsidRPr="00355514">
              <w:rPr>
                <w:rFonts w:ascii="Times New Roman Tj" w:hAnsi="Times New Roman Tj"/>
                <w:sz w:val="24"/>
                <w:szCs w:val="24"/>
              </w:rPr>
              <w:t>воситаи дохилирањмї</w:t>
            </w:r>
            <w:r w:rsidRPr="00355514">
              <w:rPr>
                <w:rFonts w:ascii="Times New Roman Tj" w:hAnsi="Times New Roman Tj"/>
                <w:sz w:val="24"/>
                <w:szCs w:val="24"/>
                <w:lang w:val="tr-TR"/>
              </w:rPr>
              <w:t xml:space="preserve"> ва имплантњо (дар умум 900 нафар, дар як гуруњ 15 нафарї) омўзонида мешаванд</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 5500 </w:t>
            </w:r>
            <w:r w:rsidRPr="00355514">
              <w:rPr>
                <w:rFonts w:ascii="Times New Roman Tj" w:hAnsi="Times New Roman Tj"/>
                <w:sz w:val="24"/>
                <w:szCs w:val="24"/>
              </w:rPr>
              <w:t xml:space="preserve">доллари америкої барои як тренинг </w:t>
            </w:r>
            <w:r w:rsidRPr="00355514">
              <w:rPr>
                <w:rFonts w:ascii="Times New Roman Tj" w:hAnsi="Times New Roman Tj"/>
                <w:sz w:val="24"/>
                <w:szCs w:val="24"/>
                <w:lang w:val="tr-TR"/>
              </w:rPr>
              <w:t xml:space="preserve"> </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330000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r-TR"/>
              </w:rPr>
              <w:t>3</w:t>
            </w:r>
            <w:r w:rsidRPr="00355514">
              <w:rPr>
                <w:rFonts w:ascii="Times New Roman Tj" w:hAnsi="Times New Roman Tj"/>
                <w:sz w:val="24"/>
                <w:szCs w:val="24"/>
                <w:lang w:val="tg-Cyrl-TJ"/>
              </w:rPr>
              <w:t>2010</w:t>
            </w:r>
            <w:r w:rsidRPr="00355514">
              <w:rPr>
                <w:rFonts w:ascii="Times New Roman Tj" w:hAnsi="Times New Roman Tj"/>
                <w:sz w:val="24"/>
                <w:szCs w:val="24"/>
                <w:lang w:val="tr-TR"/>
              </w:rPr>
              <w:t>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Таљњизот барои 694 </w:t>
            </w:r>
            <w:r w:rsidRPr="00355514">
              <w:rPr>
                <w:rFonts w:ascii="Times New Roman Tj" w:hAnsi="Times New Roman Tj"/>
                <w:sz w:val="24"/>
                <w:szCs w:val="24"/>
              </w:rPr>
              <w:t>м</w:t>
            </w:r>
            <w:r w:rsidRPr="00355514">
              <w:rPr>
                <w:rFonts w:ascii="Times New Roman Tj" w:hAnsi="Times New Roman Tj"/>
                <w:sz w:val="24"/>
                <w:szCs w:val="24"/>
                <w:lang w:val="tr-TR"/>
              </w:rPr>
              <w:t xml:space="preserve">аркази саломатии дењотї ва 100 </w:t>
            </w:r>
            <w:r w:rsidRPr="00355514">
              <w:rPr>
                <w:rFonts w:ascii="Times New Roman Tj" w:hAnsi="Times New Roman Tj"/>
                <w:sz w:val="24"/>
                <w:szCs w:val="24"/>
              </w:rPr>
              <w:t>х</w:t>
            </w:r>
            <w:r w:rsidRPr="00355514">
              <w:rPr>
                <w:rFonts w:ascii="Times New Roman Tj" w:hAnsi="Times New Roman Tj"/>
                <w:sz w:val="24"/>
                <w:szCs w:val="24"/>
                <w:lang w:val="tr-TR"/>
              </w:rPr>
              <w:t>онаи саломатї (800)</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Маљмўи воситаи дохирирањмї= 80</w:t>
            </w:r>
          </w:p>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Маљмўи имплантњо = 25</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84000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g-Cyrl-TJ"/>
              </w:rPr>
              <w:t>814</w:t>
            </w:r>
            <w:r w:rsidRPr="00355514">
              <w:rPr>
                <w:rFonts w:ascii="Times New Roman Tj" w:hAnsi="Times New Roman Tj"/>
                <w:sz w:val="24"/>
                <w:szCs w:val="24"/>
                <w:lang w:val="tr-TR"/>
              </w:rPr>
              <w:t>8</w:t>
            </w:r>
            <w:r w:rsidRPr="00355514">
              <w:rPr>
                <w:rFonts w:ascii="Times New Roman Tj" w:hAnsi="Times New Roman Tj"/>
                <w:sz w:val="24"/>
                <w:szCs w:val="24"/>
                <w:lang w:val="tg-Cyrl-TJ"/>
              </w:rPr>
              <w:t>0</w:t>
            </w:r>
            <w:r w:rsidRPr="00355514">
              <w:rPr>
                <w:rFonts w:ascii="Times New Roman Tj" w:hAnsi="Times New Roman Tj"/>
                <w:sz w:val="24"/>
                <w:szCs w:val="24"/>
                <w:lang w:val="tr-TR"/>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Харидории вакуум-автоклавњо барои муассисањои </w:t>
            </w:r>
            <w:r w:rsidRPr="00355514">
              <w:rPr>
                <w:rFonts w:ascii="Times New Roman Tj" w:hAnsi="Times New Roman Tj"/>
              </w:rPr>
              <w:t>кумаки аввалияи тиббию санитарї</w:t>
            </w:r>
            <w:r w:rsidRPr="00355514">
              <w:rPr>
                <w:rFonts w:ascii="Times New Roman Tj" w:hAnsi="Times New Roman Tj"/>
                <w:sz w:val="24"/>
                <w:szCs w:val="24"/>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  солњои 2019-2020</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Вакуум- автоклав =120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12000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11</w:t>
            </w:r>
            <w:r w:rsidRPr="00355514">
              <w:rPr>
                <w:rFonts w:ascii="Times New Roman Tj" w:hAnsi="Times New Roman Tj"/>
                <w:sz w:val="24"/>
                <w:szCs w:val="24"/>
                <w:lang w:val="tg-Cyrl-TJ"/>
              </w:rPr>
              <w:t>94</w:t>
            </w:r>
            <w:r w:rsidRPr="00355514">
              <w:rPr>
                <w:rFonts w:ascii="Times New Roman Tj" w:hAnsi="Times New Roman Tj"/>
                <w:sz w:val="24"/>
                <w:szCs w:val="24"/>
                <w:lang w:val="tr-TR"/>
              </w:rPr>
              <w:t>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Мониторинги муассисањо (ташрифњои мунтазам бо њамроњии тренерони миллї дар соли аввал, пас аз анљомёбии тренингњо) 200 рўзњои кории тренерон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  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-20</w:t>
            </w:r>
            <w:r w:rsidRPr="00355514">
              <w:rPr>
                <w:rFonts w:ascii="Times New Roman Tj" w:hAnsi="Times New Roman Tj"/>
                <w:sz w:val="24"/>
                <w:szCs w:val="24"/>
              </w:rPr>
              <w:t>20</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Харољоти сафар - 35</w:t>
            </w:r>
          </w:p>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Наќлиёт дар як рўз</w:t>
            </w:r>
            <w:r w:rsidRPr="00355514">
              <w:rPr>
                <w:rFonts w:ascii="Times New Roman Tj" w:hAnsi="Times New Roman Tj"/>
                <w:sz w:val="24"/>
                <w:szCs w:val="24"/>
              </w:rPr>
              <w:t xml:space="preserve"> </w:t>
            </w:r>
            <w:r w:rsidRPr="00355514">
              <w:rPr>
                <w:rFonts w:ascii="Times New Roman Tj" w:hAnsi="Times New Roman Tj"/>
                <w:sz w:val="24"/>
                <w:szCs w:val="24"/>
                <w:lang w:val="tr-TR"/>
              </w:rPr>
              <w:t>- 50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17000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16</w:t>
            </w:r>
            <w:r w:rsidRPr="00355514">
              <w:rPr>
                <w:rFonts w:ascii="Times New Roman Tj" w:hAnsi="Times New Roman Tj"/>
                <w:sz w:val="24"/>
                <w:szCs w:val="24"/>
                <w:lang w:val="tg-Cyrl-TJ"/>
              </w:rPr>
              <w:t>9</w:t>
            </w:r>
            <w:r w:rsidRPr="00355514">
              <w:rPr>
                <w:rFonts w:ascii="Times New Roman Tj" w:hAnsi="Times New Roman Tj"/>
                <w:sz w:val="24"/>
                <w:szCs w:val="24"/>
                <w:lang w:val="tr-TR"/>
              </w:rPr>
              <w:t>1</w:t>
            </w:r>
            <w:r w:rsidRPr="00355514">
              <w:rPr>
                <w:rFonts w:ascii="Times New Roman Tj" w:hAnsi="Times New Roman Tj"/>
                <w:sz w:val="24"/>
                <w:szCs w:val="24"/>
                <w:lang w:val="tg-Cyrl-TJ"/>
              </w:rPr>
              <w:t>5</w:t>
            </w:r>
            <w:r w:rsidRPr="00355514">
              <w:rPr>
                <w:rFonts w:ascii="Times New Roman Tj" w:hAnsi="Times New Roman Tj"/>
                <w:sz w:val="24"/>
                <w:szCs w:val="24"/>
                <w:lang w:val="tr-TR"/>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Ташкил намудани диспансеризатсияи наврасон ва љавонон дар сатњи миллї</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  солњои 2019-2020</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Маводи сарф, марафонњо</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411600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g-Cyrl-TJ"/>
              </w:rPr>
            </w:pPr>
            <w:r w:rsidRPr="00355514">
              <w:rPr>
                <w:rFonts w:ascii="Times New Roman Tj" w:hAnsi="Times New Roman Tj"/>
                <w:sz w:val="24"/>
                <w:szCs w:val="24"/>
                <w:lang w:val="tg-Cyrl-TJ"/>
              </w:rPr>
              <w:t>40954</w:t>
            </w:r>
            <w:r w:rsidRPr="00355514">
              <w:rPr>
                <w:rFonts w:ascii="Times New Roman Tj" w:hAnsi="Times New Roman Tj"/>
                <w:sz w:val="24"/>
                <w:szCs w:val="24"/>
              </w:rPr>
              <w:t>2</w:t>
            </w:r>
            <w:r w:rsidRPr="00355514">
              <w:rPr>
                <w:rFonts w:ascii="Times New Roman Tj" w:hAnsi="Times New Roman Tj"/>
                <w:sz w:val="24"/>
                <w:szCs w:val="24"/>
                <w:lang w:val="tg-Cyrl-TJ"/>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Харољоти барномавї</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  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-202</w:t>
            </w:r>
            <w:r w:rsidRPr="00355514">
              <w:rPr>
                <w:rFonts w:ascii="Times New Roman Tj" w:hAnsi="Times New Roman Tj"/>
                <w:sz w:val="24"/>
                <w:szCs w:val="24"/>
              </w:rPr>
              <w:t>1</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10 % </w:t>
            </w:r>
            <w:r w:rsidRPr="00355514">
              <w:rPr>
                <w:rFonts w:ascii="Times New Roman Tj" w:hAnsi="Times New Roman Tj"/>
                <w:sz w:val="24"/>
                <w:szCs w:val="24"/>
              </w:rPr>
              <w:t xml:space="preserve">аз харољоти умумї барои ин амал </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87675.50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g-Cyrl-TJ"/>
              </w:rPr>
            </w:pPr>
            <w:r w:rsidRPr="00355514">
              <w:rPr>
                <w:rFonts w:ascii="Times New Roman Tj" w:hAnsi="Times New Roman Tj"/>
                <w:sz w:val="24"/>
                <w:szCs w:val="24"/>
                <w:lang w:val="tg-Cyrl-TJ"/>
              </w:rPr>
              <w:t>896920</w:t>
            </w:r>
            <w:r w:rsidRPr="00355514">
              <w:rPr>
                <w:rFonts w:ascii="Times New Roman Tj" w:hAnsi="Times New Roman Tj"/>
                <w:sz w:val="24"/>
                <w:szCs w:val="24"/>
              </w:rPr>
              <w:t>.</w:t>
            </w:r>
            <w:r w:rsidRPr="00355514">
              <w:rPr>
                <w:rFonts w:ascii="Times New Roman Tj" w:hAnsi="Times New Roman Tj"/>
                <w:sz w:val="24"/>
                <w:szCs w:val="24"/>
                <w:lang w:val="tg-Cyrl-TJ"/>
              </w:rPr>
              <w:t>36</w:t>
            </w: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rPr>
              <w:t>Таќвиятбахшии таълими момодоягї</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Боздиди барномаи таълимии </w:t>
            </w:r>
            <w:r w:rsidRPr="00355514">
              <w:rPr>
                <w:rFonts w:ascii="Times New Roman Tj" w:hAnsi="Times New Roman Tj"/>
                <w:sz w:val="24"/>
                <w:szCs w:val="24"/>
                <w:lang w:val="tr-TR"/>
              </w:rPr>
              <w:t xml:space="preserve"> </w:t>
            </w:r>
            <w:r w:rsidRPr="00355514">
              <w:rPr>
                <w:rFonts w:ascii="Times New Roman Tj" w:hAnsi="Times New Roman Tj"/>
                <w:sz w:val="24"/>
                <w:szCs w:val="24"/>
              </w:rPr>
              <w:t>момодояњо</w:t>
            </w:r>
            <w:r w:rsidRPr="00355514">
              <w:rPr>
                <w:rFonts w:ascii="Times New Roman Tj" w:hAnsi="Times New Roman Tj"/>
                <w:sz w:val="24"/>
                <w:szCs w:val="24"/>
                <w:lang w:val="tr-TR"/>
              </w:rPr>
              <w:t xml:space="preserve"> </w:t>
            </w:r>
          </w:p>
          <w:p w:rsidR="009F5EEE" w:rsidRPr="00355514" w:rsidRDefault="009F5EEE" w:rsidP="00522502">
            <w:pPr>
              <w:spacing w:after="0" w:line="240" w:lineRule="auto"/>
              <w:rPr>
                <w:rFonts w:ascii="Times New Roman Tj" w:hAnsi="Times New Roman Tj"/>
                <w:sz w:val="24"/>
                <w:szCs w:val="24"/>
              </w:rPr>
            </w:pP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Маблаѓи њаррўзаи машваратчї 30</w:t>
            </w:r>
          </w:p>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Харољот барои вохўрї (нишастњои корї) 3000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6000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5</w:t>
            </w:r>
            <w:r w:rsidRPr="00355514">
              <w:rPr>
                <w:rFonts w:ascii="Times New Roman Tj" w:hAnsi="Times New Roman Tj"/>
                <w:sz w:val="24"/>
                <w:szCs w:val="24"/>
              </w:rPr>
              <w:t>8200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Тренингњо – такмили дониш оид ба </w:t>
            </w:r>
            <w:r w:rsidRPr="00355514">
              <w:rPr>
                <w:rFonts w:ascii="Times New Roman Tj" w:hAnsi="Times New Roman Tj"/>
                <w:sz w:val="24"/>
                <w:szCs w:val="24"/>
              </w:rPr>
              <w:t xml:space="preserve">танзими оила </w:t>
            </w:r>
            <w:r w:rsidRPr="00355514">
              <w:rPr>
                <w:rFonts w:ascii="Times New Roman Tj" w:hAnsi="Times New Roman Tj"/>
                <w:sz w:val="24"/>
                <w:szCs w:val="24"/>
                <w:lang w:val="tr-TR"/>
              </w:rPr>
              <w:t xml:space="preserve">ва дастурдињии тиббї барои омўзгорони курсњои </w:t>
            </w:r>
            <w:r w:rsidRPr="00355514">
              <w:rPr>
                <w:rFonts w:ascii="Times New Roman Tj" w:hAnsi="Times New Roman Tj"/>
                <w:sz w:val="24"/>
                <w:szCs w:val="24"/>
              </w:rPr>
              <w:t>момодояг</w:t>
            </w:r>
            <w:r w:rsidRPr="00355514">
              <w:rPr>
                <w:rFonts w:ascii="Times New Roman Tj" w:hAnsi="Times New Roman Tj"/>
                <w:sz w:val="24"/>
                <w:szCs w:val="24"/>
                <w:lang w:val="tr-TR"/>
              </w:rPr>
              <w:t xml:space="preserve">ї (коллељњо) семинари 8 рўза барои омўзгорони 7 мактаб, аз як мактаб 3 омўзгор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r w:rsidRPr="00355514">
              <w:rPr>
                <w:rFonts w:ascii="Times New Roman Tj" w:hAnsi="Times New Roman Tj"/>
                <w:sz w:val="24"/>
                <w:szCs w:val="24"/>
                <w:lang w:val="tr-TR"/>
              </w:rPr>
              <w:t xml:space="preserve"> </w:t>
            </w:r>
          </w:p>
        </w:tc>
        <w:tc>
          <w:tcPr>
            <w:tcW w:w="1984" w:type="dxa"/>
            <w:gridSpan w:val="2"/>
          </w:tcPr>
          <w:p w:rsidR="009F5EEE" w:rsidRPr="00355514" w:rsidRDefault="009F5EEE" w:rsidP="00522502">
            <w:pPr>
              <w:spacing w:after="0" w:line="240" w:lineRule="auto"/>
              <w:ind w:right="-129"/>
              <w:rPr>
                <w:rFonts w:ascii="Times New Roman Tj" w:hAnsi="Times New Roman Tj"/>
                <w:sz w:val="24"/>
                <w:szCs w:val="24"/>
              </w:rPr>
            </w:pPr>
            <w:r w:rsidRPr="00355514">
              <w:rPr>
                <w:rFonts w:ascii="Times New Roman Tj" w:hAnsi="Times New Roman Tj"/>
                <w:sz w:val="24"/>
                <w:szCs w:val="24"/>
              </w:rPr>
              <w:t>тренинги 10 рўза+ дастурди-њии 10 рўза</w:t>
            </w:r>
            <w:r w:rsidRPr="00355514">
              <w:rPr>
                <w:rFonts w:ascii="Times New Roman Tj" w:hAnsi="Times New Roman Tj"/>
                <w:sz w:val="24"/>
                <w:szCs w:val="24"/>
                <w:lang w:val="tr-TR"/>
              </w:rPr>
              <w:t>= 32000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32000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301440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Дастрас намудани мавод барои </w:t>
            </w:r>
            <w:r w:rsidRPr="00355514">
              <w:rPr>
                <w:rFonts w:ascii="Times New Roman Tj" w:hAnsi="Times New Roman Tj"/>
                <w:sz w:val="24"/>
                <w:szCs w:val="24"/>
                <w:lang w:val="tr-TR"/>
              </w:rPr>
              <w:t>тренинг</w:t>
            </w:r>
            <w:r w:rsidRPr="00355514">
              <w:rPr>
                <w:rFonts w:ascii="Times New Roman Tj" w:hAnsi="Times New Roman Tj"/>
                <w:sz w:val="24"/>
                <w:szCs w:val="24"/>
              </w:rPr>
              <w:t>и курсњои момодоягї</w:t>
            </w:r>
            <w:r w:rsidRPr="00355514">
              <w:rPr>
                <w:rFonts w:ascii="Times New Roman Tj" w:hAnsi="Times New Roman Tj"/>
                <w:sz w:val="24"/>
                <w:szCs w:val="24"/>
                <w:lang w:val="tr-TR"/>
              </w:rPr>
              <w:t xml:space="preserve"> (</w:t>
            </w:r>
            <w:r w:rsidRPr="00355514">
              <w:rPr>
                <w:rFonts w:ascii="Times New Roman Tj" w:hAnsi="Times New Roman Tj"/>
                <w:sz w:val="24"/>
                <w:szCs w:val="24"/>
              </w:rPr>
              <w:t>коллељњо</w:t>
            </w:r>
            <w:r w:rsidRPr="00355514">
              <w:rPr>
                <w:rFonts w:ascii="Times New Roman Tj" w:hAnsi="Times New Roman Tj"/>
                <w:sz w:val="24"/>
                <w:szCs w:val="24"/>
                <w:lang w:val="tr-TR"/>
              </w:rPr>
              <w:t>)</w:t>
            </w:r>
            <w:r w:rsidRPr="00355514">
              <w:rPr>
                <w:rFonts w:ascii="Times New Roman Tj" w:hAnsi="Times New Roman Tj"/>
                <w:sz w:val="24"/>
                <w:szCs w:val="24"/>
              </w:rPr>
              <w:t xml:space="preserve"> </w:t>
            </w:r>
            <w:r w:rsidRPr="00355514">
              <w:rPr>
                <w:rFonts w:ascii="Times New Roman Tj" w:hAnsi="Times New Roman Tj"/>
                <w:sz w:val="24"/>
                <w:szCs w:val="24"/>
                <w:lang w:val="tr-TR"/>
              </w:rPr>
              <w:t>(7)</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ind w:right="-129"/>
              <w:rPr>
                <w:rFonts w:ascii="Times New Roman Tj" w:hAnsi="Times New Roman Tj"/>
                <w:sz w:val="24"/>
                <w:szCs w:val="24"/>
                <w:lang w:val="tr-TR"/>
              </w:rPr>
            </w:pPr>
            <w:r w:rsidRPr="00355514">
              <w:rPr>
                <w:rFonts w:ascii="Times New Roman Tj" w:hAnsi="Times New Roman Tj"/>
                <w:sz w:val="24"/>
                <w:szCs w:val="24"/>
              </w:rPr>
              <w:t>Симулятори омўзишии воситаи дохирањмї</w:t>
            </w:r>
            <w:r w:rsidRPr="00355514">
              <w:rPr>
                <w:rFonts w:ascii="Times New Roman Tj" w:hAnsi="Times New Roman Tj"/>
                <w:sz w:val="24"/>
                <w:szCs w:val="24"/>
                <w:lang w:val="tr-TR"/>
              </w:rPr>
              <w:t xml:space="preserve"> =166</w:t>
            </w:r>
          </w:p>
          <w:p w:rsidR="009F5EEE" w:rsidRPr="00355514" w:rsidRDefault="009F5EEE" w:rsidP="00522502">
            <w:pPr>
              <w:spacing w:after="0" w:line="240" w:lineRule="auto"/>
              <w:ind w:right="-129"/>
              <w:rPr>
                <w:rFonts w:ascii="Times New Roman Tj" w:hAnsi="Times New Roman Tj"/>
                <w:sz w:val="24"/>
                <w:szCs w:val="24"/>
                <w:lang w:val="tr-TR"/>
              </w:rPr>
            </w:pPr>
            <w:r w:rsidRPr="00355514">
              <w:rPr>
                <w:rFonts w:ascii="Times New Roman Tj" w:hAnsi="Times New Roman Tj"/>
                <w:sz w:val="24"/>
                <w:szCs w:val="24"/>
              </w:rPr>
              <w:t>Модели даст</w:t>
            </w:r>
            <w:r w:rsidRPr="00355514">
              <w:rPr>
                <w:rFonts w:ascii="Times New Roman Tj" w:hAnsi="Times New Roman Tj"/>
                <w:sz w:val="24"/>
                <w:szCs w:val="24"/>
                <w:lang w:val="tr-TR"/>
              </w:rPr>
              <w:t xml:space="preserve"> =82</w:t>
            </w:r>
          </w:p>
          <w:p w:rsidR="009F5EEE" w:rsidRPr="00355514" w:rsidRDefault="009F5EEE" w:rsidP="00522502">
            <w:pPr>
              <w:spacing w:after="0" w:line="240" w:lineRule="auto"/>
              <w:ind w:right="-129"/>
              <w:rPr>
                <w:rFonts w:ascii="Times New Roman Tj" w:hAnsi="Times New Roman Tj"/>
                <w:sz w:val="24"/>
                <w:szCs w:val="24"/>
                <w:lang w:val="tr-TR"/>
              </w:rPr>
            </w:pPr>
            <w:r w:rsidRPr="00355514">
              <w:rPr>
                <w:rFonts w:ascii="Times New Roman Tj" w:hAnsi="Times New Roman Tj"/>
                <w:sz w:val="24"/>
                <w:szCs w:val="24"/>
              </w:rPr>
              <w:t xml:space="preserve">Симулятор барои муоинаи гинекологї </w:t>
            </w:r>
            <w:r w:rsidRPr="00355514">
              <w:rPr>
                <w:rFonts w:ascii="Times New Roman Tj" w:hAnsi="Times New Roman Tj"/>
                <w:sz w:val="24"/>
                <w:szCs w:val="24"/>
                <w:lang w:val="tr-TR"/>
              </w:rPr>
              <w:t>=583</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5817</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r-TR"/>
              </w:rPr>
              <w:t>5</w:t>
            </w:r>
            <w:r w:rsidRPr="00355514">
              <w:rPr>
                <w:rFonts w:ascii="Times New Roman Tj" w:hAnsi="Times New Roman Tj"/>
                <w:sz w:val="24"/>
                <w:szCs w:val="24"/>
              </w:rPr>
              <w:t>6424</w:t>
            </w:r>
            <w:r w:rsidRPr="00355514">
              <w:rPr>
                <w:rFonts w:ascii="Times New Roman Tj" w:hAnsi="Times New Roman Tj"/>
                <w:sz w:val="24"/>
                <w:szCs w:val="24"/>
                <w:lang w:val="tr-TR"/>
              </w:rPr>
              <w:t>.</w:t>
            </w:r>
            <w:r w:rsidRPr="00355514">
              <w:rPr>
                <w:rFonts w:ascii="Times New Roman Tj" w:hAnsi="Times New Roman Tj"/>
                <w:sz w:val="24"/>
                <w:szCs w:val="24"/>
              </w:rPr>
              <w:t>90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Боздид, нашри маводи таълимї (2000 китоб)</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Нашри як китоб </w:t>
            </w:r>
            <w:r w:rsidRPr="00355514">
              <w:rPr>
                <w:rFonts w:ascii="Times New Roman Tj" w:hAnsi="Times New Roman Tj"/>
                <w:sz w:val="24"/>
                <w:szCs w:val="24"/>
                <w:lang w:val="tr-TR"/>
              </w:rPr>
              <w:t xml:space="preserve">= </w:t>
            </w:r>
            <w:r w:rsidRPr="00355514">
              <w:rPr>
                <w:rFonts w:ascii="Times New Roman Tj" w:hAnsi="Times New Roman Tj"/>
                <w:sz w:val="24"/>
                <w:szCs w:val="24"/>
              </w:rPr>
              <w:t>4</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rPr>
              <w:t>80</w:t>
            </w:r>
            <w:r w:rsidRPr="00355514">
              <w:rPr>
                <w:rFonts w:ascii="Times New Roman Tj" w:hAnsi="Times New Roman Tj"/>
                <w:sz w:val="24"/>
                <w:szCs w:val="24"/>
                <w:lang w:val="tr-TR"/>
              </w:rPr>
              <w:t>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r-TR"/>
              </w:rPr>
              <w:t>7</w:t>
            </w:r>
            <w:r w:rsidRPr="00355514">
              <w:rPr>
                <w:rFonts w:ascii="Times New Roman Tj" w:hAnsi="Times New Roman Tj"/>
                <w:sz w:val="24"/>
                <w:szCs w:val="24"/>
              </w:rPr>
              <w:t>7</w:t>
            </w:r>
            <w:r w:rsidRPr="00355514">
              <w:rPr>
                <w:rFonts w:ascii="Times New Roman Tj" w:hAnsi="Times New Roman Tj"/>
                <w:sz w:val="24"/>
                <w:szCs w:val="24"/>
                <w:lang w:val="tr-TR"/>
              </w:rPr>
              <w:t>60</w:t>
            </w:r>
            <w:r w:rsidRPr="00355514">
              <w:rPr>
                <w:rFonts w:ascii="Times New Roman Tj" w:hAnsi="Times New Roman Tj"/>
                <w:sz w:val="24"/>
                <w:szCs w:val="24"/>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Муайян намудани пойгоњњои клиникї барои донишљўёни коллељњои тиббї, шуъбањои кори </w:t>
            </w:r>
            <w:r w:rsidRPr="00355514">
              <w:rPr>
                <w:rFonts w:ascii="Times New Roman Tj" w:hAnsi="Times New Roman Tj"/>
                <w:sz w:val="24"/>
                <w:szCs w:val="24"/>
              </w:rPr>
              <w:t>момодояг</w:t>
            </w:r>
            <w:r w:rsidRPr="00355514">
              <w:rPr>
                <w:rFonts w:ascii="Times New Roman Tj" w:hAnsi="Times New Roman Tj"/>
                <w:sz w:val="24"/>
                <w:szCs w:val="24"/>
                <w:lang w:val="tr-TR"/>
              </w:rPr>
              <w:t xml:space="preserve">ї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 нест</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Харољот нест</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Харољот нест</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Бањодињии тренингњо дар коллељњои тиббї, шуъбањои кори </w:t>
            </w:r>
            <w:r w:rsidRPr="00355514">
              <w:rPr>
                <w:rFonts w:ascii="Times New Roman Tj" w:hAnsi="Times New Roman Tj"/>
                <w:sz w:val="24"/>
                <w:szCs w:val="24"/>
              </w:rPr>
              <w:t>момодояг</w:t>
            </w:r>
            <w:r w:rsidRPr="00355514">
              <w:rPr>
                <w:rFonts w:ascii="Times New Roman Tj" w:hAnsi="Times New Roman Tj"/>
                <w:sz w:val="24"/>
                <w:szCs w:val="24"/>
                <w:lang w:val="tr-TR"/>
              </w:rPr>
              <w:t>ї, тавассути ташрифо</w:t>
            </w:r>
            <w:r w:rsidRPr="00355514">
              <w:rPr>
                <w:rFonts w:ascii="Times New Roman Tj" w:hAnsi="Times New Roman Tj"/>
                <w:sz w:val="24"/>
                <w:szCs w:val="24"/>
              </w:rPr>
              <w:t>т</w:t>
            </w:r>
            <w:r w:rsidRPr="00355514">
              <w:rPr>
                <w:rFonts w:ascii="Times New Roman Tj" w:hAnsi="Times New Roman Tj"/>
                <w:sz w:val="24"/>
                <w:szCs w:val="24"/>
                <w:lang w:val="tr-TR"/>
              </w:rPr>
              <w:t xml:space="preserve">ї ба коллељњо ва пурсишњо/мусоњиба бо омўзгорон ва донишљўён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семоњаи дуюми соли </w:t>
            </w:r>
            <w:r w:rsidRPr="00355514">
              <w:rPr>
                <w:rFonts w:ascii="Times New Roman Tj" w:hAnsi="Times New Roman Tj"/>
                <w:sz w:val="24"/>
                <w:szCs w:val="24"/>
                <w:lang w:val="tr-TR"/>
              </w:rPr>
              <w:t>20</w:t>
            </w:r>
            <w:r w:rsidRPr="00355514">
              <w:rPr>
                <w:rFonts w:ascii="Times New Roman Tj" w:hAnsi="Times New Roman Tj"/>
                <w:sz w:val="24"/>
                <w:szCs w:val="24"/>
              </w:rPr>
              <w:t xml:space="preserve">20 </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2</w:t>
            </w:r>
            <w:r w:rsidRPr="00355514">
              <w:rPr>
                <w:rFonts w:ascii="Times New Roman Tj" w:hAnsi="Times New Roman Tj"/>
                <w:sz w:val="24"/>
                <w:szCs w:val="24"/>
                <w:lang w:val="tr-TR"/>
              </w:rPr>
              <w:t>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rPr>
              <w:t>2</w:t>
            </w:r>
            <w:r w:rsidRPr="00355514">
              <w:rPr>
                <w:rFonts w:ascii="Times New Roman Tj" w:hAnsi="Times New Roman Tj"/>
                <w:sz w:val="24"/>
                <w:szCs w:val="24"/>
                <w:lang w:val="tr-TR"/>
              </w:rPr>
              <w:t>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1</w:t>
            </w:r>
            <w:r w:rsidRPr="00355514">
              <w:rPr>
                <w:rFonts w:ascii="Times New Roman Tj" w:hAnsi="Times New Roman Tj"/>
                <w:sz w:val="24"/>
                <w:szCs w:val="24"/>
                <w:lang w:val="tg-Cyrl-TJ"/>
              </w:rPr>
              <w:t>9</w:t>
            </w:r>
            <w:r w:rsidRPr="00355514">
              <w:rPr>
                <w:rFonts w:ascii="Times New Roman Tj" w:hAnsi="Times New Roman Tj"/>
                <w:sz w:val="24"/>
                <w:szCs w:val="24"/>
              </w:rPr>
              <w:t>4</w:t>
            </w:r>
            <w:r w:rsidRPr="00355514">
              <w:rPr>
                <w:rFonts w:ascii="Times New Roman Tj" w:hAnsi="Times New Roman Tj"/>
                <w:sz w:val="24"/>
                <w:szCs w:val="24"/>
                <w:lang w:val="tg-Cyrl-TJ"/>
              </w:rPr>
              <w:t>0</w:t>
            </w:r>
            <w:r w:rsidRPr="00355514">
              <w:rPr>
                <w:rFonts w:ascii="Times New Roman Tj" w:hAnsi="Times New Roman Tj"/>
                <w:sz w:val="24"/>
                <w:szCs w:val="24"/>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Харољоти барномавї</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p>
        </w:tc>
        <w:tc>
          <w:tcPr>
            <w:tcW w:w="1984" w:type="dxa"/>
            <w:gridSpan w:val="2"/>
          </w:tcPr>
          <w:p w:rsidR="009F5EEE" w:rsidRPr="00355514" w:rsidRDefault="009F5EEE" w:rsidP="00522502">
            <w:pPr>
              <w:spacing w:after="0" w:line="240" w:lineRule="auto"/>
              <w:ind w:left="-88"/>
              <w:jc w:val="both"/>
              <w:rPr>
                <w:rFonts w:ascii="Times New Roman Tj" w:hAnsi="Times New Roman Tj"/>
                <w:sz w:val="24"/>
                <w:szCs w:val="24"/>
                <w:lang w:val="tr-TR"/>
              </w:rPr>
            </w:pPr>
            <w:r w:rsidRPr="00355514">
              <w:rPr>
                <w:rFonts w:ascii="Times New Roman Tj" w:hAnsi="Times New Roman Tj"/>
                <w:sz w:val="24"/>
                <w:szCs w:val="24"/>
                <w:lang w:val="tr-TR"/>
              </w:rPr>
              <w:t xml:space="preserve">10% </w:t>
            </w:r>
            <w:r w:rsidRPr="00355514">
              <w:rPr>
                <w:rFonts w:ascii="Times New Roman Tj" w:hAnsi="Times New Roman Tj"/>
                <w:sz w:val="24"/>
                <w:szCs w:val="24"/>
              </w:rPr>
              <w:t xml:space="preserve">аз харољоти умумї барои ин амал </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5382</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52205.40</w:t>
            </w: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rPr>
              <w:t xml:space="preserve">Васеъгардонии дастрасї ба безурриётгардонии ихтиёрї бо усули љарроњї </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Тањияи маводи таълимї бо мутобиќгардонии маљмўи таълимї, ки </w:t>
            </w:r>
            <w:r w:rsidRPr="00355514">
              <w:rPr>
                <w:rFonts w:ascii="Times New Roman Tj" w:hAnsi="Times New Roman Tj"/>
                <w:sz w:val="24"/>
                <w:szCs w:val="24"/>
              </w:rPr>
              <w:t>Ташкилоти  умумиљањонии тандурустї</w:t>
            </w:r>
            <w:r w:rsidRPr="00355514">
              <w:rPr>
                <w:rFonts w:ascii="Times New Roman Tj" w:hAnsi="Times New Roman Tj"/>
                <w:sz w:val="24"/>
                <w:szCs w:val="24"/>
                <w:lang w:val="tr-TR"/>
              </w:rPr>
              <w:t xml:space="preserve">, </w:t>
            </w:r>
            <w:r w:rsidRPr="00355514">
              <w:rPr>
                <w:rFonts w:ascii="Times New Roman Tj" w:hAnsi="Times New Roman Tj"/>
                <w:sz w:val="24"/>
                <w:szCs w:val="24"/>
              </w:rPr>
              <w:t>Хазинаи нуфузи ањолии Созмони Милали  Муттањид</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Агентии Иёлоти Муттањидаи Америка оид ба рушди байналмилалї </w:t>
            </w:r>
            <w:r w:rsidRPr="00355514">
              <w:rPr>
                <w:rFonts w:ascii="Times New Roman Tj" w:hAnsi="Times New Roman Tj"/>
                <w:sz w:val="24"/>
                <w:szCs w:val="24"/>
                <w:lang w:val="tr-TR"/>
              </w:rPr>
              <w:t>тањия намудааст</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w:t>
            </w:r>
            <w:r w:rsidRPr="00355514">
              <w:rPr>
                <w:rFonts w:ascii="Times New Roman Tj" w:hAnsi="Times New Roman Tj"/>
                <w:sz w:val="24"/>
                <w:szCs w:val="24"/>
              </w:rPr>
              <w:t xml:space="preserve">19 </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3</w:t>
            </w:r>
            <w:r w:rsidRPr="00355514">
              <w:rPr>
                <w:rFonts w:ascii="Times New Roman Tj" w:hAnsi="Times New Roman Tj"/>
                <w:sz w:val="24"/>
                <w:szCs w:val="24"/>
                <w:lang w:val="tr-TR"/>
              </w:rPr>
              <w:t>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rPr>
              <w:t>3</w:t>
            </w:r>
            <w:r w:rsidRPr="00355514">
              <w:rPr>
                <w:rFonts w:ascii="Times New Roman Tj" w:hAnsi="Times New Roman Tj"/>
                <w:sz w:val="24"/>
                <w:szCs w:val="24"/>
                <w:lang w:val="tr-TR"/>
              </w:rPr>
              <w:t>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29100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Муайян намудани тренерон ва пойгоњњо барои гузаронидани тренингњои амалї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w:t>
            </w:r>
            <w:r w:rsidRPr="00355514">
              <w:rPr>
                <w:rFonts w:ascii="Times New Roman Tj" w:hAnsi="Times New Roman Tj"/>
                <w:sz w:val="24"/>
                <w:szCs w:val="24"/>
              </w:rPr>
              <w:t xml:space="preserve">19 </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 нест</w:t>
            </w:r>
          </w:p>
        </w:tc>
        <w:tc>
          <w:tcPr>
            <w:tcW w:w="1244" w:type="dxa"/>
            <w:gridSpan w:val="2"/>
          </w:tcPr>
          <w:p w:rsidR="009F5EEE" w:rsidRPr="00355514" w:rsidRDefault="009F5EEE" w:rsidP="00522502">
            <w:pPr>
              <w:spacing w:after="0" w:line="240" w:lineRule="auto"/>
              <w:ind w:left="-87"/>
              <w:jc w:val="center"/>
              <w:rPr>
                <w:rFonts w:ascii="Times New Roman Tj" w:hAnsi="Times New Roman Tj"/>
                <w:sz w:val="24"/>
                <w:szCs w:val="24"/>
              </w:rPr>
            </w:pPr>
            <w:r w:rsidRPr="00355514">
              <w:rPr>
                <w:rFonts w:ascii="Times New Roman Tj" w:hAnsi="Times New Roman Tj"/>
                <w:sz w:val="24"/>
                <w:szCs w:val="24"/>
              </w:rPr>
              <w:t>Харољот нест</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r w:rsidRPr="00355514">
              <w:rPr>
                <w:rFonts w:ascii="Times New Roman Tj" w:hAnsi="Times New Roman Tj"/>
                <w:sz w:val="24"/>
                <w:szCs w:val="24"/>
              </w:rPr>
              <w:t>Харољот нест</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Харидорї намудани модели минтаќаи кос барои лапаротомияњои хурд </w:t>
            </w:r>
            <w:r w:rsidRPr="00355514">
              <w:rPr>
                <w:rFonts w:ascii="Times New Roman Tj" w:hAnsi="Times New Roman Tj"/>
                <w:sz w:val="24"/>
                <w:szCs w:val="24"/>
                <w:lang w:val="tr-TR"/>
              </w:rPr>
              <w:t xml:space="preserve">(2 </w:t>
            </w:r>
            <w:r w:rsidRPr="00355514">
              <w:rPr>
                <w:rFonts w:ascii="Times New Roman Tj" w:hAnsi="Times New Roman Tj"/>
                <w:sz w:val="24"/>
                <w:szCs w:val="24"/>
              </w:rPr>
              <w:t>модел</w:t>
            </w:r>
            <w:r w:rsidRPr="00355514">
              <w:rPr>
                <w:rFonts w:ascii="Times New Roman Tj" w:hAnsi="Times New Roman Tj"/>
                <w:sz w:val="24"/>
                <w:szCs w:val="24"/>
                <w:lang w:val="tr-TR"/>
              </w:rPr>
              <w:t>)</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w:t>
            </w:r>
            <w:r w:rsidRPr="00355514">
              <w:rPr>
                <w:rFonts w:ascii="Times New Roman Tj" w:hAnsi="Times New Roman Tj"/>
                <w:sz w:val="24"/>
                <w:szCs w:val="24"/>
              </w:rPr>
              <w:t xml:space="preserve">19 </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583</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1166</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r-TR"/>
              </w:rPr>
              <w:t>1</w:t>
            </w:r>
            <w:r w:rsidRPr="00355514">
              <w:rPr>
                <w:rFonts w:ascii="Times New Roman Tj" w:hAnsi="Times New Roman Tj"/>
                <w:sz w:val="24"/>
                <w:szCs w:val="24"/>
              </w:rPr>
              <w:t>1310</w:t>
            </w:r>
            <w:r w:rsidRPr="00355514">
              <w:rPr>
                <w:rFonts w:ascii="Times New Roman Tj" w:hAnsi="Times New Roman Tj"/>
                <w:sz w:val="24"/>
                <w:szCs w:val="24"/>
                <w:lang w:val="tr-TR"/>
              </w:rPr>
              <w:t>.2</w:t>
            </w:r>
            <w:r w:rsidRPr="00355514">
              <w:rPr>
                <w:rFonts w:ascii="Times New Roman Tj" w:hAnsi="Times New Roman Tj"/>
                <w:sz w:val="24"/>
                <w:szCs w:val="24"/>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Барои 70 таваллудхона харидорї намудани маљмўъ барои лапаротомияњои хурд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w:t>
            </w:r>
            <w:r w:rsidRPr="00355514">
              <w:rPr>
                <w:rFonts w:ascii="Times New Roman Tj" w:hAnsi="Times New Roman Tj"/>
                <w:sz w:val="24"/>
                <w:szCs w:val="24"/>
              </w:rPr>
              <w:t xml:space="preserve">19 </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200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14000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13</w:t>
            </w:r>
            <w:r w:rsidRPr="00355514">
              <w:rPr>
                <w:rFonts w:ascii="Times New Roman Tj" w:hAnsi="Times New Roman Tj"/>
                <w:sz w:val="24"/>
                <w:szCs w:val="24"/>
                <w:lang w:val="tg-Cyrl-TJ"/>
              </w:rPr>
              <w:t>5</w:t>
            </w:r>
            <w:r w:rsidRPr="00355514">
              <w:rPr>
                <w:rFonts w:ascii="Times New Roman Tj" w:hAnsi="Times New Roman Tj"/>
                <w:sz w:val="24"/>
                <w:szCs w:val="24"/>
                <w:lang w:val="tr-TR"/>
              </w:rPr>
              <w:t>8</w:t>
            </w:r>
            <w:r w:rsidRPr="00355514">
              <w:rPr>
                <w:rFonts w:ascii="Times New Roman Tj" w:hAnsi="Times New Roman Tj"/>
                <w:sz w:val="24"/>
                <w:szCs w:val="24"/>
                <w:lang w:val="tg-Cyrl-TJ"/>
              </w:rPr>
              <w:t>0</w:t>
            </w:r>
            <w:r w:rsidRPr="00355514">
              <w:rPr>
                <w:rFonts w:ascii="Times New Roman Tj" w:hAnsi="Times New Roman Tj"/>
                <w:sz w:val="24"/>
                <w:szCs w:val="24"/>
                <w:lang w:val="tr-TR"/>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ind w:right="-129"/>
              <w:rPr>
                <w:rFonts w:ascii="Times New Roman Tj" w:hAnsi="Times New Roman Tj"/>
                <w:sz w:val="24"/>
                <w:szCs w:val="24"/>
                <w:lang w:val="tr-TR"/>
              </w:rPr>
            </w:pPr>
            <w:r w:rsidRPr="00355514">
              <w:rPr>
                <w:rFonts w:ascii="Times New Roman Tj" w:hAnsi="Times New Roman Tj"/>
                <w:sz w:val="24"/>
                <w:szCs w:val="24"/>
              </w:rPr>
              <w:t>Тренинг: 7</w:t>
            </w:r>
            <w:r w:rsidRPr="00355514">
              <w:rPr>
                <w:rFonts w:ascii="Times New Roman Tj" w:hAnsi="Times New Roman Tj"/>
                <w:sz w:val="24"/>
                <w:szCs w:val="24"/>
                <w:lang w:val="tr-TR"/>
              </w:rPr>
              <w:t xml:space="preserve">0 </w:t>
            </w:r>
            <w:r w:rsidRPr="00355514">
              <w:rPr>
                <w:rFonts w:ascii="Times New Roman Tj" w:hAnsi="Times New Roman Tj"/>
                <w:sz w:val="24"/>
                <w:szCs w:val="24"/>
              </w:rPr>
              <w:t>акушер-гинеколог аз</w:t>
            </w:r>
            <w:r w:rsidRPr="00355514">
              <w:rPr>
                <w:rFonts w:ascii="Times New Roman Tj" w:hAnsi="Times New Roman Tj"/>
                <w:sz w:val="24"/>
                <w:szCs w:val="24"/>
                <w:lang w:val="tr-TR"/>
              </w:rPr>
              <w:t xml:space="preserve"> </w:t>
            </w:r>
            <w:r w:rsidRPr="00355514">
              <w:rPr>
                <w:rFonts w:ascii="Times New Roman Tj" w:hAnsi="Times New Roman Tj"/>
                <w:sz w:val="24"/>
                <w:szCs w:val="24"/>
              </w:rPr>
              <w:t>7</w:t>
            </w:r>
            <w:r w:rsidRPr="00355514">
              <w:rPr>
                <w:rFonts w:ascii="Times New Roman Tj" w:hAnsi="Times New Roman Tj"/>
                <w:sz w:val="24"/>
                <w:szCs w:val="24"/>
                <w:lang w:val="tr-TR"/>
              </w:rPr>
              <w:t xml:space="preserve">0 </w:t>
            </w:r>
            <w:r w:rsidRPr="00355514">
              <w:rPr>
                <w:rFonts w:ascii="Times New Roman Tj" w:hAnsi="Times New Roman Tj"/>
                <w:sz w:val="24"/>
                <w:szCs w:val="24"/>
              </w:rPr>
              <w:t>таваллудхона</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дар пойгоњњои клиникї </w:t>
            </w:r>
            <w:r w:rsidRPr="00355514">
              <w:rPr>
                <w:rFonts w:ascii="Times New Roman Tj" w:hAnsi="Times New Roman Tj"/>
                <w:sz w:val="24"/>
                <w:szCs w:val="24"/>
                <w:lang w:val="tr-TR"/>
              </w:rPr>
              <w:t>(</w:t>
            </w:r>
            <w:r w:rsidRPr="00355514">
              <w:rPr>
                <w:rFonts w:ascii="Times New Roman Tj" w:hAnsi="Times New Roman Tj"/>
                <w:sz w:val="24"/>
                <w:szCs w:val="24"/>
              </w:rPr>
              <w:t>як</w:t>
            </w:r>
            <w:r w:rsidRPr="00355514">
              <w:rPr>
                <w:rFonts w:ascii="Times New Roman Tj" w:hAnsi="Times New Roman Tj"/>
                <w:sz w:val="24"/>
                <w:szCs w:val="24"/>
                <w:lang w:val="tr-TR"/>
              </w:rPr>
              <w:t xml:space="preserve"> </w:t>
            </w:r>
            <w:r w:rsidRPr="00355514">
              <w:rPr>
                <w:rFonts w:ascii="Times New Roman Tj" w:hAnsi="Times New Roman Tj"/>
                <w:sz w:val="24"/>
                <w:szCs w:val="24"/>
              </w:rPr>
              <w:t>момодоя -гинеколог як бор дар давоми панљ рўз, дар як пойгоњ (дар як минтаќа</w:t>
            </w:r>
            <w:r w:rsidRPr="00355514">
              <w:rPr>
                <w:rFonts w:ascii="Times New Roman Tj" w:hAnsi="Times New Roman Tj"/>
                <w:sz w:val="24"/>
                <w:szCs w:val="24"/>
                <w:lang w:val="tr-TR"/>
              </w:rPr>
              <w:t>)</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  солњои </w:t>
            </w:r>
            <w:r w:rsidRPr="00355514">
              <w:rPr>
                <w:rFonts w:ascii="Times New Roman Tj" w:hAnsi="Times New Roman Tj"/>
                <w:sz w:val="24"/>
                <w:szCs w:val="24"/>
                <w:lang w:val="tr-TR"/>
              </w:rPr>
              <w:t>201</w:t>
            </w:r>
            <w:r w:rsidRPr="00355514">
              <w:rPr>
                <w:rFonts w:ascii="Times New Roman Tj" w:hAnsi="Times New Roman Tj"/>
                <w:sz w:val="24"/>
                <w:szCs w:val="24"/>
              </w:rPr>
              <w:t>9-2021</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500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rPr>
              <w:t>35</w:t>
            </w:r>
            <w:r w:rsidRPr="00355514">
              <w:rPr>
                <w:rFonts w:ascii="Times New Roman Tj" w:hAnsi="Times New Roman Tj"/>
                <w:sz w:val="24"/>
                <w:szCs w:val="24"/>
                <w:lang w:val="tr-TR"/>
              </w:rPr>
              <w:t>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w:t>
            </w:r>
            <w:r w:rsidRPr="00355514">
              <w:rPr>
                <w:rFonts w:ascii="Times New Roman Tj" w:hAnsi="Times New Roman Tj"/>
                <w:sz w:val="24"/>
                <w:szCs w:val="24"/>
              </w:rPr>
              <w:t>39500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Бањодињии малакањои клиникии кормандон ва мониторинг (супервизия) </w:t>
            </w:r>
            <w:r w:rsidRPr="00355514">
              <w:rPr>
                <w:rFonts w:ascii="Times New Roman Tj" w:hAnsi="Times New Roman Tj"/>
                <w:sz w:val="24"/>
                <w:szCs w:val="24"/>
                <w:lang w:val="tr-TR"/>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соли</w:t>
            </w:r>
            <w:r w:rsidRPr="00355514">
              <w:rPr>
                <w:rFonts w:ascii="Times New Roman Tj" w:hAnsi="Times New Roman Tj"/>
                <w:sz w:val="24"/>
                <w:szCs w:val="24"/>
                <w:lang w:val="tr-TR"/>
              </w:rPr>
              <w:t xml:space="preserve"> 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то нисфи соли</w:t>
            </w:r>
            <w:r w:rsidRPr="00355514">
              <w:rPr>
                <w:rFonts w:ascii="Times New Roman Tj" w:hAnsi="Times New Roman Tj"/>
                <w:sz w:val="24"/>
                <w:szCs w:val="24"/>
                <w:lang w:val="tr-TR"/>
              </w:rPr>
              <w:t xml:space="preserve"> 20</w:t>
            </w:r>
            <w:r w:rsidRPr="00355514">
              <w:rPr>
                <w:rFonts w:ascii="Times New Roman Tj" w:hAnsi="Times New Roman Tj"/>
                <w:sz w:val="24"/>
                <w:szCs w:val="24"/>
              </w:rPr>
              <w:t>20</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1</w:t>
            </w:r>
            <w:r w:rsidRPr="00355514">
              <w:rPr>
                <w:rFonts w:ascii="Times New Roman Tj" w:hAnsi="Times New Roman Tj"/>
                <w:sz w:val="24"/>
                <w:szCs w:val="24"/>
                <w:lang w:val="tr-TR"/>
              </w:rPr>
              <w:t xml:space="preserve">000 </w:t>
            </w:r>
            <w:r w:rsidRPr="00355514">
              <w:rPr>
                <w:rFonts w:ascii="Times New Roman Tj" w:hAnsi="Times New Roman Tj"/>
                <w:sz w:val="24"/>
                <w:szCs w:val="24"/>
              </w:rPr>
              <w:t>як давра</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rPr>
              <w:t>4</w:t>
            </w:r>
            <w:r w:rsidRPr="00355514">
              <w:rPr>
                <w:rFonts w:ascii="Times New Roman Tj" w:hAnsi="Times New Roman Tj"/>
                <w:sz w:val="24"/>
                <w:szCs w:val="24"/>
                <w:lang w:val="tr-TR"/>
              </w:rPr>
              <w:t>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w:t>
            </w:r>
            <w:r w:rsidRPr="00355514">
              <w:rPr>
                <w:rFonts w:ascii="Times New Roman Tj" w:hAnsi="Times New Roman Tj"/>
                <w:sz w:val="24"/>
                <w:szCs w:val="24"/>
              </w:rPr>
              <w:t>8</w:t>
            </w:r>
            <w:r w:rsidRPr="00355514">
              <w:rPr>
                <w:rFonts w:ascii="Times New Roman Tj" w:hAnsi="Times New Roman Tj"/>
                <w:sz w:val="24"/>
                <w:szCs w:val="24"/>
                <w:lang w:val="tr-TR"/>
              </w:rPr>
              <w:t>8</w:t>
            </w:r>
            <w:r w:rsidRPr="00355514">
              <w:rPr>
                <w:rFonts w:ascii="Times New Roman Tj" w:hAnsi="Times New Roman Tj"/>
                <w:sz w:val="24"/>
                <w:szCs w:val="24"/>
                <w:lang w:val="tg-Cyrl-TJ"/>
              </w:rPr>
              <w:t>0</w:t>
            </w:r>
            <w:r w:rsidRPr="00355514">
              <w:rPr>
                <w:rFonts w:ascii="Times New Roman Tj" w:hAnsi="Times New Roman Tj"/>
                <w:sz w:val="24"/>
                <w:szCs w:val="24"/>
                <w:lang w:val="tr-TR"/>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Харољоти барномавї</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p>
        </w:tc>
        <w:tc>
          <w:tcPr>
            <w:tcW w:w="1984" w:type="dxa"/>
            <w:gridSpan w:val="2"/>
          </w:tcPr>
          <w:p w:rsidR="009F5EEE" w:rsidRPr="00355514" w:rsidRDefault="009F5EEE" w:rsidP="00522502">
            <w:pPr>
              <w:spacing w:after="0" w:line="240" w:lineRule="auto"/>
              <w:ind w:left="-88"/>
              <w:rPr>
                <w:rFonts w:ascii="Times New Roman Tj" w:hAnsi="Times New Roman Tj"/>
                <w:sz w:val="24"/>
                <w:szCs w:val="24"/>
                <w:lang w:val="tr-TR"/>
              </w:rPr>
            </w:pPr>
            <w:r w:rsidRPr="00355514">
              <w:rPr>
                <w:rFonts w:ascii="Times New Roman Tj" w:hAnsi="Times New Roman Tj"/>
                <w:sz w:val="24"/>
                <w:szCs w:val="24"/>
                <w:lang w:val="tr-TR"/>
              </w:rPr>
              <w:t xml:space="preserve">10% </w:t>
            </w:r>
            <w:r w:rsidRPr="00355514">
              <w:rPr>
                <w:rFonts w:ascii="Times New Roman Tj" w:hAnsi="Times New Roman Tj"/>
                <w:sz w:val="24"/>
                <w:szCs w:val="24"/>
              </w:rPr>
              <w:t xml:space="preserve">аз харољоти умумї барои ин амал </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5516</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r-TR"/>
              </w:rPr>
              <w:t>5</w:t>
            </w:r>
            <w:r w:rsidRPr="00355514">
              <w:rPr>
                <w:rFonts w:ascii="Times New Roman Tj" w:hAnsi="Times New Roman Tj"/>
                <w:sz w:val="24"/>
                <w:szCs w:val="24"/>
              </w:rPr>
              <w:t>3505</w:t>
            </w:r>
            <w:r w:rsidRPr="00355514">
              <w:rPr>
                <w:rFonts w:ascii="Times New Roman Tj" w:hAnsi="Times New Roman Tj"/>
                <w:sz w:val="24"/>
                <w:szCs w:val="24"/>
                <w:lang w:val="tr-TR"/>
              </w:rPr>
              <w:t>.2</w:t>
            </w:r>
            <w:r w:rsidRPr="00355514">
              <w:rPr>
                <w:rFonts w:ascii="Times New Roman Tj" w:hAnsi="Times New Roman Tj"/>
                <w:sz w:val="24"/>
                <w:szCs w:val="24"/>
              </w:rPr>
              <w:t>0</w:t>
            </w: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rPr>
              <w:t>Тањлил</w:t>
            </w:r>
            <w:r w:rsidRPr="00355514">
              <w:rPr>
                <w:rFonts w:ascii="Times New Roman Tj" w:hAnsi="Times New Roman Tj"/>
                <w:sz w:val="24"/>
                <w:szCs w:val="24"/>
                <w:lang w:val="tr-TR"/>
              </w:rPr>
              <w:t>/</w:t>
            </w:r>
            <w:r w:rsidRPr="00355514">
              <w:rPr>
                <w:rFonts w:ascii="Times New Roman Tj" w:hAnsi="Times New Roman Tj"/>
                <w:sz w:val="24"/>
                <w:szCs w:val="24"/>
              </w:rPr>
              <w:t xml:space="preserve">боздиди низомномаи муассисањои кумаки аввалияи тиббию санитарї </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Омода намудани пешнињод барои ворид намудани хизматрасонињои танзими оила дар муассисањои кумаки аввалияи тиббию санитарї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Маблаѓи шабонарўзии машваратчї</w:t>
            </w:r>
            <w:r w:rsidRPr="00355514">
              <w:rPr>
                <w:rFonts w:ascii="Times New Roman Tj" w:hAnsi="Times New Roman Tj"/>
                <w:sz w:val="24"/>
                <w:szCs w:val="24"/>
                <w:lang w:val="tr-TR"/>
              </w:rPr>
              <w:t>=30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1200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11</w:t>
            </w:r>
            <w:r w:rsidRPr="00355514">
              <w:rPr>
                <w:rFonts w:ascii="Times New Roman Tj" w:hAnsi="Times New Roman Tj"/>
                <w:sz w:val="24"/>
                <w:szCs w:val="24"/>
              </w:rPr>
              <w:t>640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Семинар барои мувофиќакунї бо љонибњои манфиатдор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Харољот барои семинар</w:t>
            </w:r>
            <w:r w:rsidRPr="00355514">
              <w:rPr>
                <w:rFonts w:ascii="Times New Roman Tj" w:hAnsi="Times New Roman Tj"/>
                <w:sz w:val="24"/>
                <w:szCs w:val="24"/>
                <w:lang w:val="tr-TR"/>
              </w:rPr>
              <w:t>=3000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3000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2</w:t>
            </w:r>
            <w:r w:rsidRPr="00355514">
              <w:rPr>
                <w:rFonts w:ascii="Times New Roman Tj" w:hAnsi="Times New Roman Tj"/>
                <w:sz w:val="24"/>
                <w:szCs w:val="24"/>
                <w:lang w:val="tg-Cyrl-TJ"/>
              </w:rPr>
              <w:t>910</w:t>
            </w:r>
            <w:r w:rsidRPr="00355514">
              <w:rPr>
                <w:rFonts w:ascii="Times New Roman Tj" w:hAnsi="Times New Roman Tj"/>
                <w:sz w:val="24"/>
                <w:szCs w:val="24"/>
                <w:lang w:val="tr-TR"/>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Харољоти барномавї</w:t>
            </w:r>
            <w:r w:rsidRPr="00355514">
              <w:rPr>
                <w:rFonts w:ascii="Times New Roman Tj" w:hAnsi="Times New Roman Tj"/>
                <w:sz w:val="24"/>
                <w:szCs w:val="24"/>
                <w:lang w:val="tr-TR"/>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p>
        </w:tc>
        <w:tc>
          <w:tcPr>
            <w:tcW w:w="1984" w:type="dxa"/>
            <w:gridSpan w:val="2"/>
          </w:tcPr>
          <w:p w:rsidR="009F5EEE" w:rsidRPr="00355514" w:rsidRDefault="009F5EEE" w:rsidP="00522502">
            <w:pPr>
              <w:spacing w:after="0" w:line="240" w:lineRule="auto"/>
              <w:ind w:left="-88"/>
              <w:rPr>
                <w:rFonts w:ascii="Times New Roman Tj" w:hAnsi="Times New Roman Tj"/>
                <w:sz w:val="24"/>
                <w:szCs w:val="24"/>
              </w:rPr>
            </w:pPr>
            <w:r w:rsidRPr="00355514">
              <w:rPr>
                <w:rFonts w:ascii="Times New Roman Tj" w:hAnsi="Times New Roman Tj"/>
                <w:sz w:val="24"/>
                <w:szCs w:val="24"/>
                <w:lang w:val="tr-TR"/>
              </w:rPr>
              <w:t xml:space="preserve">10% </w:t>
            </w:r>
            <w:r w:rsidRPr="00355514">
              <w:rPr>
                <w:rFonts w:ascii="Times New Roman Tj" w:hAnsi="Times New Roman Tj"/>
                <w:sz w:val="24"/>
                <w:szCs w:val="24"/>
              </w:rPr>
              <w:t>аз харољоти умумї</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420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rPr>
              <w:t>4074</w:t>
            </w: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rPr>
              <w:t>Тањкимбахшии салоњиятнокии табиби оилавї оид ба масъалањои танзими оила тавассути тайёрии тодипломї ва баъдидипломї</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Тањлил ва боздиди барномаи таълимии тодипломии табиби оилавї ва </w:t>
            </w:r>
            <w:r w:rsidRPr="00355514">
              <w:rPr>
                <w:rFonts w:ascii="Times New Roman Tj" w:hAnsi="Times New Roman Tj"/>
              </w:rPr>
              <w:t>њамшираи тибби оилавї</w:t>
            </w:r>
            <w:r w:rsidRPr="00355514">
              <w:rPr>
                <w:rFonts w:ascii="Times New Roman Tj" w:hAnsi="Times New Roman Tj"/>
                <w:sz w:val="24"/>
                <w:szCs w:val="24"/>
              </w:rPr>
              <w:t xml:space="preserve"> </w:t>
            </w:r>
            <w:r w:rsidRPr="00355514">
              <w:rPr>
                <w:rFonts w:ascii="Times New Roman Tj" w:hAnsi="Times New Roman Tj"/>
                <w:sz w:val="24"/>
                <w:szCs w:val="24"/>
                <w:lang w:val="tr-TR"/>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Маблаѓи шабонарўзии машваратчї</w:t>
            </w:r>
            <w:r w:rsidRPr="00355514">
              <w:rPr>
                <w:rFonts w:ascii="Times New Roman Tj" w:hAnsi="Times New Roman Tj"/>
                <w:sz w:val="24"/>
                <w:szCs w:val="24"/>
                <w:lang w:val="tr-TR"/>
              </w:rPr>
              <w:t>=30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2700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2</w:t>
            </w:r>
            <w:r w:rsidRPr="00355514">
              <w:rPr>
                <w:rFonts w:ascii="Times New Roman Tj" w:hAnsi="Times New Roman Tj"/>
                <w:sz w:val="24"/>
                <w:szCs w:val="24"/>
              </w:rPr>
              <w:t>6190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Тањлил ва боздиди барномаи таълимии баъдидипломии табиби оилавї ва </w:t>
            </w:r>
            <w:r w:rsidRPr="00355514">
              <w:rPr>
                <w:rFonts w:ascii="Times New Roman Tj" w:hAnsi="Times New Roman Tj"/>
              </w:rPr>
              <w:t>њамшираи тибби оилавї</w:t>
            </w:r>
            <w:r w:rsidRPr="00355514">
              <w:rPr>
                <w:rFonts w:ascii="Times New Roman Tj" w:hAnsi="Times New Roman Tj"/>
                <w:sz w:val="24"/>
                <w:szCs w:val="24"/>
              </w:rPr>
              <w:t xml:space="preserve">  </w:t>
            </w:r>
            <w:r w:rsidRPr="00355514">
              <w:rPr>
                <w:rFonts w:ascii="Times New Roman Tj" w:hAnsi="Times New Roman Tj"/>
                <w:sz w:val="24"/>
                <w:szCs w:val="24"/>
                <w:lang w:val="tr-TR"/>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Маблаѓи шабонарўзии машваратчї</w:t>
            </w:r>
            <w:r w:rsidRPr="00355514">
              <w:rPr>
                <w:rFonts w:ascii="Times New Roman Tj" w:hAnsi="Times New Roman Tj"/>
                <w:sz w:val="24"/>
                <w:szCs w:val="24"/>
                <w:lang w:val="tr-TR"/>
              </w:rPr>
              <w:t>=30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2700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g-Cyrl-TJ"/>
              </w:rPr>
            </w:pPr>
            <w:r w:rsidRPr="00355514">
              <w:rPr>
                <w:rFonts w:ascii="Times New Roman Tj" w:hAnsi="Times New Roman Tj"/>
                <w:sz w:val="24"/>
                <w:szCs w:val="24"/>
                <w:lang w:val="tr-TR"/>
              </w:rPr>
              <w:t>2</w:t>
            </w:r>
            <w:r w:rsidRPr="00355514">
              <w:rPr>
                <w:rFonts w:ascii="Times New Roman Tj" w:hAnsi="Times New Roman Tj"/>
                <w:sz w:val="24"/>
                <w:szCs w:val="24"/>
                <w:lang w:val="tg-Cyrl-TJ"/>
              </w:rPr>
              <w:t>6190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Гузаронидани тренинг барои тренерони аз њисоби омўзгорони тибби оилавї  (тренингњои 4</w:t>
            </w:r>
            <w:r w:rsidRPr="00355514">
              <w:rPr>
                <w:rFonts w:ascii="Times New Roman Tj" w:hAnsi="Times New Roman Tj"/>
                <w:sz w:val="24"/>
                <w:szCs w:val="24"/>
              </w:rPr>
              <w:t>-</w:t>
            </w:r>
            <w:r w:rsidRPr="00355514">
              <w:rPr>
                <w:rFonts w:ascii="Times New Roman Tj" w:hAnsi="Times New Roman Tj"/>
                <w:sz w:val="24"/>
                <w:szCs w:val="24"/>
                <w:lang w:val="tr-TR"/>
              </w:rPr>
              <w:t>рўза барои 2 гур</w:t>
            </w:r>
            <w:r w:rsidRPr="00355514">
              <w:rPr>
                <w:rFonts w:ascii="Times New Roman Tj" w:hAnsi="Times New Roman Tj"/>
                <w:sz w:val="24"/>
                <w:szCs w:val="24"/>
              </w:rPr>
              <w:t>ў</w:t>
            </w:r>
            <w:r w:rsidRPr="00355514">
              <w:rPr>
                <w:rFonts w:ascii="Times New Roman Tj" w:hAnsi="Times New Roman Tj"/>
                <w:sz w:val="24"/>
                <w:szCs w:val="24"/>
                <w:lang w:val="tr-TR"/>
              </w:rPr>
              <w:t>њ аз њисоби омўзгорони тайёрии тодипломї ва баъдидипломї)</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семоњаи дуюми 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семинари </w:t>
            </w:r>
            <w:r w:rsidRPr="00355514">
              <w:rPr>
                <w:rFonts w:ascii="Times New Roman Tj" w:hAnsi="Times New Roman Tj"/>
                <w:sz w:val="24"/>
                <w:szCs w:val="24"/>
                <w:lang w:val="tr-TR"/>
              </w:rPr>
              <w:t>4</w:t>
            </w:r>
            <w:r w:rsidRPr="00355514">
              <w:rPr>
                <w:rFonts w:ascii="Times New Roman Tj" w:hAnsi="Times New Roman Tj"/>
                <w:sz w:val="24"/>
                <w:szCs w:val="24"/>
              </w:rPr>
              <w:t xml:space="preserve"> рўза</w:t>
            </w:r>
          </w:p>
          <w:p w:rsidR="009F5EEE" w:rsidRPr="00355514" w:rsidRDefault="009F5EEE" w:rsidP="00522502">
            <w:pPr>
              <w:spacing w:after="0" w:line="240" w:lineRule="auto"/>
              <w:rPr>
                <w:rFonts w:ascii="Times New Roman Tj" w:hAnsi="Times New Roman Tj"/>
                <w:sz w:val="24"/>
                <w:szCs w:val="24"/>
                <w:lang w:val="tr-TR"/>
              </w:rPr>
            </w:pP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6000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582</w:t>
            </w:r>
            <w:r w:rsidRPr="00355514">
              <w:rPr>
                <w:rFonts w:ascii="Times New Roman Tj" w:hAnsi="Times New Roman Tj"/>
                <w:sz w:val="24"/>
                <w:szCs w:val="24"/>
                <w:lang w:val="tg-Cyrl-TJ"/>
              </w:rPr>
              <w:t>0</w:t>
            </w:r>
            <w:r w:rsidRPr="00355514">
              <w:rPr>
                <w:rFonts w:ascii="Times New Roman Tj" w:hAnsi="Times New Roman Tj"/>
                <w:sz w:val="24"/>
                <w:szCs w:val="24"/>
                <w:lang w:val="tr-TR"/>
              </w:rPr>
              <w:t>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Харидорї намудани маводи таълимї барои коллељњо, </w:t>
            </w:r>
            <w:r w:rsidRPr="00355514">
              <w:rPr>
                <w:rFonts w:ascii="Times New Roman Tj" w:hAnsi="Times New Roman Tj"/>
                <w:sz w:val="24"/>
                <w:szCs w:val="24"/>
              </w:rPr>
              <w:t xml:space="preserve">муассисаи давлатии таълимии «Донишгоњи давлатии тиббии Тољикистон ба номи Абўалї ибни Сино» </w:t>
            </w:r>
            <w:r w:rsidRPr="00355514">
              <w:rPr>
                <w:rFonts w:ascii="Times New Roman Tj" w:hAnsi="Times New Roman Tj"/>
                <w:sz w:val="24"/>
                <w:szCs w:val="24"/>
                <w:lang w:val="tr-TR"/>
              </w:rPr>
              <w:t xml:space="preserve">ва </w:t>
            </w:r>
            <w:r w:rsidRPr="00355514">
              <w:rPr>
                <w:rFonts w:ascii="Times New Roman Tj" w:hAnsi="Times New Roman Tj"/>
                <w:sz w:val="24"/>
                <w:szCs w:val="24"/>
              </w:rPr>
              <w:t xml:space="preserve">муассисаи давлатии таълимии «Донишкадаи тањсилоти баъдидипломии кормандони соњаи тандурустии Љумњурии Тољикистон» </w:t>
            </w:r>
            <w:r w:rsidRPr="00355514">
              <w:rPr>
                <w:rFonts w:ascii="Times New Roman Tj" w:hAnsi="Times New Roman Tj"/>
                <w:sz w:val="24"/>
                <w:szCs w:val="24"/>
                <w:lang w:val="tr-TR"/>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семоњаи чоруми 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ind w:left="-88"/>
              <w:rPr>
                <w:rFonts w:ascii="Times New Roman Tj" w:hAnsi="Times New Roman Tj"/>
                <w:sz w:val="24"/>
                <w:szCs w:val="24"/>
                <w:lang w:val="tr-TR"/>
              </w:rPr>
            </w:pPr>
            <w:r w:rsidRPr="00355514">
              <w:rPr>
                <w:rFonts w:ascii="Times New Roman Tj" w:hAnsi="Times New Roman Tj"/>
                <w:sz w:val="24"/>
                <w:szCs w:val="24"/>
              </w:rPr>
              <w:t xml:space="preserve">Симулятор омўзишии кор бо воситаи дохилирањмї </w:t>
            </w:r>
            <w:r w:rsidRPr="00355514">
              <w:rPr>
                <w:rFonts w:ascii="Times New Roman Tj" w:hAnsi="Times New Roman Tj"/>
                <w:sz w:val="24"/>
                <w:szCs w:val="24"/>
                <w:lang w:val="tr-TR"/>
              </w:rPr>
              <w:t>=166</w:t>
            </w:r>
          </w:p>
          <w:p w:rsidR="009F5EEE" w:rsidRPr="00355514" w:rsidRDefault="009F5EEE" w:rsidP="00522502">
            <w:pPr>
              <w:spacing w:after="0" w:line="240" w:lineRule="auto"/>
              <w:ind w:left="-88"/>
              <w:rPr>
                <w:rFonts w:ascii="Times New Roman Tj" w:hAnsi="Times New Roman Tj"/>
                <w:sz w:val="24"/>
                <w:szCs w:val="24"/>
                <w:lang w:val="tr-TR"/>
              </w:rPr>
            </w:pPr>
            <w:r w:rsidRPr="00355514">
              <w:rPr>
                <w:rFonts w:ascii="Times New Roman Tj" w:hAnsi="Times New Roman Tj"/>
                <w:sz w:val="24"/>
                <w:szCs w:val="24"/>
              </w:rPr>
              <w:t>Модели даст</w:t>
            </w:r>
            <w:r w:rsidRPr="00355514">
              <w:rPr>
                <w:rFonts w:ascii="Times New Roman Tj" w:hAnsi="Times New Roman Tj"/>
                <w:sz w:val="24"/>
                <w:szCs w:val="24"/>
                <w:lang w:val="tr-TR"/>
              </w:rPr>
              <w:t xml:space="preserve"> =82</w:t>
            </w:r>
          </w:p>
          <w:p w:rsidR="009F5EEE" w:rsidRPr="00355514" w:rsidRDefault="009F5EEE" w:rsidP="00522502">
            <w:pPr>
              <w:spacing w:after="0" w:line="240" w:lineRule="auto"/>
              <w:ind w:left="-88"/>
              <w:rPr>
                <w:rFonts w:ascii="Times New Roman Tj" w:hAnsi="Times New Roman Tj"/>
                <w:sz w:val="24"/>
                <w:szCs w:val="24"/>
                <w:lang w:val="tr-TR"/>
              </w:rPr>
            </w:pPr>
            <w:r w:rsidRPr="00355514">
              <w:rPr>
                <w:rFonts w:ascii="Times New Roman Tj" w:hAnsi="Times New Roman Tj"/>
                <w:sz w:val="24"/>
                <w:szCs w:val="24"/>
              </w:rPr>
              <w:t xml:space="preserve">Симулятор  барои муоинаи гинекологї </w:t>
            </w:r>
            <w:r w:rsidRPr="00355514">
              <w:rPr>
                <w:rFonts w:ascii="Times New Roman Tj" w:hAnsi="Times New Roman Tj"/>
                <w:sz w:val="24"/>
                <w:szCs w:val="24"/>
                <w:lang w:val="tr-TR"/>
              </w:rPr>
              <w:t>=583</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11634</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g-Cyrl-TJ"/>
              </w:rPr>
              <w:t>112849</w:t>
            </w:r>
            <w:r w:rsidRPr="00355514">
              <w:rPr>
                <w:rFonts w:ascii="Times New Roman Tj" w:hAnsi="Times New Roman Tj"/>
                <w:sz w:val="24"/>
                <w:szCs w:val="24"/>
                <w:lang w:val="tr-TR"/>
              </w:rPr>
              <w:t>.8</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lang w:val="tr-TR"/>
              </w:rPr>
              <w:t>О</w:t>
            </w:r>
            <w:r w:rsidRPr="00355514">
              <w:rPr>
                <w:rFonts w:ascii="Times New Roman Tj" w:hAnsi="Times New Roman Tj"/>
                <w:sz w:val="24"/>
                <w:szCs w:val="24"/>
              </w:rPr>
              <w:t xml:space="preserve">мўзонидани табиби оилавї ва </w:t>
            </w:r>
            <w:r w:rsidRPr="00355514">
              <w:rPr>
                <w:rFonts w:ascii="Times New Roman Tj" w:hAnsi="Times New Roman Tj"/>
              </w:rPr>
              <w:t>њамшираи тибби оилавї</w:t>
            </w:r>
            <w:r w:rsidRPr="00355514">
              <w:rPr>
                <w:rFonts w:ascii="Times New Roman Tj" w:hAnsi="Times New Roman Tj"/>
                <w:sz w:val="24"/>
                <w:szCs w:val="24"/>
              </w:rPr>
              <w:t xml:space="preserve"> бо истифода аз барномаи  таълимии боздидшуда, маълумоти навшуда оид ба танзими оила </w:t>
            </w:r>
            <w:r w:rsidRPr="00355514">
              <w:rPr>
                <w:rFonts w:ascii="Times New Roman Tj" w:hAnsi="Times New Roman Tj"/>
                <w:sz w:val="24"/>
                <w:szCs w:val="24"/>
                <w:lang w:val="tr-TR"/>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семоњаи сеюми 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Бе ягон харољоти иловагї</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 xml:space="preserve">Бе ягон харољоти иловагї </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Бе ягон харољоти иловагї</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Нашри мавод барои пойгоњњои таълимї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семоњаи дуюми соли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 xml:space="preserve"> </w:t>
            </w:r>
            <w:r w:rsidRPr="00355514">
              <w:rPr>
                <w:rFonts w:ascii="Times New Roman Tj" w:hAnsi="Times New Roman Tj"/>
                <w:sz w:val="24"/>
                <w:szCs w:val="24"/>
              </w:rPr>
              <w:t xml:space="preserve"> </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2.5</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r-TR"/>
              </w:rPr>
              <w:t>10000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97</w:t>
            </w:r>
            <w:r w:rsidRPr="00355514">
              <w:rPr>
                <w:rFonts w:ascii="Times New Roman Tj" w:hAnsi="Times New Roman Tj"/>
                <w:sz w:val="24"/>
                <w:szCs w:val="24"/>
                <w:lang w:val="tg-Cyrl-TJ"/>
              </w:rPr>
              <w:t>0</w:t>
            </w:r>
            <w:r w:rsidRPr="00355514">
              <w:rPr>
                <w:rFonts w:ascii="Times New Roman Tj" w:hAnsi="Times New Roman Tj"/>
                <w:sz w:val="24"/>
                <w:szCs w:val="24"/>
                <w:lang w:val="tr-TR"/>
              </w:rPr>
              <w:t>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Бањодињии фосилавии салоњиятнокии табиби оилавї ва </w:t>
            </w:r>
            <w:r w:rsidRPr="00355514">
              <w:rPr>
                <w:rFonts w:ascii="Times New Roman Tj" w:hAnsi="Times New Roman Tj"/>
              </w:rPr>
              <w:t>њамшираи тибби оилавї</w:t>
            </w:r>
            <w:r w:rsidRPr="00355514">
              <w:rPr>
                <w:rFonts w:ascii="Times New Roman Tj" w:hAnsi="Times New Roman Tj"/>
                <w:sz w:val="24"/>
                <w:szCs w:val="24"/>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семоњаи сеюми соли </w:t>
            </w:r>
            <w:r w:rsidRPr="00355514">
              <w:rPr>
                <w:rFonts w:ascii="Times New Roman Tj" w:hAnsi="Times New Roman Tj"/>
                <w:sz w:val="24"/>
                <w:szCs w:val="24"/>
                <w:lang w:val="tr-TR"/>
              </w:rPr>
              <w:t>20</w:t>
            </w:r>
            <w:r w:rsidRPr="00355514">
              <w:rPr>
                <w:rFonts w:ascii="Times New Roman Tj" w:hAnsi="Times New Roman Tj"/>
                <w:sz w:val="24"/>
                <w:szCs w:val="24"/>
              </w:rPr>
              <w:t>20</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5000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5000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g-Cyrl-TJ"/>
              </w:rPr>
              <w:t>48500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Харољоти барномавї</w:t>
            </w:r>
          </w:p>
        </w:tc>
        <w:tc>
          <w:tcPr>
            <w:tcW w:w="1276" w:type="dxa"/>
          </w:tcPr>
          <w:p w:rsidR="009F5EEE" w:rsidRPr="00355514" w:rsidRDefault="009F5EEE" w:rsidP="00522502">
            <w:pPr>
              <w:spacing w:after="0" w:line="240" w:lineRule="auto"/>
              <w:rPr>
                <w:rFonts w:ascii="Times New Roman Tj" w:hAnsi="Times New Roman Tj"/>
                <w:sz w:val="24"/>
                <w:szCs w:val="24"/>
              </w:rPr>
            </w:pP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10% </w:t>
            </w:r>
            <w:r w:rsidRPr="00355514">
              <w:rPr>
                <w:rFonts w:ascii="Times New Roman Tj" w:hAnsi="Times New Roman Tj"/>
                <w:sz w:val="24"/>
                <w:szCs w:val="24"/>
              </w:rPr>
              <w:t>аз маблаѓи умумї барои ин амал</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3803.40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r-TR"/>
              </w:rPr>
              <w:t>3</w:t>
            </w:r>
            <w:r w:rsidRPr="00355514">
              <w:rPr>
                <w:rFonts w:ascii="Times New Roman Tj" w:hAnsi="Times New Roman Tj"/>
                <w:sz w:val="24"/>
                <w:szCs w:val="24"/>
              </w:rPr>
              <w:t>6892</w:t>
            </w:r>
            <w:r w:rsidRPr="00355514">
              <w:rPr>
                <w:rFonts w:ascii="Times New Roman Tj" w:hAnsi="Times New Roman Tj"/>
                <w:sz w:val="24"/>
                <w:szCs w:val="24"/>
                <w:lang w:val="tr-TR"/>
              </w:rPr>
              <w:t>.</w:t>
            </w:r>
            <w:r w:rsidRPr="00355514">
              <w:rPr>
                <w:rFonts w:ascii="Times New Roman Tj" w:hAnsi="Times New Roman Tj"/>
                <w:sz w:val="24"/>
                <w:szCs w:val="24"/>
              </w:rPr>
              <w:t>98</w:t>
            </w: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rPr>
              <w:t>Њамгироии танзими оила ба мониторинг ва механизми назорати сифати тибби оилавї</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Омўзонидани мониторингњои тибби оилавї оид ба масъалањои танзими оила        </w:t>
            </w:r>
            <w:r w:rsidRPr="00355514">
              <w:rPr>
                <w:rFonts w:ascii="Times New Roman Tj" w:hAnsi="Times New Roman Tj"/>
                <w:sz w:val="24"/>
                <w:szCs w:val="24"/>
                <w:lang w:val="tr-TR"/>
              </w:rPr>
              <w:t>(5</w:t>
            </w:r>
            <w:r w:rsidRPr="00355514">
              <w:rPr>
                <w:rFonts w:ascii="Times New Roman Tj" w:hAnsi="Times New Roman Tj"/>
                <w:sz w:val="24"/>
                <w:szCs w:val="24"/>
              </w:rPr>
              <w:t xml:space="preserve"> тренинги 4-рўза дар вилоятњо</w:t>
            </w:r>
            <w:r w:rsidRPr="00355514">
              <w:rPr>
                <w:rFonts w:ascii="Times New Roman Tj" w:hAnsi="Times New Roman Tj"/>
                <w:sz w:val="24"/>
                <w:szCs w:val="24"/>
                <w:lang w:val="tr-TR"/>
              </w:rPr>
              <w:t>)</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семоњаи   </w:t>
            </w:r>
            <w:r w:rsidRPr="00355514">
              <w:rPr>
                <w:rFonts w:ascii="Times New Roman Tj" w:hAnsi="Times New Roman Tj"/>
                <w:sz w:val="24"/>
                <w:szCs w:val="24"/>
                <w:lang w:val="tr-TR"/>
              </w:rPr>
              <w:t>2</w:t>
            </w:r>
            <w:r w:rsidRPr="00355514">
              <w:rPr>
                <w:rFonts w:ascii="Times New Roman Tj" w:hAnsi="Times New Roman Tj"/>
                <w:sz w:val="24"/>
                <w:szCs w:val="24"/>
              </w:rPr>
              <w:t xml:space="preserve">-юм ва </w:t>
            </w:r>
            <w:r w:rsidRPr="00355514">
              <w:rPr>
                <w:rFonts w:ascii="Times New Roman Tj" w:hAnsi="Times New Roman Tj"/>
                <w:sz w:val="24"/>
                <w:szCs w:val="24"/>
                <w:lang w:val="tr-TR"/>
              </w:rPr>
              <w:t>3</w:t>
            </w:r>
            <w:r w:rsidRPr="00355514">
              <w:rPr>
                <w:rFonts w:ascii="Times New Roman Tj" w:hAnsi="Times New Roman Tj"/>
                <w:sz w:val="24"/>
                <w:szCs w:val="24"/>
              </w:rPr>
              <w:t>-юми соли 2019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як тренинг </w:t>
            </w:r>
            <w:r w:rsidRPr="00355514">
              <w:rPr>
                <w:rFonts w:ascii="Times New Roman Tj" w:hAnsi="Times New Roman Tj"/>
                <w:sz w:val="24"/>
                <w:szCs w:val="24"/>
                <w:lang w:val="tr-TR"/>
              </w:rPr>
              <w:t>4000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20000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g-Cyrl-TJ"/>
              </w:rPr>
              <w:t>1940</w:t>
            </w:r>
            <w:r w:rsidRPr="00355514">
              <w:rPr>
                <w:rFonts w:ascii="Times New Roman Tj" w:hAnsi="Times New Roman Tj"/>
                <w:sz w:val="24"/>
                <w:szCs w:val="24"/>
              </w:rPr>
              <w:t>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Њамчунин бањодињии малакањои мониторї дар ваќти бањодињии фосилавї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семоњаи сеюми соли 2020</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Бе ягон харољоти иловагї</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 xml:space="preserve">Бе ягон харољоти иловагї </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Бе ягон харољоти иловагї</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Харољоти барномавї</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-202</w:t>
            </w:r>
            <w:r w:rsidRPr="00355514">
              <w:rPr>
                <w:rFonts w:ascii="Times New Roman Tj" w:hAnsi="Times New Roman Tj"/>
                <w:sz w:val="24"/>
                <w:szCs w:val="24"/>
              </w:rPr>
              <w:t>1</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10% </w:t>
            </w:r>
            <w:r w:rsidRPr="00355514">
              <w:rPr>
                <w:rFonts w:ascii="Times New Roman Tj" w:hAnsi="Times New Roman Tj"/>
                <w:sz w:val="24"/>
                <w:szCs w:val="24"/>
              </w:rPr>
              <w:t xml:space="preserve">аз маблаѓи умумии харољот барои ин амал </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2000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lang w:val="tg-Cyrl-TJ"/>
              </w:rPr>
              <w:t>19400</w:t>
            </w:r>
          </w:p>
        </w:tc>
      </w:tr>
      <w:tr w:rsidR="009F5EEE" w:rsidRPr="00355514" w:rsidTr="00522502">
        <w:trPr>
          <w:gridAfter w:val="1"/>
          <w:wAfter w:w="34" w:type="dxa"/>
        </w:trPr>
        <w:tc>
          <w:tcPr>
            <w:tcW w:w="14958" w:type="dxa"/>
            <w:gridSpan w:val="8"/>
          </w:tcPr>
          <w:p w:rsidR="009F5EEE" w:rsidRPr="00355514" w:rsidRDefault="009F5EEE" w:rsidP="00522502">
            <w:pPr>
              <w:spacing w:after="0" w:line="240" w:lineRule="auto"/>
              <w:jc w:val="center"/>
              <w:rPr>
                <w:rFonts w:ascii="Times New Roman Tj" w:hAnsi="Times New Roman Tj"/>
                <w:sz w:val="24"/>
                <w:szCs w:val="24"/>
              </w:rPr>
            </w:pPr>
            <w:r w:rsidRPr="00355514">
              <w:rPr>
                <w:rFonts w:ascii="Times New Roman Tj" w:hAnsi="Times New Roman Tj"/>
                <w:sz w:val="24"/>
                <w:szCs w:val="24"/>
              </w:rPr>
              <w:t xml:space="preserve">Њамгироии танзими оила ба нигоњубини кўдакон ва иммунизатсия ва омўзонидани кормандони тиб (пешнињодкунандагони хизматњо) оид ба танзими оила ва солимии репродуктивї барои пешнињоди хизматњое, ки ба талаботи љавонон љавобгў мебошад  </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Кормандони </w:t>
            </w:r>
            <w:r w:rsidRPr="00355514">
              <w:rPr>
                <w:rFonts w:ascii="Times New Roman Tj" w:hAnsi="Times New Roman Tj"/>
              </w:rPr>
              <w:t>кумаки аввалияи тиббию санитарї</w:t>
            </w:r>
            <w:r w:rsidRPr="00355514">
              <w:rPr>
                <w:rFonts w:ascii="Times New Roman Tj" w:hAnsi="Times New Roman Tj"/>
                <w:sz w:val="24"/>
                <w:szCs w:val="24"/>
                <w:lang w:val="tr-TR"/>
              </w:rPr>
              <w:t>,</w:t>
            </w:r>
            <w:r w:rsidRPr="00355514">
              <w:rPr>
                <w:rFonts w:ascii="Times New Roman Tj" w:hAnsi="Times New Roman Tj"/>
                <w:sz w:val="24"/>
                <w:szCs w:val="24"/>
              </w:rPr>
              <w:t xml:space="preserve"> ки бо кўдакон кор мекунанд, бояд оид ба тибби оилавї  машваратњо пешнињод намоянд</w:t>
            </w:r>
            <w:r w:rsidRPr="00355514">
              <w:rPr>
                <w:rFonts w:ascii="Times New Roman Tj" w:hAnsi="Times New Roman Tj"/>
                <w:sz w:val="24"/>
                <w:szCs w:val="24"/>
                <w:lang w:val="tr-TR"/>
              </w:rPr>
              <w:t xml:space="preserve">. Онњо метавонанд худашон усулњоро пешнињод намоянд ё љуфтро дар асоси усуле, ки онњо интихоб менамоянд, ба назди дигар мутахассис равона намоянд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w:t>
            </w:r>
            <w:r w:rsidRPr="00355514">
              <w:rPr>
                <w:rFonts w:ascii="Times New Roman Tj" w:hAnsi="Times New Roman Tj"/>
                <w:sz w:val="24"/>
                <w:szCs w:val="24"/>
              </w:rPr>
              <w:t>2022</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Омўзонидани кормандони тиб (пешнињодкунандагони хизматњо) оид ба танзими оила ва солимии репродуктивї барои пешнињоди хизматњое, ки ба талаботи љавонон љавобгў мебошад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w:t>
            </w:r>
            <w:r w:rsidRPr="00355514">
              <w:rPr>
                <w:rFonts w:ascii="Times New Roman Tj" w:hAnsi="Times New Roman Tj"/>
                <w:sz w:val="24"/>
                <w:szCs w:val="24"/>
              </w:rPr>
              <w:t>2022</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w:t>
            </w:r>
          </w:p>
        </w:tc>
      </w:tr>
      <w:tr w:rsidR="009F5EEE" w:rsidRPr="00355514" w:rsidTr="00522502">
        <w:trPr>
          <w:gridAfter w:val="1"/>
          <w:wAfter w:w="34" w:type="dxa"/>
        </w:trPr>
        <w:tc>
          <w:tcPr>
            <w:tcW w:w="13522" w:type="dxa"/>
            <w:gridSpan w:val="6"/>
          </w:tcPr>
          <w:p w:rsidR="009F5EEE" w:rsidRPr="00355514" w:rsidRDefault="009F5EEE" w:rsidP="00522502">
            <w:pPr>
              <w:spacing w:after="0" w:line="240" w:lineRule="auto"/>
              <w:jc w:val="center"/>
              <w:rPr>
                <w:rFonts w:ascii="Times New Roman Tj" w:hAnsi="Times New Roman Tj"/>
                <w:b/>
                <w:bCs/>
                <w:sz w:val="24"/>
                <w:szCs w:val="24"/>
              </w:rPr>
            </w:pPr>
            <w:r w:rsidRPr="00355514">
              <w:rPr>
                <w:rFonts w:ascii="Times New Roman Tj" w:hAnsi="Times New Roman Tj"/>
                <w:sz w:val="24"/>
                <w:szCs w:val="24"/>
              </w:rPr>
              <w:t>Дастгирии татбиќи таѓйирот ба Кодекси оила барои пешгирии никоњњои бармањал</w:t>
            </w:r>
          </w:p>
        </w:tc>
        <w:tc>
          <w:tcPr>
            <w:tcW w:w="1436" w:type="dxa"/>
            <w:gridSpan w:val="2"/>
          </w:tcPr>
          <w:p w:rsidR="009F5EEE" w:rsidRPr="00355514" w:rsidRDefault="009F5EEE" w:rsidP="00522502">
            <w:pPr>
              <w:spacing w:after="0" w:line="240" w:lineRule="auto"/>
              <w:jc w:val="center"/>
              <w:rPr>
                <w:rFonts w:ascii="Times New Roman Tj" w:hAnsi="Times New Roman Tj"/>
                <w:sz w:val="24"/>
                <w:szCs w:val="24"/>
              </w:rPr>
            </w:pP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lang w:val="tr-TR"/>
              </w:rPr>
              <w:t xml:space="preserve">Муњокима намудани масъаларо дар нишасти </w:t>
            </w:r>
            <w:r w:rsidRPr="00355514">
              <w:rPr>
                <w:rFonts w:ascii="Times New Roman Tj" w:hAnsi="Times New Roman Tj"/>
              </w:rPr>
              <w:t>кумитаи њамоњангсозии донорон</w:t>
            </w:r>
            <w:r w:rsidRPr="00355514">
              <w:rPr>
                <w:rFonts w:ascii="Times New Roman Tj" w:hAnsi="Times New Roman Tj"/>
                <w:sz w:val="24"/>
                <w:szCs w:val="24"/>
                <w:lang w:val="tr-TR"/>
              </w:rPr>
              <w:t xml:space="preserve">  дарбар мегирад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Соли</w:t>
            </w:r>
            <w:r w:rsidRPr="00355514">
              <w:rPr>
                <w:rFonts w:ascii="Times New Roman Tj" w:hAnsi="Times New Roman Tj"/>
                <w:sz w:val="24"/>
                <w:szCs w:val="24"/>
                <w:lang w:val="tr-TR"/>
              </w:rPr>
              <w:t xml:space="preserve"> 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 нест</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Харољот нест</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Харољот нест</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Ташкил намудани семинари миллии 2-рўза барои олимон, донорон, шарикон оид ба рушд </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семоњаи чоруми соли </w:t>
            </w:r>
            <w:r w:rsidRPr="00355514">
              <w:rPr>
                <w:rFonts w:ascii="Times New Roman Tj" w:hAnsi="Times New Roman Tj"/>
                <w:sz w:val="24"/>
                <w:szCs w:val="24"/>
                <w:lang w:val="tr-TR"/>
              </w:rPr>
              <w:t>201</w:t>
            </w:r>
            <w:r w:rsidRPr="00355514">
              <w:rPr>
                <w:rFonts w:ascii="Times New Roman Tj" w:hAnsi="Times New Roman Tj"/>
                <w:sz w:val="24"/>
                <w:szCs w:val="24"/>
              </w:rPr>
              <w:t>9</w:t>
            </w: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 xml:space="preserve">Харољоти њаррўза барои семинар </w:t>
            </w:r>
            <w:r w:rsidRPr="00355514">
              <w:rPr>
                <w:rFonts w:ascii="Times New Roman Tj" w:hAnsi="Times New Roman Tj"/>
                <w:sz w:val="24"/>
                <w:szCs w:val="24"/>
                <w:lang w:val="tr-TR"/>
              </w:rPr>
              <w:t>3000</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6000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58200</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Гузаронидани вохўрии минбаъда бо шарикон ва кумитаи њамоњангсозии донорон</w:t>
            </w:r>
            <w:r w:rsidRPr="00355514">
              <w:rPr>
                <w:rFonts w:ascii="Times New Roman Tj" w:hAnsi="Times New Roman Tj"/>
                <w:sz w:val="24"/>
                <w:szCs w:val="24"/>
                <w:lang w:val="tr-TR"/>
              </w:rPr>
              <w:t xml:space="preserve"> </w:t>
            </w:r>
          </w:p>
        </w:tc>
        <w:tc>
          <w:tcPr>
            <w:tcW w:w="1276" w:type="dxa"/>
          </w:tcPr>
          <w:p w:rsidR="009F5EEE" w:rsidRPr="00355514" w:rsidRDefault="009F5EEE" w:rsidP="00522502">
            <w:pPr>
              <w:spacing w:after="0" w:line="240" w:lineRule="auto"/>
              <w:rPr>
                <w:rFonts w:ascii="Times New Roman Tj" w:hAnsi="Times New Roman Tj"/>
                <w:sz w:val="24"/>
                <w:szCs w:val="24"/>
                <w:lang w:val="tr-TR"/>
              </w:rPr>
            </w:pPr>
          </w:p>
        </w:tc>
        <w:tc>
          <w:tcPr>
            <w:tcW w:w="1984" w:type="dxa"/>
            <w:gridSpan w:val="2"/>
          </w:tcPr>
          <w:p w:rsidR="009F5EEE" w:rsidRPr="00355514" w:rsidRDefault="009F5EEE" w:rsidP="00522502">
            <w:pPr>
              <w:spacing w:after="0" w:line="240" w:lineRule="auto"/>
              <w:rPr>
                <w:rFonts w:ascii="Times New Roman Tj" w:hAnsi="Times New Roman Tj"/>
                <w:sz w:val="24"/>
                <w:szCs w:val="24"/>
                <w:lang w:val="tr-TR"/>
              </w:rPr>
            </w:pPr>
            <w:r w:rsidRPr="00355514">
              <w:rPr>
                <w:rFonts w:ascii="Times New Roman Tj" w:hAnsi="Times New Roman Tj"/>
                <w:sz w:val="24"/>
                <w:szCs w:val="24"/>
              </w:rPr>
              <w:t>Харољот нест</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Харољот нест</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rPr>
            </w:pPr>
            <w:r w:rsidRPr="00355514">
              <w:rPr>
                <w:rFonts w:ascii="Times New Roman Tj" w:hAnsi="Times New Roman Tj"/>
                <w:sz w:val="24"/>
                <w:szCs w:val="24"/>
              </w:rPr>
              <w:t>Харољот нест</w:t>
            </w:r>
          </w:p>
        </w:tc>
      </w:tr>
      <w:tr w:rsidR="009F5EEE" w:rsidRPr="00355514" w:rsidTr="00522502">
        <w:trPr>
          <w:gridAfter w:val="1"/>
          <w:wAfter w:w="34" w:type="dxa"/>
        </w:trPr>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Харољоти барномавї</w:t>
            </w:r>
          </w:p>
        </w:tc>
        <w:tc>
          <w:tcPr>
            <w:tcW w:w="1276"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Солњои </w:t>
            </w:r>
            <w:r w:rsidRPr="00355514">
              <w:rPr>
                <w:rFonts w:ascii="Times New Roman Tj" w:hAnsi="Times New Roman Tj"/>
                <w:sz w:val="24"/>
                <w:szCs w:val="24"/>
                <w:lang w:val="tr-TR"/>
              </w:rPr>
              <w:t>201</w:t>
            </w:r>
            <w:r w:rsidRPr="00355514">
              <w:rPr>
                <w:rFonts w:ascii="Times New Roman Tj" w:hAnsi="Times New Roman Tj"/>
                <w:sz w:val="24"/>
                <w:szCs w:val="24"/>
              </w:rPr>
              <w:t>9</w:t>
            </w:r>
            <w:r w:rsidRPr="00355514">
              <w:rPr>
                <w:rFonts w:ascii="Times New Roman Tj" w:hAnsi="Times New Roman Tj"/>
                <w:sz w:val="24"/>
                <w:szCs w:val="24"/>
                <w:lang w:val="tr-TR"/>
              </w:rPr>
              <w:t>-202</w:t>
            </w:r>
            <w:r w:rsidRPr="00355514">
              <w:rPr>
                <w:rFonts w:ascii="Times New Roman Tj" w:hAnsi="Times New Roman Tj"/>
                <w:sz w:val="24"/>
                <w:szCs w:val="24"/>
              </w:rPr>
              <w:t>2</w:t>
            </w:r>
          </w:p>
        </w:tc>
        <w:tc>
          <w:tcPr>
            <w:tcW w:w="1984" w:type="dxa"/>
            <w:gridSpan w:val="2"/>
          </w:tcPr>
          <w:p w:rsidR="009F5EEE" w:rsidRPr="00355514" w:rsidRDefault="009F5EEE" w:rsidP="00522502">
            <w:pPr>
              <w:spacing w:after="0" w:line="240" w:lineRule="auto"/>
              <w:ind w:left="-88" w:right="-129"/>
              <w:rPr>
                <w:rFonts w:ascii="Times New Roman Tj" w:hAnsi="Times New Roman Tj"/>
                <w:sz w:val="24"/>
                <w:szCs w:val="24"/>
                <w:lang w:val="tr-TR"/>
              </w:rPr>
            </w:pPr>
            <w:r w:rsidRPr="00355514">
              <w:rPr>
                <w:rFonts w:ascii="Times New Roman Tj" w:hAnsi="Times New Roman Tj"/>
                <w:sz w:val="24"/>
                <w:szCs w:val="24"/>
                <w:lang w:val="tr-TR"/>
              </w:rPr>
              <w:t xml:space="preserve">10% </w:t>
            </w:r>
            <w:r w:rsidRPr="00355514">
              <w:rPr>
                <w:rFonts w:ascii="Times New Roman Tj" w:hAnsi="Times New Roman Tj"/>
                <w:sz w:val="24"/>
                <w:szCs w:val="24"/>
              </w:rPr>
              <w:t xml:space="preserve">аз маблаѓи умумии харољот барои ин амал </w:t>
            </w:r>
          </w:p>
        </w:tc>
        <w:tc>
          <w:tcPr>
            <w:tcW w:w="1244" w:type="dxa"/>
            <w:gridSpan w:val="2"/>
          </w:tcPr>
          <w:p w:rsidR="009F5EEE" w:rsidRPr="00355514" w:rsidRDefault="009F5EEE" w:rsidP="00522502">
            <w:pPr>
              <w:spacing w:after="0" w:line="240" w:lineRule="auto"/>
              <w:jc w:val="right"/>
              <w:rPr>
                <w:rFonts w:ascii="Times New Roman Tj" w:hAnsi="Times New Roman Tj"/>
                <w:sz w:val="24"/>
                <w:szCs w:val="24"/>
                <w:lang w:val="tr-TR"/>
              </w:rPr>
            </w:pPr>
            <w:r w:rsidRPr="00355514">
              <w:rPr>
                <w:rFonts w:ascii="Times New Roman Tj" w:hAnsi="Times New Roman Tj"/>
                <w:sz w:val="24"/>
                <w:szCs w:val="24"/>
                <w:lang w:val="tr-TR"/>
              </w:rPr>
              <w:t>600</w:t>
            </w:r>
          </w:p>
        </w:tc>
        <w:tc>
          <w:tcPr>
            <w:tcW w:w="1436" w:type="dxa"/>
            <w:gridSpan w:val="2"/>
          </w:tcPr>
          <w:p w:rsidR="009F5EEE" w:rsidRPr="00355514" w:rsidRDefault="009F5EEE" w:rsidP="00522502">
            <w:pPr>
              <w:spacing w:after="0" w:line="240" w:lineRule="auto"/>
              <w:jc w:val="right"/>
              <w:rPr>
                <w:rFonts w:ascii="Times New Roman Tj" w:hAnsi="Times New Roman Tj"/>
                <w:sz w:val="24"/>
                <w:szCs w:val="24"/>
                <w:lang w:val="tg-Cyrl-TJ"/>
              </w:rPr>
            </w:pPr>
            <w:r w:rsidRPr="00355514">
              <w:rPr>
                <w:rFonts w:ascii="Times New Roman Tj" w:hAnsi="Times New Roman Tj"/>
                <w:sz w:val="24"/>
                <w:szCs w:val="24"/>
                <w:lang w:val="tg-Cyrl-TJ"/>
              </w:rPr>
              <w:t>5820</w:t>
            </w:r>
          </w:p>
        </w:tc>
      </w:tr>
      <w:tr w:rsidR="009F5EEE" w:rsidRPr="00355514" w:rsidTr="00522502">
        <w:tc>
          <w:tcPr>
            <w:tcW w:w="14992" w:type="dxa"/>
            <w:gridSpan w:val="9"/>
          </w:tcPr>
          <w:p w:rsidR="009F5EEE" w:rsidRPr="00355514" w:rsidRDefault="009F5EEE" w:rsidP="00522502">
            <w:pPr>
              <w:spacing w:after="0" w:line="240" w:lineRule="auto"/>
              <w:jc w:val="center"/>
              <w:rPr>
                <w:rFonts w:ascii="Times New Roman Tj" w:hAnsi="Times New Roman Tj"/>
                <w:sz w:val="24"/>
                <w:szCs w:val="24"/>
              </w:rPr>
            </w:pPr>
            <w:r w:rsidRPr="00355514">
              <w:rPr>
                <w:rFonts w:ascii="Times New Roman Tj" w:hAnsi="Times New Roman Tj"/>
                <w:sz w:val="24"/>
                <w:szCs w:val="24"/>
              </w:rPr>
              <w:t xml:space="preserve">Наќшаи харољот </w:t>
            </w:r>
            <w:r w:rsidRPr="00355514">
              <w:rPr>
                <w:rFonts w:ascii="Times New Roman Tj" w:hAnsi="Times New Roman Tj"/>
                <w:sz w:val="24"/>
                <w:szCs w:val="24"/>
                <w:lang w:val="tg-Cyrl-TJ"/>
              </w:rPr>
              <w:t>барои харидории маводи пешгирандаи њамли номатлуб</w:t>
            </w:r>
          </w:p>
        </w:tc>
      </w:tr>
      <w:tr w:rsidR="009F5EEE" w:rsidRPr="00355514" w:rsidTr="00522502">
        <w:tc>
          <w:tcPr>
            <w:tcW w:w="9018" w:type="dxa"/>
          </w:tcPr>
          <w:p w:rsidR="009F5EEE" w:rsidRPr="00355514" w:rsidRDefault="009F5EEE" w:rsidP="00522502">
            <w:pPr>
              <w:spacing w:after="0" w:line="240" w:lineRule="auto"/>
              <w:ind w:firstLine="142"/>
              <w:rPr>
                <w:rFonts w:ascii="Times New Roman Tj" w:hAnsi="Times New Roman Tj"/>
                <w:sz w:val="24"/>
                <w:szCs w:val="24"/>
              </w:rPr>
            </w:pPr>
            <w:r w:rsidRPr="00355514">
              <w:rPr>
                <w:rFonts w:ascii="Times New Roman Tj" w:hAnsi="Times New Roman Tj"/>
                <w:sz w:val="24"/>
                <w:szCs w:val="24"/>
              </w:rPr>
              <w:t xml:space="preserve">Хариди маводи контрасепсия аз рўи талабот  </w:t>
            </w:r>
          </w:p>
        </w:tc>
        <w:tc>
          <w:tcPr>
            <w:tcW w:w="1276" w:type="dxa"/>
          </w:tcPr>
          <w:p w:rsidR="009F5EEE" w:rsidRPr="00355514" w:rsidRDefault="009F5EEE" w:rsidP="00522502">
            <w:pPr>
              <w:spacing w:after="0" w:line="240" w:lineRule="auto"/>
              <w:ind w:right="-128"/>
              <w:rPr>
                <w:rFonts w:ascii="Times New Roman Tj" w:hAnsi="Times New Roman Tj"/>
                <w:sz w:val="24"/>
                <w:szCs w:val="24"/>
              </w:rPr>
            </w:pPr>
            <w:r w:rsidRPr="00355514">
              <w:rPr>
                <w:rFonts w:ascii="Times New Roman Tj" w:hAnsi="Times New Roman Tj"/>
                <w:sz w:val="24"/>
                <w:szCs w:val="24"/>
              </w:rPr>
              <w:t>Соли 2021</w:t>
            </w:r>
          </w:p>
        </w:tc>
        <w:tc>
          <w:tcPr>
            <w:tcW w:w="1964"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5 намуд</w:t>
            </w:r>
          </w:p>
        </w:tc>
        <w:tc>
          <w:tcPr>
            <w:tcW w:w="1317" w:type="dxa"/>
            <w:gridSpan w:val="4"/>
          </w:tcPr>
          <w:p w:rsidR="009F5EEE" w:rsidRPr="00355514" w:rsidRDefault="009F5EEE" w:rsidP="00522502">
            <w:pPr>
              <w:spacing w:after="0" w:line="240" w:lineRule="auto"/>
              <w:ind w:left="-67" w:right="-126"/>
              <w:jc w:val="center"/>
              <w:rPr>
                <w:rFonts w:ascii="Times New Roman Tj" w:hAnsi="Times New Roman Tj"/>
                <w:sz w:val="24"/>
                <w:szCs w:val="24"/>
              </w:rPr>
            </w:pPr>
            <w:r w:rsidRPr="00355514">
              <w:rPr>
                <w:rFonts w:ascii="Times New Roman Tj" w:hAnsi="Times New Roman Tj"/>
                <w:sz w:val="24"/>
                <w:szCs w:val="24"/>
              </w:rPr>
              <w:t>173 605</w:t>
            </w:r>
          </w:p>
        </w:tc>
        <w:tc>
          <w:tcPr>
            <w:tcW w:w="1417" w:type="dxa"/>
            <w:gridSpan w:val="2"/>
          </w:tcPr>
          <w:p w:rsidR="009F5EEE" w:rsidRPr="00355514" w:rsidRDefault="009F5EEE" w:rsidP="00522502">
            <w:pPr>
              <w:spacing w:after="0" w:line="240" w:lineRule="auto"/>
              <w:ind w:left="-108"/>
              <w:jc w:val="right"/>
              <w:rPr>
                <w:rFonts w:ascii="Times New Roman Tj" w:hAnsi="Times New Roman Tj"/>
                <w:sz w:val="24"/>
                <w:szCs w:val="24"/>
                <w:lang w:val="tg-Cyrl-TJ"/>
              </w:rPr>
            </w:pPr>
            <w:r w:rsidRPr="0027735B">
              <w:rPr>
                <w:rFonts w:ascii="Times New Roman Tj" w:hAnsi="Times New Roman Tj" w:cs="Arial"/>
                <w:bCs/>
                <w:sz w:val="24"/>
                <w:szCs w:val="24"/>
              </w:rPr>
              <w:t>1 </w:t>
            </w:r>
            <w:r w:rsidRPr="0027735B">
              <w:rPr>
                <w:rFonts w:ascii="Times New Roman Tj" w:hAnsi="Times New Roman Tj" w:cs="Arial"/>
                <w:bCs/>
                <w:sz w:val="24"/>
                <w:szCs w:val="24"/>
                <w:lang w:val="tg-Cyrl-TJ"/>
              </w:rPr>
              <w:t>874</w:t>
            </w:r>
            <w:r w:rsidRPr="0027735B">
              <w:rPr>
                <w:rFonts w:ascii="Times New Roman Tj" w:hAnsi="Times New Roman Tj" w:cs="Arial"/>
                <w:bCs/>
                <w:sz w:val="24"/>
                <w:szCs w:val="24"/>
              </w:rPr>
              <w:t xml:space="preserve"> </w:t>
            </w:r>
            <w:r w:rsidRPr="0027735B">
              <w:rPr>
                <w:rFonts w:ascii="Times New Roman Tj" w:hAnsi="Times New Roman Tj" w:cs="Arial"/>
                <w:bCs/>
                <w:sz w:val="24"/>
                <w:szCs w:val="24"/>
                <w:lang w:val="tg-Cyrl-TJ"/>
              </w:rPr>
              <w:t>934</w:t>
            </w:r>
          </w:p>
        </w:tc>
      </w:tr>
      <w:tr w:rsidR="009F5EEE" w:rsidRPr="00355514" w:rsidTr="00522502">
        <w:tc>
          <w:tcPr>
            <w:tcW w:w="9018"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 xml:space="preserve">  Хариди маводи контрасепсия аз рўи талабот  </w:t>
            </w:r>
          </w:p>
        </w:tc>
        <w:tc>
          <w:tcPr>
            <w:tcW w:w="1276" w:type="dxa"/>
          </w:tcPr>
          <w:p w:rsidR="009F5EEE" w:rsidRPr="00355514" w:rsidRDefault="009F5EEE" w:rsidP="00522502">
            <w:pPr>
              <w:spacing w:after="0" w:line="240" w:lineRule="auto"/>
              <w:ind w:right="-128"/>
              <w:rPr>
                <w:rFonts w:ascii="Times New Roman Tj" w:hAnsi="Times New Roman Tj"/>
                <w:sz w:val="24"/>
                <w:szCs w:val="24"/>
              </w:rPr>
            </w:pPr>
            <w:r w:rsidRPr="00355514">
              <w:rPr>
                <w:rFonts w:ascii="Times New Roman Tj" w:hAnsi="Times New Roman Tj"/>
                <w:sz w:val="24"/>
                <w:szCs w:val="24"/>
              </w:rPr>
              <w:t>Соли 2022</w:t>
            </w:r>
          </w:p>
        </w:tc>
        <w:tc>
          <w:tcPr>
            <w:tcW w:w="1964" w:type="dxa"/>
          </w:tcPr>
          <w:p w:rsidR="009F5EEE" w:rsidRPr="00355514" w:rsidRDefault="009F5EEE" w:rsidP="00522502">
            <w:pPr>
              <w:spacing w:after="0" w:line="240" w:lineRule="auto"/>
              <w:rPr>
                <w:rFonts w:ascii="Times New Roman Tj" w:hAnsi="Times New Roman Tj"/>
                <w:sz w:val="24"/>
                <w:szCs w:val="24"/>
              </w:rPr>
            </w:pPr>
            <w:r w:rsidRPr="00355514">
              <w:rPr>
                <w:rFonts w:ascii="Times New Roman Tj" w:hAnsi="Times New Roman Tj"/>
                <w:sz w:val="24"/>
                <w:szCs w:val="24"/>
              </w:rPr>
              <w:t>5 намуд</w:t>
            </w:r>
          </w:p>
        </w:tc>
        <w:tc>
          <w:tcPr>
            <w:tcW w:w="1317" w:type="dxa"/>
            <w:gridSpan w:val="4"/>
          </w:tcPr>
          <w:p w:rsidR="009F5EEE" w:rsidRPr="00355514" w:rsidRDefault="009F5EEE" w:rsidP="00522502">
            <w:pPr>
              <w:spacing w:after="0" w:line="240" w:lineRule="auto"/>
              <w:ind w:left="-67" w:right="-126"/>
              <w:jc w:val="center"/>
              <w:rPr>
                <w:rFonts w:ascii="Times New Roman Tj" w:hAnsi="Times New Roman Tj"/>
                <w:sz w:val="24"/>
                <w:szCs w:val="24"/>
              </w:rPr>
            </w:pPr>
            <w:r w:rsidRPr="00355514">
              <w:rPr>
                <w:rFonts w:ascii="Times New Roman Tj" w:hAnsi="Times New Roman Tj"/>
                <w:sz w:val="24"/>
                <w:szCs w:val="24"/>
              </w:rPr>
              <w:t>251 728</w:t>
            </w:r>
          </w:p>
        </w:tc>
        <w:tc>
          <w:tcPr>
            <w:tcW w:w="1417" w:type="dxa"/>
            <w:gridSpan w:val="2"/>
          </w:tcPr>
          <w:p w:rsidR="009F5EEE" w:rsidRPr="00355514" w:rsidRDefault="009F5EEE" w:rsidP="00522502">
            <w:pPr>
              <w:spacing w:after="0" w:line="240" w:lineRule="auto"/>
              <w:ind w:left="-108"/>
              <w:jc w:val="right"/>
              <w:rPr>
                <w:rFonts w:ascii="Times New Roman Tj" w:hAnsi="Times New Roman Tj"/>
                <w:sz w:val="24"/>
                <w:szCs w:val="24"/>
                <w:lang w:val="tg-Cyrl-TJ"/>
              </w:rPr>
            </w:pPr>
            <w:r w:rsidRPr="0027735B">
              <w:rPr>
                <w:rFonts w:ascii="Times New Roman Tj" w:hAnsi="Times New Roman Tj" w:cs="Arial"/>
                <w:bCs/>
                <w:sz w:val="24"/>
                <w:szCs w:val="24"/>
              </w:rPr>
              <w:t>2 </w:t>
            </w:r>
            <w:r w:rsidRPr="0027735B">
              <w:rPr>
                <w:rFonts w:ascii="Times New Roman Tj" w:hAnsi="Times New Roman Tj" w:cs="Arial"/>
                <w:bCs/>
                <w:sz w:val="24"/>
                <w:szCs w:val="24"/>
                <w:lang w:val="tg-Cyrl-TJ"/>
              </w:rPr>
              <w:t>869</w:t>
            </w:r>
            <w:r w:rsidRPr="0027735B">
              <w:rPr>
                <w:rFonts w:ascii="Times New Roman Tj" w:hAnsi="Times New Roman Tj" w:cs="Arial"/>
                <w:bCs/>
                <w:sz w:val="24"/>
                <w:szCs w:val="24"/>
              </w:rPr>
              <w:t xml:space="preserve"> </w:t>
            </w:r>
            <w:r w:rsidRPr="0027735B">
              <w:rPr>
                <w:rFonts w:ascii="Times New Roman Tj" w:hAnsi="Times New Roman Tj" w:cs="Arial"/>
                <w:bCs/>
                <w:sz w:val="24"/>
                <w:szCs w:val="24"/>
                <w:lang w:val="tg-Cyrl-TJ"/>
              </w:rPr>
              <w:t>699</w:t>
            </w:r>
            <w:r w:rsidRPr="0027735B">
              <w:rPr>
                <w:rFonts w:ascii="Times New Roman Tj" w:hAnsi="Times New Roman Tj" w:cs="Arial"/>
                <w:bCs/>
                <w:sz w:val="24"/>
                <w:szCs w:val="24"/>
              </w:rPr>
              <w:t>.</w:t>
            </w:r>
            <w:r w:rsidRPr="0027735B">
              <w:rPr>
                <w:rFonts w:ascii="Times New Roman Tj" w:hAnsi="Times New Roman Tj" w:cs="Arial"/>
                <w:bCs/>
                <w:sz w:val="24"/>
                <w:szCs w:val="24"/>
                <w:lang w:val="tg-Cyrl-TJ"/>
              </w:rPr>
              <w:t>2</w:t>
            </w:r>
          </w:p>
        </w:tc>
      </w:tr>
      <w:tr w:rsidR="009F5EEE" w:rsidRPr="00355514" w:rsidTr="00522502">
        <w:tc>
          <w:tcPr>
            <w:tcW w:w="9018" w:type="dxa"/>
          </w:tcPr>
          <w:p w:rsidR="009F5EEE" w:rsidRPr="00355514" w:rsidRDefault="009F5EEE" w:rsidP="00522502">
            <w:pPr>
              <w:spacing w:after="0" w:line="240" w:lineRule="auto"/>
              <w:rPr>
                <w:rFonts w:ascii="Times New Roman Tj" w:hAnsi="Times New Roman Tj"/>
                <w:b/>
                <w:sz w:val="24"/>
                <w:szCs w:val="24"/>
              </w:rPr>
            </w:pPr>
            <w:r w:rsidRPr="00355514">
              <w:rPr>
                <w:rFonts w:ascii="Times New Roman Tj" w:hAnsi="Times New Roman Tj"/>
                <w:b/>
                <w:sz w:val="24"/>
                <w:szCs w:val="24"/>
              </w:rPr>
              <w:t>Љамъ</w:t>
            </w:r>
          </w:p>
        </w:tc>
        <w:tc>
          <w:tcPr>
            <w:tcW w:w="1276" w:type="dxa"/>
          </w:tcPr>
          <w:p w:rsidR="009F5EEE" w:rsidRPr="00355514" w:rsidRDefault="009F5EEE" w:rsidP="00522502">
            <w:pPr>
              <w:spacing w:after="0" w:line="240" w:lineRule="auto"/>
              <w:jc w:val="center"/>
              <w:rPr>
                <w:rFonts w:ascii="Times New Roman Tj" w:hAnsi="Times New Roman Tj"/>
                <w:b/>
                <w:sz w:val="24"/>
                <w:szCs w:val="24"/>
              </w:rPr>
            </w:pPr>
            <w:r w:rsidRPr="00355514">
              <w:rPr>
                <w:rFonts w:ascii="Times New Roman Tj" w:hAnsi="Times New Roman Tj"/>
                <w:b/>
                <w:sz w:val="24"/>
                <w:szCs w:val="24"/>
              </w:rPr>
              <w:t>Солњои 2019-2022</w:t>
            </w:r>
          </w:p>
        </w:tc>
        <w:tc>
          <w:tcPr>
            <w:tcW w:w="1964" w:type="dxa"/>
          </w:tcPr>
          <w:p w:rsidR="009F5EEE" w:rsidRPr="00355514" w:rsidRDefault="009F5EEE" w:rsidP="00522502">
            <w:pPr>
              <w:spacing w:after="0" w:line="240" w:lineRule="auto"/>
              <w:jc w:val="center"/>
              <w:rPr>
                <w:rFonts w:ascii="Times New Roman Tj" w:hAnsi="Times New Roman Tj"/>
                <w:b/>
                <w:sz w:val="24"/>
                <w:szCs w:val="24"/>
                <w:lang w:val="tr-TR"/>
              </w:rPr>
            </w:pPr>
          </w:p>
        </w:tc>
        <w:tc>
          <w:tcPr>
            <w:tcW w:w="1317" w:type="dxa"/>
            <w:gridSpan w:val="4"/>
          </w:tcPr>
          <w:p w:rsidR="009F5EEE" w:rsidRPr="00355514" w:rsidRDefault="009F5EEE" w:rsidP="00522502">
            <w:pPr>
              <w:spacing w:after="0" w:line="240" w:lineRule="auto"/>
              <w:ind w:left="-67" w:right="-126"/>
              <w:jc w:val="center"/>
              <w:rPr>
                <w:rFonts w:ascii="Times New Roman Tj" w:hAnsi="Times New Roman Tj"/>
                <w:b/>
                <w:sz w:val="24"/>
                <w:szCs w:val="24"/>
              </w:rPr>
            </w:pPr>
            <w:r w:rsidRPr="00355514">
              <w:rPr>
                <w:rFonts w:ascii="Times New Roman Tj" w:hAnsi="Times New Roman Tj"/>
                <w:b/>
                <w:sz w:val="24"/>
                <w:szCs w:val="24"/>
              </w:rPr>
              <w:t>2074398.90</w:t>
            </w:r>
          </w:p>
        </w:tc>
        <w:tc>
          <w:tcPr>
            <w:tcW w:w="1417" w:type="dxa"/>
            <w:gridSpan w:val="2"/>
          </w:tcPr>
          <w:p w:rsidR="009F5EEE" w:rsidRPr="00355514" w:rsidRDefault="009F5EEE" w:rsidP="00522502">
            <w:pPr>
              <w:spacing w:after="0" w:line="240" w:lineRule="auto"/>
              <w:ind w:left="-108"/>
              <w:jc w:val="center"/>
              <w:rPr>
                <w:rFonts w:ascii="Times New Roman Tj" w:hAnsi="Times New Roman Tj"/>
                <w:b/>
                <w:sz w:val="24"/>
                <w:szCs w:val="24"/>
                <w:lang w:val="tg-Cyrl-TJ"/>
              </w:rPr>
            </w:pPr>
            <w:r w:rsidRPr="00355514">
              <w:rPr>
                <w:rFonts w:ascii="Times New Roman Tj" w:hAnsi="Times New Roman Tj"/>
                <w:b/>
                <w:sz w:val="24"/>
                <w:szCs w:val="24"/>
                <w:lang w:val="tg-Cyrl-TJ"/>
              </w:rPr>
              <w:t>20740572.43</w:t>
            </w:r>
          </w:p>
        </w:tc>
      </w:tr>
    </w:tbl>
    <w:p w:rsidR="009F5EEE" w:rsidRPr="0027735B" w:rsidRDefault="009F5EEE" w:rsidP="005B57A3">
      <w:pPr>
        <w:spacing w:after="0" w:line="240" w:lineRule="auto"/>
        <w:rPr>
          <w:rFonts w:ascii="Times New Roman Tj" w:hAnsi="Times New Roman Tj"/>
          <w:sz w:val="24"/>
          <w:szCs w:val="24"/>
        </w:rPr>
      </w:pPr>
      <w:r w:rsidRPr="0027735B">
        <w:rPr>
          <w:rFonts w:ascii="Times New Roman Tj" w:hAnsi="Times New Roman Tj"/>
          <w:sz w:val="24"/>
          <w:szCs w:val="24"/>
        </w:rPr>
        <w:t xml:space="preserve">Эзоњ: </w:t>
      </w:r>
    </w:p>
    <w:p w:rsidR="009F5EEE" w:rsidRPr="0027735B" w:rsidRDefault="009F5EEE" w:rsidP="005B57A3">
      <w:pPr>
        <w:pStyle w:val="ListParagraph"/>
        <w:numPr>
          <w:ilvl w:val="0"/>
          <w:numId w:val="7"/>
        </w:numPr>
        <w:spacing w:after="0" w:line="240" w:lineRule="auto"/>
        <w:jc w:val="both"/>
        <w:rPr>
          <w:rFonts w:ascii="Times New Roman Tj" w:hAnsi="Times New Roman Tj"/>
          <w:sz w:val="24"/>
          <w:szCs w:val="24"/>
          <w:lang w:val="tg-Cyrl-TJ"/>
        </w:rPr>
      </w:pPr>
      <w:r w:rsidRPr="0027735B">
        <w:rPr>
          <w:rFonts w:ascii="Times New Roman Tj" w:hAnsi="Times New Roman Tj"/>
          <w:sz w:val="24"/>
          <w:szCs w:val="24"/>
          <w:lang w:val="tg-Cyrl-TJ"/>
        </w:rPr>
        <w:t>Тиб</w:t>
      </w:r>
      <w:r w:rsidRPr="0027735B">
        <w:rPr>
          <w:rFonts w:ascii="Times New Roman" w:hAnsi="Times New Roman"/>
          <w:sz w:val="24"/>
          <w:szCs w:val="24"/>
          <w:lang w:val="tg-Cyrl-TJ"/>
        </w:rPr>
        <w:t>қ</w:t>
      </w:r>
      <w:r w:rsidRPr="0027735B">
        <w:rPr>
          <w:rFonts w:ascii="Times New Roman Tj" w:hAnsi="Times New Roman Tj" w:cs="Times New Roman Tj"/>
          <w:sz w:val="24"/>
          <w:szCs w:val="24"/>
          <w:lang w:val="tg-Cyrl-TJ"/>
        </w:rPr>
        <w:t>и</w:t>
      </w:r>
      <w:r w:rsidRPr="0027735B">
        <w:rPr>
          <w:rFonts w:ascii="Times New Roman Tj" w:hAnsi="Times New Roman Tj"/>
          <w:sz w:val="24"/>
          <w:szCs w:val="24"/>
          <w:lang w:val="tg-Cyrl-TJ"/>
        </w:rPr>
        <w:t xml:space="preserve"> </w:t>
      </w:r>
      <w:r w:rsidRPr="0027735B">
        <w:rPr>
          <w:rFonts w:ascii="Times New Roman Tj" w:hAnsi="Times New Roman Tj" w:cs="Times New Roman Tj"/>
          <w:sz w:val="24"/>
          <w:szCs w:val="24"/>
          <w:lang w:val="tg-Cyrl-TJ"/>
        </w:rPr>
        <w:t>дурнамои</w:t>
      </w:r>
      <w:r w:rsidRPr="0027735B">
        <w:rPr>
          <w:rFonts w:ascii="Times New Roman Tj" w:hAnsi="Times New Roman Tj"/>
          <w:sz w:val="24"/>
          <w:szCs w:val="24"/>
          <w:lang w:val="tg-Cyrl-TJ"/>
        </w:rPr>
        <w:t xml:space="preserve"> </w:t>
      </w:r>
      <w:r w:rsidRPr="0027735B">
        <w:rPr>
          <w:rFonts w:ascii="Times New Roman Tj" w:hAnsi="Times New Roman Tj" w:cs="Times New Roman Tj"/>
          <w:sz w:val="24"/>
          <w:szCs w:val="24"/>
          <w:lang w:val="tg-Cyrl-TJ"/>
        </w:rPr>
        <w:t>нишонди</w:t>
      </w:r>
      <w:r w:rsidRPr="0027735B">
        <w:rPr>
          <w:rFonts w:ascii="Times New Roman" w:hAnsi="Times New Roman"/>
          <w:sz w:val="24"/>
          <w:szCs w:val="24"/>
          <w:lang w:val="tg-Cyrl-TJ"/>
        </w:rPr>
        <w:t>ҳ</w:t>
      </w:r>
      <w:r w:rsidRPr="0027735B">
        <w:rPr>
          <w:rFonts w:ascii="Times New Roman Tj" w:hAnsi="Times New Roman Tj" w:cs="Times New Roman Tj"/>
          <w:sz w:val="24"/>
          <w:szCs w:val="24"/>
          <w:lang w:val="tg-Cyrl-TJ"/>
        </w:rPr>
        <w:t>анда</w:t>
      </w:r>
      <w:r w:rsidRPr="0027735B">
        <w:rPr>
          <w:rFonts w:ascii="Times New Roman" w:hAnsi="Times New Roman"/>
          <w:sz w:val="24"/>
          <w:szCs w:val="24"/>
          <w:lang w:val="tg-Cyrl-TJ"/>
        </w:rPr>
        <w:t>ҳ</w:t>
      </w:r>
      <w:r w:rsidRPr="0027735B">
        <w:rPr>
          <w:rFonts w:ascii="Times New Roman Tj" w:hAnsi="Times New Roman Tj" w:cs="Times New Roman Tj"/>
          <w:sz w:val="24"/>
          <w:szCs w:val="24"/>
          <w:lang w:val="tg-Cyrl-TJ"/>
        </w:rPr>
        <w:t>ои</w:t>
      </w:r>
      <w:r w:rsidRPr="0027735B">
        <w:rPr>
          <w:rFonts w:ascii="Times New Roman Tj" w:hAnsi="Times New Roman Tj"/>
          <w:sz w:val="24"/>
          <w:szCs w:val="24"/>
          <w:lang w:val="tg-Cyrl-TJ"/>
        </w:rPr>
        <w:t xml:space="preserve"> </w:t>
      </w:r>
      <w:r w:rsidRPr="0027735B">
        <w:rPr>
          <w:rFonts w:ascii="Times New Roman Tj" w:hAnsi="Times New Roman Tj" w:cs="Times New Roman Tj"/>
          <w:sz w:val="24"/>
          <w:szCs w:val="24"/>
          <w:lang w:val="tg-Cyrl-TJ"/>
        </w:rPr>
        <w:t>макрои</w:t>
      </w:r>
      <w:r w:rsidRPr="0027735B">
        <w:rPr>
          <w:rFonts w:ascii="Times New Roman" w:hAnsi="Times New Roman"/>
          <w:sz w:val="24"/>
          <w:szCs w:val="24"/>
          <w:lang w:val="tg-Cyrl-TJ"/>
        </w:rPr>
        <w:t>қ</w:t>
      </w:r>
      <w:r w:rsidRPr="0027735B">
        <w:rPr>
          <w:rFonts w:ascii="Times New Roman Tj" w:hAnsi="Times New Roman Tj" w:cs="Times New Roman Tj"/>
          <w:sz w:val="24"/>
          <w:szCs w:val="24"/>
          <w:lang w:val="tg-Cyrl-TJ"/>
        </w:rPr>
        <w:t>тисод</w:t>
      </w:r>
      <w:r w:rsidRPr="0027735B">
        <w:rPr>
          <w:rFonts w:ascii="Palatino Linotype" w:hAnsi="Palatino Linotype" w:cs="Palatino Linotype"/>
          <w:sz w:val="24"/>
          <w:szCs w:val="24"/>
          <w:lang w:val="tg-Cyrl-TJ"/>
        </w:rPr>
        <w:t>ӣ</w:t>
      </w:r>
      <w:r w:rsidRPr="0027735B">
        <w:rPr>
          <w:rFonts w:ascii="Times New Roman Tj" w:hAnsi="Times New Roman Tj"/>
          <w:sz w:val="24"/>
          <w:szCs w:val="24"/>
          <w:lang w:val="tg-Cyrl-TJ"/>
        </w:rPr>
        <w:t xml:space="preserve"> </w:t>
      </w:r>
      <w:r w:rsidRPr="0027735B">
        <w:rPr>
          <w:rFonts w:ascii="Times New Roman" w:hAnsi="Times New Roman"/>
          <w:sz w:val="24"/>
          <w:szCs w:val="24"/>
          <w:lang w:val="tg-Cyrl-TJ"/>
        </w:rPr>
        <w:t>қ</w:t>
      </w:r>
      <w:r w:rsidRPr="0027735B">
        <w:rPr>
          <w:rFonts w:ascii="Times New Roman Tj" w:hAnsi="Times New Roman Tj" w:cs="Times New Roman Tj"/>
          <w:sz w:val="24"/>
          <w:szCs w:val="24"/>
          <w:lang w:val="tg-Cyrl-TJ"/>
        </w:rPr>
        <w:t>урби</w:t>
      </w:r>
      <w:r w:rsidRPr="0027735B">
        <w:rPr>
          <w:rFonts w:ascii="Times New Roman Tj" w:hAnsi="Times New Roman Tj"/>
          <w:sz w:val="24"/>
          <w:szCs w:val="24"/>
          <w:lang w:val="tg-Cyrl-TJ"/>
        </w:rPr>
        <w:t xml:space="preserve"> асъори милл</w:t>
      </w:r>
      <w:r w:rsidRPr="0027735B">
        <w:rPr>
          <w:rFonts w:ascii="Palatino Linotype" w:hAnsi="Palatino Linotype" w:cs="Palatino Linotype"/>
          <w:sz w:val="24"/>
          <w:szCs w:val="24"/>
          <w:lang w:val="tg-Cyrl-TJ"/>
        </w:rPr>
        <w:t>ӣ</w:t>
      </w:r>
      <w:r w:rsidRPr="0027735B">
        <w:rPr>
          <w:rFonts w:ascii="Times New Roman Tj" w:hAnsi="Times New Roman Tj"/>
          <w:sz w:val="24"/>
          <w:szCs w:val="24"/>
          <w:lang w:val="tg-Cyrl-TJ"/>
        </w:rPr>
        <w:t xml:space="preserve"> </w:t>
      </w:r>
      <w:r w:rsidRPr="0027735B">
        <w:rPr>
          <w:rFonts w:ascii="Times New Roman Tj" w:hAnsi="Times New Roman Tj" w:cs="Times New Roman Tj"/>
          <w:sz w:val="24"/>
          <w:szCs w:val="24"/>
          <w:lang w:val="tg-Cyrl-TJ"/>
        </w:rPr>
        <w:t>нисбат</w:t>
      </w:r>
      <w:r w:rsidRPr="0027735B">
        <w:rPr>
          <w:rFonts w:ascii="Times New Roman Tj" w:hAnsi="Times New Roman Tj"/>
          <w:sz w:val="24"/>
          <w:szCs w:val="24"/>
          <w:lang w:val="tg-Cyrl-TJ"/>
        </w:rPr>
        <w:t xml:space="preserve"> </w:t>
      </w:r>
      <w:r w:rsidRPr="0027735B">
        <w:rPr>
          <w:rFonts w:ascii="Times New Roman Tj" w:hAnsi="Times New Roman Tj" w:cs="Times New Roman Tj"/>
          <w:sz w:val="24"/>
          <w:szCs w:val="24"/>
          <w:lang w:val="tg-Cyrl-TJ"/>
        </w:rPr>
        <w:t>ба</w:t>
      </w:r>
      <w:r w:rsidRPr="0027735B">
        <w:rPr>
          <w:rFonts w:ascii="Times New Roman Tj" w:hAnsi="Times New Roman Tj"/>
          <w:sz w:val="24"/>
          <w:szCs w:val="24"/>
          <w:lang w:val="tg-Cyrl-TJ"/>
        </w:rPr>
        <w:t xml:space="preserve"> 1 доллари америкої дар соли 2019 </w:t>
      </w:r>
      <w:r w:rsidRPr="0027735B">
        <w:rPr>
          <w:rFonts w:ascii="Times New Roman Tj" w:hAnsi="Times New Roman Tj"/>
          <w:sz w:val="24"/>
          <w:szCs w:val="24"/>
          <w:lang w:val="ru-RU"/>
        </w:rPr>
        <w:t>=9,</w:t>
      </w:r>
      <w:r w:rsidRPr="0027735B">
        <w:rPr>
          <w:rFonts w:ascii="Times New Roman Tj" w:hAnsi="Times New Roman Tj"/>
          <w:sz w:val="24"/>
          <w:szCs w:val="24"/>
          <w:lang w:val="tg-Cyrl-TJ"/>
        </w:rPr>
        <w:t>7 сомон</w:t>
      </w:r>
      <w:r w:rsidRPr="0027735B">
        <w:rPr>
          <w:rFonts w:ascii="Palatino Linotype" w:hAnsi="Palatino Linotype" w:cs="Palatino Linotype"/>
          <w:sz w:val="24"/>
          <w:szCs w:val="24"/>
          <w:lang w:val="tg-Cyrl-TJ"/>
        </w:rPr>
        <w:t>ӣ</w:t>
      </w:r>
      <w:r w:rsidRPr="0027735B">
        <w:rPr>
          <w:rFonts w:ascii="Times New Roman Tj" w:hAnsi="Times New Roman Tj"/>
          <w:sz w:val="24"/>
          <w:szCs w:val="24"/>
          <w:lang w:val="tg-Cyrl-TJ"/>
        </w:rPr>
        <w:t>,</w:t>
      </w:r>
      <w:r w:rsidRPr="0027735B">
        <w:rPr>
          <w:rFonts w:ascii="Times New Roman Tj" w:hAnsi="Times New Roman Tj"/>
          <w:color w:val="212121"/>
          <w:sz w:val="24"/>
          <w:szCs w:val="24"/>
          <w:lang w:val="ru-RU"/>
        </w:rPr>
        <w:t xml:space="preserve"> </w:t>
      </w:r>
      <w:r w:rsidRPr="0027735B">
        <w:rPr>
          <w:rFonts w:ascii="Times New Roman Tj" w:hAnsi="Times New Roman Tj"/>
          <w:sz w:val="24"/>
          <w:szCs w:val="24"/>
          <w:lang w:val="tg-Cyrl-TJ"/>
        </w:rPr>
        <w:t xml:space="preserve">соли 2021 </w:t>
      </w:r>
      <w:r w:rsidRPr="0027735B">
        <w:rPr>
          <w:rFonts w:ascii="Times New Roman Tj" w:hAnsi="Times New Roman Tj"/>
          <w:sz w:val="24"/>
          <w:szCs w:val="24"/>
          <w:lang w:val="ru-RU"/>
        </w:rPr>
        <w:t>=</w:t>
      </w:r>
      <w:r w:rsidRPr="0027735B">
        <w:rPr>
          <w:rFonts w:ascii="Times New Roman Tj" w:hAnsi="Times New Roman Tj"/>
          <w:sz w:val="24"/>
          <w:szCs w:val="24"/>
          <w:lang w:val="tg-Cyrl-TJ"/>
        </w:rPr>
        <w:t>10</w:t>
      </w:r>
      <w:r w:rsidRPr="0027735B">
        <w:rPr>
          <w:rFonts w:ascii="Times New Roman Tj" w:hAnsi="Times New Roman Tj"/>
          <w:sz w:val="24"/>
          <w:szCs w:val="24"/>
          <w:lang w:val="ru-RU"/>
        </w:rPr>
        <w:t>,</w:t>
      </w:r>
      <w:r w:rsidRPr="0027735B">
        <w:rPr>
          <w:rFonts w:ascii="Times New Roman Tj" w:hAnsi="Times New Roman Tj"/>
          <w:sz w:val="24"/>
          <w:szCs w:val="24"/>
          <w:lang w:val="tg-Cyrl-TJ"/>
        </w:rPr>
        <w:t>8 сомон</w:t>
      </w:r>
      <w:r w:rsidRPr="0027735B">
        <w:rPr>
          <w:rFonts w:ascii="Palatino Linotype" w:hAnsi="Palatino Linotype" w:cs="Palatino Linotype"/>
          <w:sz w:val="24"/>
          <w:szCs w:val="24"/>
          <w:lang w:val="tg-Cyrl-TJ"/>
        </w:rPr>
        <w:t>ӣ</w:t>
      </w:r>
      <w:r w:rsidRPr="0027735B">
        <w:rPr>
          <w:rFonts w:ascii="Times New Roman Tj" w:hAnsi="Times New Roman Tj"/>
          <w:sz w:val="24"/>
          <w:szCs w:val="24"/>
          <w:lang w:val="tg-Cyrl-TJ"/>
        </w:rPr>
        <w:t xml:space="preserve"> ва соли 2022 </w:t>
      </w:r>
      <w:r w:rsidRPr="0027735B">
        <w:rPr>
          <w:rFonts w:ascii="Times New Roman Tj" w:hAnsi="Times New Roman Tj"/>
          <w:sz w:val="24"/>
          <w:szCs w:val="24"/>
          <w:lang w:val="ru-RU"/>
        </w:rPr>
        <w:t>=</w:t>
      </w:r>
      <w:r w:rsidRPr="0027735B">
        <w:rPr>
          <w:rFonts w:ascii="Times New Roman Tj" w:hAnsi="Times New Roman Tj"/>
          <w:sz w:val="24"/>
          <w:szCs w:val="24"/>
          <w:lang w:val="tg-Cyrl-TJ"/>
        </w:rPr>
        <w:t>11</w:t>
      </w:r>
      <w:r w:rsidRPr="0027735B">
        <w:rPr>
          <w:rFonts w:ascii="Times New Roman Tj" w:hAnsi="Times New Roman Tj"/>
          <w:sz w:val="24"/>
          <w:szCs w:val="24"/>
          <w:lang w:val="ru-RU"/>
        </w:rPr>
        <w:t>,</w:t>
      </w:r>
      <w:r w:rsidRPr="0027735B">
        <w:rPr>
          <w:rFonts w:ascii="Times New Roman Tj" w:hAnsi="Times New Roman Tj"/>
          <w:sz w:val="24"/>
          <w:szCs w:val="24"/>
          <w:lang w:val="tg-Cyrl-TJ"/>
        </w:rPr>
        <w:t>4 муайян гардидааст.</w:t>
      </w:r>
    </w:p>
    <w:p w:rsidR="009F5EEE" w:rsidRPr="0027735B" w:rsidRDefault="009F5EEE" w:rsidP="005B57A3">
      <w:pPr>
        <w:pStyle w:val="ListParagraph"/>
        <w:numPr>
          <w:ilvl w:val="0"/>
          <w:numId w:val="7"/>
        </w:numPr>
        <w:spacing w:after="0" w:line="240" w:lineRule="auto"/>
        <w:rPr>
          <w:rFonts w:ascii="Times New Roman Tj" w:hAnsi="Times New Roman Tj"/>
          <w:color w:val="212121"/>
          <w:sz w:val="24"/>
          <w:szCs w:val="24"/>
          <w:lang w:val="tg-Cyrl-TJ"/>
        </w:rPr>
      </w:pPr>
      <w:r w:rsidRPr="0027735B">
        <w:rPr>
          <w:rFonts w:ascii="Times New Roman Tj" w:hAnsi="Times New Roman Tj"/>
          <w:color w:val="212121"/>
          <w:sz w:val="24"/>
          <w:szCs w:val="24"/>
          <w:lang w:val="tg-Cyrl-TJ"/>
        </w:rPr>
        <w:t xml:space="preserve">Маблаѓи умумї дар солњои 2019-2022  мувофиќи замимаи 4 бо асъори </w:t>
      </w:r>
      <w:r w:rsidRPr="0027735B">
        <w:rPr>
          <w:rFonts w:ascii="Times New Roman Tj" w:hAnsi="Times New Roman Tj"/>
          <w:sz w:val="24"/>
          <w:szCs w:val="24"/>
          <w:lang w:val="tg-Cyrl-TJ"/>
        </w:rPr>
        <w:t xml:space="preserve">америкої 2074398.90 </w:t>
      </w:r>
      <w:r w:rsidRPr="0027735B">
        <w:rPr>
          <w:rFonts w:ascii="Times New Roman Tj" w:hAnsi="Times New Roman Tj"/>
          <w:color w:val="212121"/>
          <w:sz w:val="24"/>
          <w:szCs w:val="24"/>
          <w:lang w:val="tg-Cyrl-TJ"/>
        </w:rPr>
        <w:t xml:space="preserve">= </w:t>
      </w:r>
      <w:r w:rsidRPr="0027735B">
        <w:rPr>
          <w:rFonts w:ascii="Times New Roman Tj" w:hAnsi="Times New Roman Tj"/>
          <w:sz w:val="24"/>
          <w:szCs w:val="24"/>
          <w:lang w:val="tg-Cyrl-TJ"/>
        </w:rPr>
        <w:t xml:space="preserve">20740572.43 </w:t>
      </w:r>
      <w:r w:rsidRPr="0027735B">
        <w:rPr>
          <w:rFonts w:ascii="Times New Roman Tj" w:hAnsi="Times New Roman Tj"/>
          <w:color w:val="212121"/>
          <w:sz w:val="24"/>
          <w:szCs w:val="24"/>
          <w:lang w:val="tg-Cyrl-TJ"/>
        </w:rPr>
        <w:t>сомониро ташкил дод.</w:t>
      </w:r>
    </w:p>
    <w:p w:rsidR="009F5EEE" w:rsidRPr="002C6A6E" w:rsidRDefault="009F5EEE" w:rsidP="005B57A3">
      <w:pPr>
        <w:spacing w:after="0" w:line="240" w:lineRule="auto"/>
        <w:ind w:left="142"/>
        <w:jc w:val="both"/>
        <w:rPr>
          <w:rFonts w:ascii="Times New Roman Tj" w:hAnsi="Times New Roman Tj"/>
          <w:sz w:val="24"/>
          <w:szCs w:val="24"/>
          <w:lang w:val="tg-Cyrl-TJ"/>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Default="009F5EEE" w:rsidP="005B57A3">
      <w:pPr>
        <w:spacing w:after="0" w:line="240" w:lineRule="auto"/>
        <w:jc w:val="right"/>
        <w:rPr>
          <w:rFonts w:ascii="Times New Roman Tj" w:hAnsi="Times New Roman Tj"/>
          <w:sz w:val="28"/>
          <w:szCs w:val="28"/>
        </w:rPr>
      </w:pPr>
    </w:p>
    <w:p w:rsidR="009F5EEE" w:rsidRPr="00E92DBB" w:rsidRDefault="009F5EEE" w:rsidP="005B57A3">
      <w:pPr>
        <w:spacing w:after="0" w:line="240" w:lineRule="auto"/>
        <w:jc w:val="right"/>
        <w:rPr>
          <w:rFonts w:ascii="Times New Roman Tj" w:hAnsi="Times New Roman Tj"/>
          <w:sz w:val="28"/>
          <w:szCs w:val="28"/>
        </w:rPr>
      </w:pPr>
      <w:r w:rsidRPr="00E92DBB">
        <w:rPr>
          <w:rFonts w:ascii="Times New Roman Tj" w:hAnsi="Times New Roman Tj"/>
          <w:sz w:val="28"/>
          <w:szCs w:val="28"/>
        </w:rPr>
        <w:t>Замимаи 5</w:t>
      </w:r>
    </w:p>
    <w:p w:rsidR="009F5EEE" w:rsidRPr="00E92DBB" w:rsidRDefault="009F5EEE" w:rsidP="005B57A3">
      <w:pPr>
        <w:pStyle w:val="NormalWeb"/>
        <w:spacing w:before="0" w:beforeAutospacing="0" w:after="0" w:afterAutospacing="0"/>
        <w:ind w:firstLine="709"/>
        <w:jc w:val="right"/>
        <w:rPr>
          <w:rFonts w:ascii="Times New Roman Tj" w:hAnsi="Times New Roman Tj"/>
          <w:sz w:val="28"/>
          <w:szCs w:val="28"/>
        </w:rPr>
      </w:pPr>
      <w:r w:rsidRPr="00E92DBB">
        <w:rPr>
          <w:rFonts w:ascii="Times New Roman Tj" w:hAnsi="Times New Roman Tj"/>
          <w:sz w:val="28"/>
          <w:szCs w:val="28"/>
        </w:rPr>
        <w:t xml:space="preserve">ба Барномаи давлатии </w:t>
      </w:r>
      <w:r w:rsidRPr="00E92DBB">
        <w:rPr>
          <w:rFonts w:ascii="Times New Roman Tj" w:hAnsi="Times New Roman Tj"/>
          <w:sz w:val="28"/>
          <w:szCs w:val="28"/>
          <w:lang w:val="tg-Cyrl-TJ"/>
        </w:rPr>
        <w:t>солимии репродуктивї</w:t>
      </w:r>
      <w:r w:rsidRPr="00E92DBB">
        <w:rPr>
          <w:rFonts w:ascii="Times New Roman Tj" w:hAnsi="Times New Roman Tj"/>
          <w:sz w:val="28"/>
          <w:szCs w:val="28"/>
        </w:rPr>
        <w:t xml:space="preserve">  </w:t>
      </w:r>
    </w:p>
    <w:p w:rsidR="009F5EEE" w:rsidRPr="00E92DBB" w:rsidRDefault="009F5EEE" w:rsidP="005B57A3">
      <w:pPr>
        <w:pStyle w:val="NormalWeb"/>
        <w:spacing w:before="0" w:beforeAutospacing="0" w:after="0" w:afterAutospacing="0"/>
        <w:ind w:firstLine="709"/>
        <w:jc w:val="right"/>
        <w:rPr>
          <w:rFonts w:ascii="Times New Roman Tj" w:hAnsi="Times New Roman Tj"/>
          <w:sz w:val="28"/>
          <w:szCs w:val="28"/>
        </w:rPr>
      </w:pPr>
      <w:r w:rsidRPr="00E92DBB">
        <w:rPr>
          <w:rFonts w:ascii="Times New Roman Tj" w:hAnsi="Times New Roman Tj"/>
          <w:sz w:val="28"/>
          <w:szCs w:val="28"/>
        </w:rPr>
        <w:t>барои солњои 2019-2022</w:t>
      </w:r>
    </w:p>
    <w:p w:rsidR="009F5EEE" w:rsidRPr="00E92DBB" w:rsidRDefault="009F5EEE" w:rsidP="005B57A3">
      <w:pPr>
        <w:pStyle w:val="NormalWeb"/>
        <w:spacing w:before="0" w:beforeAutospacing="0" w:after="0" w:afterAutospacing="0"/>
        <w:ind w:firstLine="709"/>
        <w:jc w:val="both"/>
        <w:rPr>
          <w:rFonts w:ascii="Times New Roman Tj" w:hAnsi="Times New Roman Tj"/>
          <w:sz w:val="28"/>
          <w:szCs w:val="28"/>
        </w:rPr>
      </w:pPr>
    </w:p>
    <w:p w:rsidR="009F5EEE" w:rsidRPr="00E92DBB" w:rsidRDefault="009F5EEE" w:rsidP="005B57A3">
      <w:pPr>
        <w:spacing w:after="0" w:line="240" w:lineRule="auto"/>
        <w:jc w:val="center"/>
        <w:rPr>
          <w:rFonts w:ascii="Times New Roman Tj" w:hAnsi="Times New Roman Tj"/>
          <w:sz w:val="28"/>
          <w:szCs w:val="28"/>
        </w:rPr>
      </w:pPr>
      <w:r w:rsidRPr="00E92DBB">
        <w:rPr>
          <w:rFonts w:ascii="Times New Roman Tj" w:hAnsi="Times New Roman Tj"/>
          <w:sz w:val="28"/>
          <w:szCs w:val="28"/>
        </w:rPr>
        <w:t xml:space="preserve">Наќшаи харољот оид ба хариди маводи </w:t>
      </w:r>
      <w:r w:rsidRPr="00E92DBB">
        <w:rPr>
          <w:rFonts w:ascii="Times New Roman Tj" w:hAnsi="Times New Roman Tj"/>
          <w:sz w:val="28"/>
          <w:szCs w:val="28"/>
          <w:lang w:val="tg-Cyrl-TJ"/>
        </w:rPr>
        <w:t>контрасепсия</w:t>
      </w:r>
    </w:p>
    <w:tbl>
      <w:tblPr>
        <w:tblW w:w="1446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5"/>
        <w:gridCol w:w="1788"/>
        <w:gridCol w:w="1693"/>
        <w:gridCol w:w="1693"/>
        <w:gridCol w:w="1714"/>
        <w:gridCol w:w="1696"/>
        <w:gridCol w:w="1781"/>
        <w:gridCol w:w="1837"/>
      </w:tblGrid>
      <w:tr w:rsidR="009F5EEE" w:rsidRPr="00C17A05" w:rsidTr="00522502">
        <w:trPr>
          <w:trHeight w:val="720"/>
        </w:trPr>
        <w:tc>
          <w:tcPr>
            <w:tcW w:w="2269" w:type="dxa"/>
            <w:vMerge w:val="restart"/>
          </w:tcPr>
          <w:p w:rsidR="009F5EEE" w:rsidRDefault="009F5EEE" w:rsidP="00522502">
            <w:pPr>
              <w:spacing w:after="0" w:line="240" w:lineRule="auto"/>
              <w:jc w:val="center"/>
              <w:rPr>
                <w:rFonts w:ascii="Times New Roman Tj" w:hAnsi="Times New Roman Tj" w:cs="Arial"/>
                <w:b/>
                <w:bCs/>
              </w:rPr>
            </w:pPr>
          </w:p>
          <w:p w:rsidR="009F5EEE" w:rsidRDefault="009F5EEE" w:rsidP="00522502">
            <w:pPr>
              <w:spacing w:after="0" w:line="240" w:lineRule="auto"/>
              <w:jc w:val="center"/>
              <w:rPr>
                <w:rFonts w:ascii="Times New Roman Tj" w:hAnsi="Times New Roman Tj" w:cs="Arial"/>
                <w:b/>
                <w:bCs/>
              </w:rPr>
            </w:pPr>
          </w:p>
          <w:p w:rsidR="009F5EEE" w:rsidRDefault="009F5EEE" w:rsidP="00522502">
            <w:pPr>
              <w:spacing w:after="0" w:line="240" w:lineRule="auto"/>
              <w:jc w:val="center"/>
              <w:rPr>
                <w:rFonts w:ascii="Times New Roman Tj" w:hAnsi="Times New Roman Tj" w:cs="Arial"/>
                <w:b/>
                <w:bCs/>
              </w:rPr>
            </w:pPr>
          </w:p>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Маќсад</w:t>
            </w:r>
          </w:p>
        </w:tc>
        <w:tc>
          <w:tcPr>
            <w:tcW w:w="1794" w:type="dxa"/>
          </w:tcPr>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Соли 2019</w:t>
            </w:r>
          </w:p>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 xml:space="preserve">(доллари </w:t>
            </w:r>
            <w:r>
              <w:rPr>
                <w:rFonts w:ascii="Times New Roman Tj" w:hAnsi="Times New Roman Tj" w:cs="Arial"/>
                <w:b/>
                <w:bCs/>
              </w:rPr>
              <w:t>америкої</w:t>
            </w:r>
            <w:r w:rsidRPr="00E92DBB">
              <w:rPr>
                <w:rFonts w:ascii="Times New Roman Tj" w:hAnsi="Times New Roman Tj" w:cs="Arial"/>
                <w:b/>
                <w:bCs/>
              </w:rPr>
              <w:t>)</w:t>
            </w:r>
          </w:p>
        </w:tc>
        <w:tc>
          <w:tcPr>
            <w:tcW w:w="1698" w:type="dxa"/>
          </w:tcPr>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Соли 2020</w:t>
            </w:r>
          </w:p>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(доллари </w:t>
            </w:r>
            <w:r>
              <w:rPr>
                <w:rFonts w:ascii="Times New Roman Tj" w:hAnsi="Times New Roman Tj" w:cs="Arial"/>
                <w:b/>
                <w:bCs/>
              </w:rPr>
              <w:t>америкої</w:t>
            </w:r>
            <w:r w:rsidRPr="00E92DBB">
              <w:rPr>
                <w:rFonts w:ascii="Times New Roman Tj" w:hAnsi="Times New Roman Tj" w:cs="Arial"/>
                <w:b/>
                <w:bCs/>
              </w:rPr>
              <w:t>)</w:t>
            </w:r>
          </w:p>
        </w:tc>
        <w:tc>
          <w:tcPr>
            <w:tcW w:w="1698" w:type="dxa"/>
          </w:tcPr>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Соли 2021</w:t>
            </w:r>
          </w:p>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(доллари </w:t>
            </w:r>
            <w:r>
              <w:rPr>
                <w:rFonts w:ascii="Times New Roman Tj" w:hAnsi="Times New Roman Tj" w:cs="Arial"/>
                <w:b/>
                <w:bCs/>
              </w:rPr>
              <w:t>америкої</w:t>
            </w:r>
            <w:r w:rsidRPr="00E92DBB">
              <w:rPr>
                <w:rFonts w:ascii="Times New Roman Tj" w:hAnsi="Times New Roman Tj" w:cs="Arial"/>
                <w:b/>
                <w:bCs/>
              </w:rPr>
              <w:t>)</w:t>
            </w:r>
          </w:p>
        </w:tc>
        <w:tc>
          <w:tcPr>
            <w:tcW w:w="1719" w:type="dxa"/>
          </w:tcPr>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Соли 2022</w:t>
            </w:r>
          </w:p>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(доллари </w:t>
            </w:r>
            <w:r>
              <w:rPr>
                <w:rFonts w:ascii="Times New Roman Tj" w:hAnsi="Times New Roman Tj" w:cs="Arial"/>
                <w:b/>
                <w:bCs/>
              </w:rPr>
              <w:t>америкої</w:t>
            </w:r>
            <w:r w:rsidRPr="00E92DBB">
              <w:rPr>
                <w:rFonts w:ascii="Times New Roman Tj" w:hAnsi="Times New Roman Tj" w:cs="Arial"/>
                <w:b/>
                <w:bCs/>
              </w:rPr>
              <w:t>)</w:t>
            </w:r>
          </w:p>
        </w:tc>
        <w:tc>
          <w:tcPr>
            <w:tcW w:w="1699" w:type="dxa"/>
          </w:tcPr>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Њамагї</w:t>
            </w:r>
          </w:p>
          <w:p w:rsidR="009F5EEE"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(доллари </w:t>
            </w:r>
            <w:r>
              <w:rPr>
                <w:rFonts w:ascii="Times New Roman Tj" w:hAnsi="Times New Roman Tj" w:cs="Arial"/>
                <w:b/>
                <w:bCs/>
              </w:rPr>
              <w:t>америкої</w:t>
            </w:r>
            <w:r w:rsidRPr="00E92DBB">
              <w:rPr>
                <w:rFonts w:ascii="Times New Roman Tj" w:hAnsi="Times New Roman Tj" w:cs="Arial"/>
                <w:b/>
                <w:bCs/>
              </w:rPr>
              <w:t>)</w:t>
            </w:r>
          </w:p>
          <w:p w:rsidR="009F5EEE" w:rsidRPr="00E92DBB" w:rsidRDefault="009F5EEE" w:rsidP="00522502">
            <w:pPr>
              <w:spacing w:after="0" w:line="240" w:lineRule="auto"/>
              <w:rPr>
                <w:rFonts w:ascii="Times New Roman Tj" w:hAnsi="Times New Roman Tj" w:cs="Arial"/>
                <w:b/>
                <w:bCs/>
              </w:rPr>
            </w:pPr>
          </w:p>
        </w:tc>
        <w:tc>
          <w:tcPr>
            <w:tcW w:w="1752" w:type="dxa"/>
            <w:vMerge w:val="restart"/>
          </w:tcPr>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 xml:space="preserve">Харољоти иловагї дар натиљаи зиёдшавии </w:t>
            </w:r>
            <w:r w:rsidRPr="00C17A05">
              <w:rPr>
                <w:rFonts w:ascii="Times New Roman Tj" w:hAnsi="Times New Roman Tj"/>
                <w:b/>
              </w:rPr>
              <w:t>нишондоди истифодабарии контрасептивњо</w:t>
            </w:r>
            <w:r w:rsidRPr="00E92DBB">
              <w:rPr>
                <w:rFonts w:ascii="Times New Roman Tj" w:hAnsi="Times New Roman Tj" w:cs="Arial"/>
                <w:b/>
                <w:bCs/>
              </w:rPr>
              <w:t xml:space="preserve"> то ба 1.5%</w:t>
            </w:r>
          </w:p>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 xml:space="preserve">(доллари </w:t>
            </w:r>
            <w:r>
              <w:rPr>
                <w:rFonts w:ascii="Times New Roman Tj" w:hAnsi="Times New Roman Tj" w:cs="Arial"/>
                <w:b/>
                <w:bCs/>
              </w:rPr>
              <w:t>америкої</w:t>
            </w:r>
            <w:r w:rsidRPr="00E92DBB">
              <w:rPr>
                <w:rFonts w:ascii="Times New Roman Tj" w:hAnsi="Times New Roman Tj" w:cs="Arial"/>
                <w:b/>
                <w:bCs/>
              </w:rPr>
              <w:t>)</w:t>
            </w:r>
          </w:p>
        </w:tc>
        <w:tc>
          <w:tcPr>
            <w:tcW w:w="1838" w:type="dxa"/>
            <w:vMerge w:val="restart"/>
            <w:shd w:val="clear" w:color="auto" w:fill="BFBFBF"/>
          </w:tcPr>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 xml:space="preserve">Харољоти иловагї дар натиљаи зиёдшавии </w:t>
            </w:r>
            <w:r w:rsidRPr="00C17A05">
              <w:rPr>
                <w:rFonts w:ascii="Times New Roman Tj" w:hAnsi="Times New Roman Tj"/>
                <w:b/>
              </w:rPr>
              <w:t xml:space="preserve">нишондоди истифодабарии контрасептивњо </w:t>
            </w:r>
            <w:r w:rsidRPr="00E92DBB">
              <w:rPr>
                <w:rFonts w:ascii="Times New Roman Tj" w:hAnsi="Times New Roman Tj" w:cs="Arial"/>
                <w:b/>
                <w:bCs/>
              </w:rPr>
              <w:t>то ба 1.5%</w:t>
            </w:r>
          </w:p>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(сомонї)</w:t>
            </w:r>
          </w:p>
        </w:tc>
      </w:tr>
      <w:tr w:rsidR="009F5EEE" w:rsidRPr="00C17A05" w:rsidTr="00522502">
        <w:trPr>
          <w:trHeight w:val="611"/>
        </w:trPr>
        <w:tc>
          <w:tcPr>
            <w:tcW w:w="2269" w:type="dxa"/>
            <w:vMerge/>
          </w:tcPr>
          <w:p w:rsidR="009F5EEE" w:rsidRPr="00E92DBB" w:rsidRDefault="009F5EEE" w:rsidP="00522502">
            <w:pPr>
              <w:rPr>
                <w:rFonts w:ascii="Times New Roman Tj" w:hAnsi="Times New Roman Tj" w:cs="Arial"/>
                <w:b/>
                <w:bCs/>
              </w:rPr>
            </w:pPr>
          </w:p>
        </w:tc>
        <w:tc>
          <w:tcPr>
            <w:tcW w:w="1794" w:type="dxa"/>
          </w:tcPr>
          <w:p w:rsidR="009F5EEE" w:rsidRDefault="009F5EEE" w:rsidP="00522502">
            <w:pPr>
              <w:spacing w:after="0" w:line="240" w:lineRule="auto"/>
              <w:jc w:val="center"/>
              <w:rPr>
                <w:rFonts w:ascii="Times New Roman Tj" w:hAnsi="Times New Roman Tj" w:cs="Arial"/>
                <w:b/>
                <w:bCs/>
              </w:rPr>
            </w:pPr>
          </w:p>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Соли 2019</w:t>
            </w:r>
          </w:p>
          <w:p w:rsidR="009F5EEE" w:rsidRPr="00E92DBB" w:rsidRDefault="009F5EEE" w:rsidP="00522502">
            <w:pPr>
              <w:spacing w:after="0" w:line="240" w:lineRule="auto"/>
              <w:jc w:val="center"/>
              <w:rPr>
                <w:rFonts w:ascii="Times New Roman Tj" w:hAnsi="Times New Roman Tj" w:cs="Arial"/>
                <w:b/>
                <w:bCs/>
              </w:rPr>
            </w:pPr>
            <w:r w:rsidRPr="00E92DBB">
              <w:rPr>
                <w:rFonts w:ascii="Times New Roman Tj" w:hAnsi="Times New Roman Tj" w:cs="Arial"/>
                <w:b/>
                <w:bCs/>
              </w:rPr>
              <w:t>(сомонї)</w:t>
            </w:r>
          </w:p>
        </w:tc>
        <w:tc>
          <w:tcPr>
            <w:tcW w:w="1698" w:type="dxa"/>
          </w:tcPr>
          <w:p w:rsidR="009F5EEE" w:rsidRDefault="009F5EEE" w:rsidP="00522502">
            <w:pPr>
              <w:spacing w:after="0" w:line="240" w:lineRule="auto"/>
              <w:rPr>
                <w:rFonts w:ascii="Times New Roman Tj" w:hAnsi="Times New Roman Tj" w:cs="Arial"/>
                <w:b/>
                <w:bCs/>
              </w:rPr>
            </w:pPr>
          </w:p>
          <w:p w:rsidR="009F5EEE" w:rsidRPr="00E92DBB" w:rsidRDefault="009F5EEE" w:rsidP="00522502">
            <w:pPr>
              <w:spacing w:after="0" w:line="240" w:lineRule="auto"/>
              <w:rPr>
                <w:rFonts w:ascii="Times New Roman Tj" w:hAnsi="Times New Roman Tj" w:cs="Arial"/>
                <w:b/>
                <w:bCs/>
              </w:rPr>
            </w:pPr>
            <w:r>
              <w:rPr>
                <w:rFonts w:ascii="Times New Roman Tj" w:hAnsi="Times New Roman Tj" w:cs="Arial"/>
                <w:b/>
                <w:bCs/>
              </w:rPr>
              <w:t xml:space="preserve"> </w:t>
            </w:r>
            <w:r w:rsidRPr="00E92DBB">
              <w:rPr>
                <w:rFonts w:ascii="Times New Roman Tj" w:hAnsi="Times New Roman Tj" w:cs="Arial"/>
                <w:b/>
                <w:bCs/>
              </w:rPr>
              <w:t>Соли 2020</w:t>
            </w:r>
          </w:p>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  (сомонї)</w:t>
            </w:r>
          </w:p>
        </w:tc>
        <w:tc>
          <w:tcPr>
            <w:tcW w:w="1698" w:type="dxa"/>
          </w:tcPr>
          <w:p w:rsidR="009F5EEE" w:rsidRDefault="009F5EEE" w:rsidP="00522502">
            <w:pPr>
              <w:spacing w:after="0" w:line="240" w:lineRule="auto"/>
              <w:rPr>
                <w:rFonts w:ascii="Times New Roman Tj" w:hAnsi="Times New Roman Tj" w:cs="Arial"/>
                <w:b/>
                <w:bCs/>
              </w:rPr>
            </w:pPr>
          </w:p>
          <w:p w:rsidR="009F5EEE" w:rsidRPr="00E92DBB" w:rsidRDefault="009F5EEE" w:rsidP="00522502">
            <w:pPr>
              <w:spacing w:after="0" w:line="240" w:lineRule="auto"/>
              <w:rPr>
                <w:rFonts w:ascii="Times New Roman Tj" w:hAnsi="Times New Roman Tj" w:cs="Arial"/>
                <w:b/>
                <w:bCs/>
              </w:rPr>
            </w:pPr>
            <w:r>
              <w:rPr>
                <w:rFonts w:ascii="Times New Roman Tj" w:hAnsi="Times New Roman Tj" w:cs="Arial"/>
                <w:b/>
                <w:bCs/>
              </w:rPr>
              <w:t xml:space="preserve"> </w:t>
            </w:r>
            <w:r w:rsidRPr="00E92DBB">
              <w:rPr>
                <w:rFonts w:ascii="Times New Roman Tj" w:hAnsi="Times New Roman Tj" w:cs="Arial"/>
                <w:b/>
                <w:bCs/>
              </w:rPr>
              <w:t>Соли 2021</w:t>
            </w:r>
          </w:p>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  (сомонї)</w:t>
            </w:r>
          </w:p>
        </w:tc>
        <w:tc>
          <w:tcPr>
            <w:tcW w:w="1719" w:type="dxa"/>
          </w:tcPr>
          <w:p w:rsidR="009F5EEE" w:rsidRDefault="009F5EEE" w:rsidP="00522502">
            <w:pPr>
              <w:spacing w:after="0" w:line="240" w:lineRule="auto"/>
              <w:rPr>
                <w:rFonts w:ascii="Times New Roman Tj" w:hAnsi="Times New Roman Tj" w:cs="Arial"/>
                <w:b/>
                <w:bCs/>
              </w:rPr>
            </w:pPr>
          </w:p>
          <w:p w:rsidR="009F5EEE" w:rsidRPr="00E92DBB" w:rsidRDefault="009F5EEE" w:rsidP="00522502">
            <w:pPr>
              <w:spacing w:after="0" w:line="240" w:lineRule="auto"/>
              <w:rPr>
                <w:rFonts w:ascii="Times New Roman Tj" w:hAnsi="Times New Roman Tj" w:cs="Arial"/>
                <w:b/>
                <w:bCs/>
              </w:rPr>
            </w:pPr>
            <w:r>
              <w:rPr>
                <w:rFonts w:ascii="Times New Roman Tj" w:hAnsi="Times New Roman Tj" w:cs="Arial"/>
                <w:b/>
                <w:bCs/>
              </w:rPr>
              <w:t xml:space="preserve"> </w:t>
            </w:r>
            <w:r w:rsidRPr="00E92DBB">
              <w:rPr>
                <w:rFonts w:ascii="Times New Roman Tj" w:hAnsi="Times New Roman Tj" w:cs="Arial"/>
                <w:b/>
                <w:bCs/>
              </w:rPr>
              <w:t xml:space="preserve">Соли 2022  </w:t>
            </w:r>
          </w:p>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   (сомонї)</w:t>
            </w:r>
          </w:p>
        </w:tc>
        <w:tc>
          <w:tcPr>
            <w:tcW w:w="1699" w:type="dxa"/>
          </w:tcPr>
          <w:p w:rsidR="009F5EEE"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 </w:t>
            </w:r>
          </w:p>
          <w:p w:rsidR="009F5EEE" w:rsidRPr="00E92DBB" w:rsidRDefault="009F5EEE" w:rsidP="00522502">
            <w:pPr>
              <w:spacing w:after="0" w:line="240" w:lineRule="auto"/>
              <w:rPr>
                <w:rFonts w:ascii="Times New Roman Tj" w:hAnsi="Times New Roman Tj" w:cs="Arial"/>
                <w:b/>
                <w:bCs/>
              </w:rPr>
            </w:pPr>
            <w:r>
              <w:rPr>
                <w:rFonts w:ascii="Times New Roman Tj" w:hAnsi="Times New Roman Tj" w:cs="Arial"/>
                <w:b/>
                <w:bCs/>
              </w:rPr>
              <w:t xml:space="preserve"> </w:t>
            </w:r>
            <w:r w:rsidRPr="00E92DBB">
              <w:rPr>
                <w:rFonts w:ascii="Times New Roman Tj" w:hAnsi="Times New Roman Tj" w:cs="Arial"/>
                <w:b/>
                <w:bCs/>
              </w:rPr>
              <w:t>Њамагї</w:t>
            </w:r>
          </w:p>
          <w:p w:rsidR="009F5EEE" w:rsidRPr="00E92DBB" w:rsidRDefault="009F5EEE" w:rsidP="00522502">
            <w:pPr>
              <w:spacing w:after="0" w:line="240" w:lineRule="auto"/>
              <w:rPr>
                <w:rFonts w:ascii="Times New Roman Tj" w:hAnsi="Times New Roman Tj" w:cs="Arial"/>
                <w:b/>
                <w:bCs/>
              </w:rPr>
            </w:pPr>
            <w:r w:rsidRPr="00E92DBB">
              <w:rPr>
                <w:rFonts w:ascii="Times New Roman Tj" w:hAnsi="Times New Roman Tj" w:cs="Arial"/>
                <w:b/>
                <w:bCs/>
              </w:rPr>
              <w:t xml:space="preserve"> (сомонї)</w:t>
            </w:r>
          </w:p>
        </w:tc>
        <w:tc>
          <w:tcPr>
            <w:tcW w:w="1752" w:type="dxa"/>
            <w:vMerge/>
          </w:tcPr>
          <w:p w:rsidR="009F5EEE" w:rsidRPr="00E92DBB" w:rsidRDefault="009F5EEE" w:rsidP="00522502">
            <w:pPr>
              <w:spacing w:after="0" w:line="240" w:lineRule="auto"/>
              <w:jc w:val="center"/>
              <w:rPr>
                <w:rFonts w:ascii="Times New Roman Tj" w:hAnsi="Times New Roman Tj" w:cs="Arial"/>
                <w:b/>
                <w:bCs/>
              </w:rPr>
            </w:pPr>
          </w:p>
        </w:tc>
        <w:tc>
          <w:tcPr>
            <w:tcW w:w="1838" w:type="dxa"/>
            <w:vMerge/>
            <w:shd w:val="clear" w:color="auto" w:fill="BFBFBF"/>
          </w:tcPr>
          <w:p w:rsidR="009F5EEE" w:rsidRPr="00E92DBB" w:rsidRDefault="009F5EEE" w:rsidP="00522502">
            <w:pPr>
              <w:spacing w:after="0" w:line="240" w:lineRule="auto"/>
              <w:jc w:val="center"/>
              <w:rPr>
                <w:rFonts w:ascii="Times New Roman Tj" w:hAnsi="Times New Roman Tj" w:cs="Arial"/>
                <w:b/>
                <w:bCs/>
              </w:rPr>
            </w:pPr>
          </w:p>
        </w:tc>
      </w:tr>
      <w:tr w:rsidR="009F5EEE" w:rsidRPr="00C17A05" w:rsidTr="00522502">
        <w:trPr>
          <w:trHeight w:val="332"/>
        </w:trPr>
        <w:tc>
          <w:tcPr>
            <w:tcW w:w="2269" w:type="dxa"/>
            <w:vMerge w:val="restart"/>
          </w:tcPr>
          <w:p w:rsidR="009F5EEE" w:rsidRPr="005B7F9C" w:rsidRDefault="009F5EEE" w:rsidP="00522502">
            <w:pPr>
              <w:spacing w:after="0" w:line="240" w:lineRule="auto"/>
              <w:rPr>
                <w:rFonts w:ascii="Times New Roman Tj" w:hAnsi="Times New Roman Tj" w:cs="Arial"/>
                <w:bCs/>
              </w:rPr>
            </w:pPr>
            <w:r w:rsidRPr="005B7F9C">
              <w:rPr>
                <w:rFonts w:ascii="Times New Roman Tj" w:hAnsi="Times New Roman Tj" w:cs="Arial"/>
                <w:bCs/>
              </w:rPr>
              <w:t xml:space="preserve">Давомёбии коэффитсиенти њозираи </w:t>
            </w:r>
            <w:r w:rsidRPr="00C17A05">
              <w:rPr>
                <w:rFonts w:ascii="Times New Roman Tj" w:hAnsi="Times New Roman Tj"/>
              </w:rPr>
              <w:t xml:space="preserve">нишондоди истифодабарии контрасептивњо </w:t>
            </w:r>
            <w:r w:rsidRPr="005B7F9C">
              <w:rPr>
                <w:rFonts w:ascii="Times New Roman Tj" w:hAnsi="Times New Roman Tj" w:cs="Arial"/>
                <w:bCs/>
              </w:rPr>
              <w:t>(*)</w:t>
            </w:r>
          </w:p>
        </w:tc>
        <w:tc>
          <w:tcPr>
            <w:tcW w:w="1794"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969 882</w:t>
            </w:r>
          </w:p>
        </w:tc>
        <w:tc>
          <w:tcPr>
            <w:tcW w:w="1698"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526 910</w:t>
            </w:r>
          </w:p>
        </w:tc>
        <w:tc>
          <w:tcPr>
            <w:tcW w:w="1698"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550 506</w:t>
            </w:r>
          </w:p>
        </w:tc>
        <w:tc>
          <w:tcPr>
            <w:tcW w:w="1719" w:type="dxa"/>
          </w:tcPr>
          <w:p w:rsidR="009F5EEE" w:rsidRPr="00E92DBB" w:rsidRDefault="009F5EEE" w:rsidP="00522502">
            <w:pPr>
              <w:spacing w:after="0" w:line="240" w:lineRule="auto"/>
              <w:ind w:left="-538" w:firstLine="538"/>
              <w:jc w:val="right"/>
              <w:rPr>
                <w:rFonts w:ascii="Times New Roman Tj" w:hAnsi="Times New Roman Tj" w:cs="Arial"/>
              </w:rPr>
            </w:pPr>
            <w:r w:rsidRPr="00E92DBB">
              <w:rPr>
                <w:rFonts w:ascii="Times New Roman Tj" w:hAnsi="Times New Roman Tj" w:cs="Arial"/>
              </w:rPr>
              <w:t>336 100</w:t>
            </w:r>
          </w:p>
        </w:tc>
        <w:tc>
          <w:tcPr>
            <w:tcW w:w="1699" w:type="dxa"/>
          </w:tcPr>
          <w:p w:rsidR="009F5EEE" w:rsidRPr="00E92DBB" w:rsidRDefault="009F5EEE" w:rsidP="00522502">
            <w:pPr>
              <w:spacing w:after="0" w:line="240" w:lineRule="auto"/>
              <w:ind w:left="-538" w:firstLine="538"/>
              <w:jc w:val="right"/>
              <w:rPr>
                <w:rFonts w:ascii="Times New Roman Tj" w:hAnsi="Times New Roman Tj" w:cs="Arial"/>
                <w:lang w:val="en-US"/>
              </w:rPr>
            </w:pPr>
            <w:r w:rsidRPr="00E92DBB">
              <w:rPr>
                <w:rFonts w:ascii="Times New Roman Tj" w:hAnsi="Times New Roman Tj" w:cs="Arial"/>
              </w:rPr>
              <w:t>2 383 398</w:t>
            </w:r>
          </w:p>
        </w:tc>
        <w:tc>
          <w:tcPr>
            <w:tcW w:w="1752" w:type="dxa"/>
            <w:vMerge w:val="restart"/>
          </w:tcPr>
          <w:p w:rsidR="009F5EEE" w:rsidRPr="00E92DBB" w:rsidRDefault="009F5EEE" w:rsidP="00522502">
            <w:pPr>
              <w:spacing w:after="0" w:line="240" w:lineRule="auto"/>
              <w:jc w:val="center"/>
              <w:rPr>
                <w:rFonts w:ascii="Times New Roman Tj" w:hAnsi="Times New Roman Tj" w:cs="Arial"/>
                <w:bCs/>
              </w:rPr>
            </w:pPr>
          </w:p>
          <w:p w:rsidR="009F5EEE" w:rsidRPr="00E92DBB" w:rsidRDefault="009F5EEE" w:rsidP="00522502">
            <w:pPr>
              <w:spacing w:after="0" w:line="240" w:lineRule="auto"/>
              <w:jc w:val="center"/>
              <w:rPr>
                <w:rFonts w:ascii="Times New Roman Tj" w:hAnsi="Times New Roman Tj" w:cs="Arial"/>
                <w:bCs/>
              </w:rPr>
            </w:pPr>
            <w:r w:rsidRPr="00E92DBB">
              <w:rPr>
                <w:rFonts w:ascii="Times New Roman Tj" w:hAnsi="Times New Roman Tj" w:cs="Arial"/>
                <w:bCs/>
              </w:rPr>
              <w:t>386 641</w:t>
            </w:r>
          </w:p>
        </w:tc>
        <w:tc>
          <w:tcPr>
            <w:tcW w:w="1838" w:type="dxa"/>
            <w:vMerge w:val="restart"/>
            <w:shd w:val="clear" w:color="auto" w:fill="BFBFBF"/>
          </w:tcPr>
          <w:p w:rsidR="009F5EEE" w:rsidRPr="00E92DBB" w:rsidRDefault="009F5EEE" w:rsidP="00522502">
            <w:pPr>
              <w:spacing w:after="0" w:line="240" w:lineRule="auto"/>
              <w:jc w:val="center"/>
              <w:rPr>
                <w:rFonts w:ascii="Times New Roman Tj" w:hAnsi="Times New Roman Tj" w:cs="Arial"/>
                <w:bCs/>
              </w:rPr>
            </w:pPr>
          </w:p>
          <w:p w:rsidR="009F5EEE" w:rsidRPr="00E92DBB" w:rsidRDefault="009F5EEE" w:rsidP="00522502">
            <w:pPr>
              <w:spacing w:after="0" w:line="240" w:lineRule="auto"/>
              <w:jc w:val="center"/>
              <w:rPr>
                <w:rFonts w:ascii="Times New Roman Tj" w:hAnsi="Times New Roman Tj" w:cs="Arial"/>
                <w:bCs/>
              </w:rPr>
            </w:pPr>
            <w:r w:rsidRPr="00E92DBB">
              <w:rPr>
                <w:rFonts w:ascii="Times New Roman Tj" w:hAnsi="Times New Roman Tj" w:cs="Arial"/>
                <w:bCs/>
              </w:rPr>
              <w:t>3 556418</w:t>
            </w:r>
          </w:p>
        </w:tc>
      </w:tr>
      <w:tr w:rsidR="009F5EEE" w:rsidRPr="00C17A05" w:rsidTr="00522502">
        <w:trPr>
          <w:trHeight w:val="272"/>
        </w:trPr>
        <w:tc>
          <w:tcPr>
            <w:tcW w:w="2269" w:type="dxa"/>
            <w:vMerge/>
          </w:tcPr>
          <w:p w:rsidR="009F5EEE" w:rsidRPr="005B7F9C" w:rsidRDefault="009F5EEE" w:rsidP="00522502">
            <w:pPr>
              <w:spacing w:after="0" w:line="240" w:lineRule="auto"/>
              <w:rPr>
                <w:rFonts w:ascii="Times New Roman Tj" w:hAnsi="Times New Roman Tj" w:cs="Arial"/>
                <w:bCs/>
              </w:rPr>
            </w:pPr>
          </w:p>
        </w:tc>
        <w:tc>
          <w:tcPr>
            <w:tcW w:w="1794"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9 407 855.4</w:t>
            </w:r>
          </w:p>
        </w:tc>
        <w:tc>
          <w:tcPr>
            <w:tcW w:w="1698"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lang w:val="tg-Cyrl-TJ"/>
              </w:rPr>
              <w:t>5</w:t>
            </w:r>
            <w:r w:rsidRPr="00E92DBB">
              <w:rPr>
                <w:rFonts w:ascii="Times New Roman Tj" w:hAnsi="Times New Roman Tj" w:cs="Arial"/>
              </w:rPr>
              <w:t> </w:t>
            </w:r>
            <w:r w:rsidRPr="00E92DBB">
              <w:rPr>
                <w:rFonts w:ascii="Times New Roman Tj" w:hAnsi="Times New Roman Tj" w:cs="Arial"/>
                <w:lang w:val="tg-Cyrl-TJ"/>
              </w:rPr>
              <w:t>374</w:t>
            </w:r>
            <w:r w:rsidRPr="00E92DBB">
              <w:rPr>
                <w:rFonts w:ascii="Times New Roman Tj" w:hAnsi="Times New Roman Tj" w:cs="Arial"/>
              </w:rPr>
              <w:t xml:space="preserve"> 4</w:t>
            </w:r>
            <w:r w:rsidRPr="00E92DBB">
              <w:rPr>
                <w:rFonts w:ascii="Times New Roman Tj" w:hAnsi="Times New Roman Tj" w:cs="Arial"/>
                <w:lang w:val="tg-Cyrl-TJ"/>
              </w:rPr>
              <w:t>8</w:t>
            </w:r>
            <w:r w:rsidRPr="00E92DBB">
              <w:rPr>
                <w:rFonts w:ascii="Times New Roman Tj" w:hAnsi="Times New Roman Tj" w:cs="Arial"/>
              </w:rPr>
              <w:t>2</w:t>
            </w:r>
          </w:p>
        </w:tc>
        <w:tc>
          <w:tcPr>
            <w:tcW w:w="1698" w:type="dxa"/>
          </w:tcPr>
          <w:p w:rsidR="009F5EEE" w:rsidRPr="00E92DBB" w:rsidRDefault="009F5EEE" w:rsidP="00522502">
            <w:pPr>
              <w:spacing w:after="0" w:line="240" w:lineRule="auto"/>
              <w:jc w:val="right"/>
              <w:rPr>
                <w:rFonts w:ascii="Times New Roman Tj" w:hAnsi="Times New Roman Tj" w:cs="Arial"/>
                <w:lang w:val="tg-Cyrl-TJ"/>
              </w:rPr>
            </w:pPr>
            <w:r w:rsidRPr="00E92DBB">
              <w:rPr>
                <w:rFonts w:ascii="Times New Roman Tj" w:hAnsi="Times New Roman Tj" w:cs="Arial"/>
              </w:rPr>
              <w:t>5 </w:t>
            </w:r>
            <w:r w:rsidRPr="00E92DBB">
              <w:rPr>
                <w:rFonts w:ascii="Times New Roman Tj" w:hAnsi="Times New Roman Tj" w:cs="Arial"/>
                <w:lang w:val="tg-Cyrl-TJ"/>
              </w:rPr>
              <w:t>9</w:t>
            </w:r>
            <w:r w:rsidRPr="00E92DBB">
              <w:rPr>
                <w:rFonts w:ascii="Times New Roman Tj" w:hAnsi="Times New Roman Tj" w:cs="Arial"/>
              </w:rPr>
              <w:t xml:space="preserve">45 </w:t>
            </w:r>
            <w:r w:rsidRPr="00E92DBB">
              <w:rPr>
                <w:rFonts w:ascii="Times New Roman Tj" w:hAnsi="Times New Roman Tj" w:cs="Arial"/>
                <w:lang w:val="tg-Cyrl-TJ"/>
              </w:rPr>
              <w:t>4</w:t>
            </w:r>
            <w:r w:rsidRPr="00E92DBB">
              <w:rPr>
                <w:rFonts w:ascii="Times New Roman Tj" w:hAnsi="Times New Roman Tj" w:cs="Arial"/>
              </w:rPr>
              <w:t>6</w:t>
            </w:r>
            <w:r w:rsidRPr="00E92DBB">
              <w:rPr>
                <w:rFonts w:ascii="Times New Roman Tj" w:hAnsi="Times New Roman Tj" w:cs="Arial"/>
                <w:lang w:val="tg-Cyrl-TJ"/>
              </w:rPr>
              <w:t>4</w:t>
            </w:r>
            <w:r w:rsidRPr="00E92DBB">
              <w:rPr>
                <w:rFonts w:ascii="Times New Roman Tj" w:hAnsi="Times New Roman Tj" w:cs="Arial"/>
              </w:rPr>
              <w:t>.</w:t>
            </w:r>
            <w:r w:rsidRPr="00E92DBB">
              <w:rPr>
                <w:rFonts w:ascii="Times New Roman Tj" w:hAnsi="Times New Roman Tj" w:cs="Arial"/>
                <w:lang w:val="tg-Cyrl-TJ"/>
              </w:rPr>
              <w:t>8</w:t>
            </w:r>
          </w:p>
        </w:tc>
        <w:tc>
          <w:tcPr>
            <w:tcW w:w="1719" w:type="dxa"/>
          </w:tcPr>
          <w:p w:rsidR="009F5EEE" w:rsidRPr="00E92DBB" w:rsidRDefault="009F5EEE" w:rsidP="00522502">
            <w:pPr>
              <w:spacing w:after="0" w:line="240" w:lineRule="auto"/>
              <w:jc w:val="right"/>
              <w:rPr>
                <w:rFonts w:ascii="Times New Roman Tj" w:hAnsi="Times New Roman Tj" w:cs="Arial"/>
                <w:lang w:val="tg-Cyrl-TJ"/>
              </w:rPr>
            </w:pPr>
            <w:r w:rsidRPr="00E92DBB">
              <w:rPr>
                <w:rFonts w:ascii="Times New Roman Tj" w:hAnsi="Times New Roman Tj" w:cs="Arial"/>
                <w:bCs/>
              </w:rPr>
              <w:t>3 </w:t>
            </w:r>
            <w:r w:rsidRPr="00E92DBB">
              <w:rPr>
                <w:rFonts w:ascii="Times New Roman Tj" w:hAnsi="Times New Roman Tj" w:cs="Arial"/>
                <w:bCs/>
                <w:lang w:val="tg-Cyrl-TJ"/>
              </w:rPr>
              <w:t>831</w:t>
            </w:r>
            <w:r w:rsidRPr="00E92DBB">
              <w:rPr>
                <w:rFonts w:ascii="Times New Roman Tj" w:hAnsi="Times New Roman Tj" w:cs="Arial"/>
                <w:bCs/>
              </w:rPr>
              <w:t xml:space="preserve"> </w:t>
            </w:r>
            <w:r w:rsidRPr="00E92DBB">
              <w:rPr>
                <w:rFonts w:ascii="Times New Roman Tj" w:hAnsi="Times New Roman Tj" w:cs="Arial"/>
                <w:bCs/>
                <w:lang w:val="tg-Cyrl-TJ"/>
              </w:rPr>
              <w:t>540</w:t>
            </w:r>
          </w:p>
        </w:tc>
        <w:tc>
          <w:tcPr>
            <w:tcW w:w="1699" w:type="dxa"/>
          </w:tcPr>
          <w:p w:rsidR="009F5EEE" w:rsidRPr="00E92DBB" w:rsidRDefault="009F5EEE" w:rsidP="00522502">
            <w:pPr>
              <w:spacing w:after="0" w:line="240" w:lineRule="auto"/>
              <w:jc w:val="right"/>
              <w:rPr>
                <w:rFonts w:ascii="Times New Roman Tj" w:hAnsi="Times New Roman Tj" w:cs="Arial"/>
                <w:bCs/>
              </w:rPr>
            </w:pPr>
            <w:r w:rsidRPr="00E92DBB">
              <w:rPr>
                <w:rFonts w:ascii="Times New Roman Tj" w:hAnsi="Times New Roman Tj" w:cs="Arial"/>
                <w:bCs/>
              </w:rPr>
              <w:t>24 559 342.2</w:t>
            </w:r>
          </w:p>
        </w:tc>
        <w:tc>
          <w:tcPr>
            <w:tcW w:w="1752" w:type="dxa"/>
            <w:vMerge/>
          </w:tcPr>
          <w:p w:rsidR="009F5EEE" w:rsidRPr="00E92DBB" w:rsidRDefault="009F5EEE" w:rsidP="00522502">
            <w:pPr>
              <w:spacing w:after="0" w:line="240" w:lineRule="auto"/>
              <w:jc w:val="center"/>
              <w:rPr>
                <w:rFonts w:ascii="Times New Roman Tj" w:hAnsi="Times New Roman Tj" w:cs="Arial"/>
              </w:rPr>
            </w:pPr>
          </w:p>
        </w:tc>
        <w:tc>
          <w:tcPr>
            <w:tcW w:w="1838" w:type="dxa"/>
            <w:vMerge/>
            <w:shd w:val="clear" w:color="auto" w:fill="BFBFBF"/>
          </w:tcPr>
          <w:p w:rsidR="009F5EEE" w:rsidRPr="00E92DBB" w:rsidRDefault="009F5EEE" w:rsidP="00522502">
            <w:pPr>
              <w:spacing w:after="0" w:line="240" w:lineRule="auto"/>
              <w:jc w:val="center"/>
              <w:rPr>
                <w:rFonts w:ascii="Times New Roman Tj" w:hAnsi="Times New Roman Tj" w:cs="Arial"/>
              </w:rPr>
            </w:pPr>
          </w:p>
        </w:tc>
      </w:tr>
      <w:tr w:rsidR="009F5EEE" w:rsidRPr="00C17A05" w:rsidTr="00522502">
        <w:trPr>
          <w:trHeight w:val="359"/>
        </w:trPr>
        <w:tc>
          <w:tcPr>
            <w:tcW w:w="2269" w:type="dxa"/>
            <w:vMerge w:val="restart"/>
          </w:tcPr>
          <w:p w:rsidR="009F5EEE" w:rsidRPr="005B7F9C" w:rsidRDefault="009F5EEE" w:rsidP="00522502">
            <w:pPr>
              <w:spacing w:after="0" w:line="240" w:lineRule="auto"/>
              <w:rPr>
                <w:rFonts w:ascii="Times New Roman Tj" w:hAnsi="Times New Roman Tj" w:cs="Arial"/>
                <w:bCs/>
              </w:rPr>
            </w:pPr>
            <w:r w:rsidRPr="005B7F9C">
              <w:rPr>
                <w:rFonts w:ascii="Times New Roman Tj" w:hAnsi="Times New Roman Tj" w:cs="Arial"/>
              </w:rPr>
              <w:t xml:space="preserve">Зиёдшавии </w:t>
            </w:r>
            <w:r w:rsidRPr="00C17A05">
              <w:rPr>
                <w:rFonts w:ascii="Times New Roman Tj" w:hAnsi="Times New Roman Tj"/>
              </w:rPr>
              <w:t>нишондоди истифодабарии контрасептивњо</w:t>
            </w:r>
            <w:r w:rsidRPr="005B7F9C">
              <w:rPr>
                <w:rFonts w:ascii="Times New Roman Tj" w:hAnsi="Times New Roman Tj" w:cs="Arial"/>
              </w:rPr>
              <w:t xml:space="preserve">и умумї њамасола ба </w:t>
            </w:r>
            <w:r w:rsidRPr="005B7F9C">
              <w:rPr>
                <w:rFonts w:ascii="Times New Roman Tj" w:hAnsi="Times New Roman Tj" w:cs="Arial"/>
                <w:bCs/>
              </w:rPr>
              <w:t>1.5%</w:t>
            </w:r>
          </w:p>
        </w:tc>
        <w:tc>
          <w:tcPr>
            <w:tcW w:w="1794"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1 076 581</w:t>
            </w:r>
          </w:p>
        </w:tc>
        <w:tc>
          <w:tcPr>
            <w:tcW w:w="1698"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610 665</w:t>
            </w:r>
          </w:p>
        </w:tc>
        <w:tc>
          <w:tcPr>
            <w:tcW w:w="1698"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659  473</w:t>
            </w:r>
          </w:p>
        </w:tc>
        <w:tc>
          <w:tcPr>
            <w:tcW w:w="1719"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403 320</w:t>
            </w:r>
          </w:p>
        </w:tc>
        <w:tc>
          <w:tcPr>
            <w:tcW w:w="1699" w:type="dxa"/>
          </w:tcPr>
          <w:p w:rsidR="009F5EEE" w:rsidRPr="00E92DBB" w:rsidRDefault="009F5EEE" w:rsidP="00522502">
            <w:pPr>
              <w:spacing w:after="0" w:line="240" w:lineRule="auto"/>
              <w:jc w:val="right"/>
              <w:rPr>
                <w:rFonts w:ascii="Times New Roman Tj" w:hAnsi="Times New Roman Tj" w:cs="Arial"/>
              </w:rPr>
            </w:pPr>
            <w:r w:rsidRPr="00E92DBB">
              <w:rPr>
                <w:rFonts w:ascii="Times New Roman Tj" w:hAnsi="Times New Roman Tj" w:cs="Arial"/>
              </w:rPr>
              <w:t>2 750 039</w:t>
            </w:r>
          </w:p>
        </w:tc>
        <w:tc>
          <w:tcPr>
            <w:tcW w:w="1752" w:type="dxa"/>
            <w:vMerge/>
          </w:tcPr>
          <w:p w:rsidR="009F5EEE" w:rsidRPr="00C17A05" w:rsidRDefault="009F5EEE" w:rsidP="00522502">
            <w:pPr>
              <w:spacing w:after="0" w:line="240" w:lineRule="auto"/>
              <w:jc w:val="center"/>
              <w:rPr>
                <w:rFonts w:ascii="Times New Roman Tj" w:hAnsi="Times New Roman Tj"/>
              </w:rPr>
            </w:pPr>
          </w:p>
        </w:tc>
        <w:tc>
          <w:tcPr>
            <w:tcW w:w="1838" w:type="dxa"/>
            <w:vMerge/>
            <w:shd w:val="clear" w:color="auto" w:fill="BFBFBF"/>
          </w:tcPr>
          <w:p w:rsidR="009F5EEE" w:rsidRPr="00C17A05" w:rsidRDefault="009F5EEE" w:rsidP="00522502">
            <w:pPr>
              <w:spacing w:after="0" w:line="240" w:lineRule="auto"/>
              <w:jc w:val="center"/>
              <w:rPr>
                <w:rFonts w:ascii="Times New Roman Tj" w:hAnsi="Times New Roman Tj"/>
              </w:rPr>
            </w:pPr>
          </w:p>
        </w:tc>
      </w:tr>
      <w:tr w:rsidR="009F5EEE" w:rsidRPr="00C17A05" w:rsidTr="00522502">
        <w:trPr>
          <w:trHeight w:val="326"/>
        </w:trPr>
        <w:tc>
          <w:tcPr>
            <w:tcW w:w="2269" w:type="dxa"/>
            <w:vMerge/>
          </w:tcPr>
          <w:p w:rsidR="009F5EEE" w:rsidRPr="00E92DBB" w:rsidRDefault="009F5EEE" w:rsidP="00522502">
            <w:pPr>
              <w:spacing w:after="0" w:line="240" w:lineRule="auto"/>
              <w:rPr>
                <w:rFonts w:ascii="Times New Roman Tj" w:hAnsi="Times New Roman Tj" w:cs="Arial"/>
                <w:b/>
              </w:rPr>
            </w:pPr>
          </w:p>
        </w:tc>
        <w:tc>
          <w:tcPr>
            <w:tcW w:w="1794" w:type="dxa"/>
          </w:tcPr>
          <w:p w:rsidR="009F5EEE" w:rsidRPr="00E92DBB" w:rsidRDefault="009F5EEE" w:rsidP="00522502">
            <w:pPr>
              <w:spacing w:after="0" w:line="240" w:lineRule="auto"/>
              <w:jc w:val="right"/>
              <w:rPr>
                <w:rFonts w:ascii="Times New Roman Tj" w:hAnsi="Times New Roman Tj" w:cs="Arial"/>
                <w:lang w:val="tg-Cyrl-TJ"/>
              </w:rPr>
            </w:pPr>
            <w:r w:rsidRPr="00E92DBB">
              <w:rPr>
                <w:rFonts w:ascii="Times New Roman Tj" w:hAnsi="Times New Roman Tj" w:cs="Arial"/>
              </w:rPr>
              <w:t>10 442 835.7</w:t>
            </w:r>
          </w:p>
        </w:tc>
        <w:tc>
          <w:tcPr>
            <w:tcW w:w="1698" w:type="dxa"/>
          </w:tcPr>
          <w:p w:rsidR="009F5EEE" w:rsidRPr="00E92DBB" w:rsidRDefault="009F5EEE" w:rsidP="00522502">
            <w:pPr>
              <w:spacing w:after="0" w:line="240" w:lineRule="auto"/>
              <w:jc w:val="right"/>
              <w:rPr>
                <w:rFonts w:ascii="Times New Roman Tj" w:hAnsi="Times New Roman Tj" w:cs="Arial"/>
                <w:lang w:val="tg-Cyrl-TJ"/>
              </w:rPr>
            </w:pPr>
            <w:r w:rsidRPr="00E92DBB">
              <w:rPr>
                <w:rFonts w:ascii="Times New Roman Tj" w:hAnsi="Times New Roman Tj" w:cs="Arial"/>
                <w:lang w:val="tg-Cyrl-TJ"/>
              </w:rPr>
              <w:t>6 2</w:t>
            </w:r>
            <w:r w:rsidRPr="00E92DBB">
              <w:rPr>
                <w:rFonts w:ascii="Times New Roman Tj" w:hAnsi="Times New Roman Tj" w:cs="Arial"/>
              </w:rPr>
              <w:t>2</w:t>
            </w:r>
            <w:r w:rsidRPr="00E92DBB">
              <w:rPr>
                <w:rFonts w:ascii="Times New Roman Tj" w:hAnsi="Times New Roman Tj" w:cs="Arial"/>
                <w:lang w:val="tg-Cyrl-TJ"/>
              </w:rPr>
              <w:t>8 783</w:t>
            </w:r>
          </w:p>
        </w:tc>
        <w:tc>
          <w:tcPr>
            <w:tcW w:w="1698" w:type="dxa"/>
          </w:tcPr>
          <w:p w:rsidR="009F5EEE" w:rsidRPr="00E92DBB" w:rsidRDefault="009F5EEE" w:rsidP="00522502">
            <w:pPr>
              <w:spacing w:after="0" w:line="240" w:lineRule="auto"/>
              <w:jc w:val="right"/>
              <w:rPr>
                <w:rFonts w:ascii="Times New Roman Tj" w:hAnsi="Times New Roman Tj" w:cs="Arial"/>
                <w:lang w:val="tg-Cyrl-TJ"/>
              </w:rPr>
            </w:pPr>
            <w:r w:rsidRPr="00E92DBB">
              <w:rPr>
                <w:rFonts w:ascii="Times New Roman Tj" w:hAnsi="Times New Roman Tj" w:cs="Arial"/>
                <w:lang w:val="tg-Cyrl-TJ"/>
              </w:rPr>
              <w:t>7 12</w:t>
            </w:r>
            <w:r w:rsidRPr="00E92DBB">
              <w:rPr>
                <w:rFonts w:ascii="Times New Roman Tj" w:hAnsi="Times New Roman Tj" w:cs="Arial"/>
              </w:rPr>
              <w:t>2 3</w:t>
            </w:r>
            <w:r w:rsidRPr="00E92DBB">
              <w:rPr>
                <w:rFonts w:ascii="Times New Roman Tj" w:hAnsi="Times New Roman Tj" w:cs="Arial"/>
                <w:lang w:val="tg-Cyrl-TJ"/>
              </w:rPr>
              <w:t>08.4</w:t>
            </w:r>
          </w:p>
        </w:tc>
        <w:tc>
          <w:tcPr>
            <w:tcW w:w="1719" w:type="dxa"/>
          </w:tcPr>
          <w:p w:rsidR="009F5EEE" w:rsidRPr="00E92DBB" w:rsidRDefault="009F5EEE" w:rsidP="00522502">
            <w:pPr>
              <w:spacing w:after="0" w:line="240" w:lineRule="auto"/>
              <w:jc w:val="right"/>
              <w:rPr>
                <w:rFonts w:ascii="Times New Roman Tj" w:hAnsi="Times New Roman Tj" w:cs="Arial"/>
                <w:bCs/>
              </w:rPr>
            </w:pPr>
            <w:r w:rsidRPr="00E92DBB">
              <w:rPr>
                <w:rFonts w:ascii="Times New Roman Tj" w:hAnsi="Times New Roman Tj" w:cs="Arial"/>
                <w:bCs/>
              </w:rPr>
              <w:t>4 597 848</w:t>
            </w:r>
          </w:p>
        </w:tc>
        <w:tc>
          <w:tcPr>
            <w:tcW w:w="1699" w:type="dxa"/>
          </w:tcPr>
          <w:p w:rsidR="009F5EEE" w:rsidRPr="00E92DBB" w:rsidRDefault="009F5EEE" w:rsidP="00522502">
            <w:pPr>
              <w:spacing w:after="0" w:line="240" w:lineRule="auto"/>
              <w:jc w:val="right"/>
              <w:rPr>
                <w:rFonts w:ascii="Times New Roman Tj" w:hAnsi="Times New Roman Tj" w:cs="Arial"/>
                <w:bCs/>
              </w:rPr>
            </w:pPr>
            <w:r w:rsidRPr="00E92DBB">
              <w:rPr>
                <w:rFonts w:ascii="Times New Roman Tj" w:hAnsi="Times New Roman Tj" w:cs="Arial"/>
                <w:bCs/>
              </w:rPr>
              <w:t>28 391 775.1</w:t>
            </w:r>
          </w:p>
        </w:tc>
        <w:tc>
          <w:tcPr>
            <w:tcW w:w="1752" w:type="dxa"/>
            <w:vMerge/>
          </w:tcPr>
          <w:p w:rsidR="009F5EEE" w:rsidRPr="00C17A05" w:rsidRDefault="009F5EEE" w:rsidP="00522502">
            <w:pPr>
              <w:spacing w:after="0" w:line="240" w:lineRule="auto"/>
              <w:jc w:val="center"/>
              <w:rPr>
                <w:rFonts w:ascii="Times New Roman Tj" w:hAnsi="Times New Roman Tj"/>
              </w:rPr>
            </w:pPr>
          </w:p>
        </w:tc>
        <w:tc>
          <w:tcPr>
            <w:tcW w:w="1838" w:type="dxa"/>
            <w:vMerge/>
            <w:shd w:val="clear" w:color="auto" w:fill="BFBFBF"/>
          </w:tcPr>
          <w:p w:rsidR="009F5EEE" w:rsidRPr="00C17A05" w:rsidRDefault="009F5EEE" w:rsidP="00522502">
            <w:pPr>
              <w:spacing w:after="0" w:line="240" w:lineRule="auto"/>
              <w:jc w:val="center"/>
              <w:rPr>
                <w:rFonts w:ascii="Times New Roman Tj" w:hAnsi="Times New Roman Tj"/>
              </w:rPr>
            </w:pPr>
          </w:p>
        </w:tc>
      </w:tr>
    </w:tbl>
    <w:p w:rsidR="009F5EEE" w:rsidRPr="00E92DBB" w:rsidRDefault="009F5EEE" w:rsidP="005B57A3">
      <w:pPr>
        <w:spacing w:after="0" w:line="240" w:lineRule="auto"/>
        <w:rPr>
          <w:rFonts w:ascii="Times New Roman Tj" w:hAnsi="Times New Roman Tj"/>
        </w:rPr>
      </w:pPr>
      <w:r w:rsidRPr="00E92DBB">
        <w:rPr>
          <w:rFonts w:ascii="Times New Roman Tj" w:hAnsi="Times New Roman Tj"/>
        </w:rPr>
        <w:tab/>
      </w:r>
    </w:p>
    <w:p w:rsidR="009F5EEE" w:rsidRPr="009D5EAD" w:rsidRDefault="009F5EEE" w:rsidP="005B57A3">
      <w:pPr>
        <w:spacing w:after="0" w:line="240" w:lineRule="auto"/>
        <w:jc w:val="both"/>
        <w:rPr>
          <w:rFonts w:ascii="Times New Roman Tj" w:hAnsi="Times New Roman Tj"/>
          <w:sz w:val="24"/>
          <w:szCs w:val="24"/>
        </w:rPr>
      </w:pPr>
      <w:r w:rsidRPr="009D5EAD">
        <w:rPr>
          <w:rFonts w:ascii="Times New Roman Tj" w:hAnsi="Times New Roman Tj"/>
          <w:sz w:val="24"/>
          <w:szCs w:val="24"/>
        </w:rPr>
        <w:t xml:space="preserve">Эзоњ: </w:t>
      </w:r>
    </w:p>
    <w:p w:rsidR="009F5EEE" w:rsidRPr="009D5EAD" w:rsidRDefault="009F5EEE" w:rsidP="005B57A3">
      <w:pPr>
        <w:pStyle w:val="ListParagraph"/>
        <w:numPr>
          <w:ilvl w:val="0"/>
          <w:numId w:val="8"/>
        </w:numPr>
        <w:spacing w:after="0" w:line="240" w:lineRule="auto"/>
        <w:ind w:left="0" w:firstLine="567"/>
        <w:jc w:val="both"/>
        <w:rPr>
          <w:rFonts w:ascii="Times New Roman Tj" w:hAnsi="Times New Roman Tj"/>
          <w:sz w:val="24"/>
          <w:szCs w:val="24"/>
          <w:lang w:val="tg-Cyrl-TJ"/>
        </w:rPr>
      </w:pPr>
      <w:r w:rsidRPr="009D5EAD">
        <w:rPr>
          <w:rFonts w:ascii="Times New Roman Tj" w:hAnsi="Times New Roman Tj"/>
          <w:sz w:val="24"/>
          <w:szCs w:val="24"/>
          <w:lang w:val="tg-Cyrl-TJ"/>
        </w:rPr>
        <w:t>Тиб</w:t>
      </w:r>
      <w:r w:rsidRPr="009D5EAD">
        <w:rPr>
          <w:rFonts w:ascii="Times New Roman" w:hAnsi="Times New Roman"/>
          <w:sz w:val="24"/>
          <w:szCs w:val="24"/>
          <w:lang w:val="tg-Cyrl-TJ"/>
        </w:rPr>
        <w:t>қ</w:t>
      </w:r>
      <w:r w:rsidRPr="009D5EAD">
        <w:rPr>
          <w:rFonts w:ascii="Times New Roman Tj" w:hAnsi="Times New Roman Tj" w:cs="Times New Roman Tj"/>
          <w:sz w:val="24"/>
          <w:szCs w:val="24"/>
          <w:lang w:val="tg-Cyrl-TJ"/>
        </w:rPr>
        <w:t>и</w:t>
      </w:r>
      <w:r w:rsidRPr="009D5EAD">
        <w:rPr>
          <w:rFonts w:ascii="Times New Roman Tj" w:hAnsi="Times New Roman Tj"/>
          <w:sz w:val="24"/>
          <w:szCs w:val="24"/>
          <w:lang w:val="tg-Cyrl-TJ"/>
        </w:rPr>
        <w:t xml:space="preserve"> </w:t>
      </w:r>
      <w:r w:rsidRPr="009D5EAD">
        <w:rPr>
          <w:rFonts w:ascii="Times New Roman Tj" w:hAnsi="Times New Roman Tj" w:cs="Times New Roman Tj"/>
          <w:sz w:val="24"/>
          <w:szCs w:val="24"/>
          <w:lang w:val="tg-Cyrl-TJ"/>
        </w:rPr>
        <w:t>дурнамои</w:t>
      </w:r>
      <w:r w:rsidRPr="009D5EAD">
        <w:rPr>
          <w:rFonts w:ascii="Times New Roman Tj" w:hAnsi="Times New Roman Tj"/>
          <w:sz w:val="24"/>
          <w:szCs w:val="24"/>
          <w:lang w:val="tg-Cyrl-TJ"/>
        </w:rPr>
        <w:t xml:space="preserve"> </w:t>
      </w:r>
      <w:r w:rsidRPr="009D5EAD">
        <w:rPr>
          <w:rFonts w:ascii="Times New Roman Tj" w:hAnsi="Times New Roman Tj" w:cs="Times New Roman Tj"/>
          <w:sz w:val="24"/>
          <w:szCs w:val="24"/>
          <w:lang w:val="tg-Cyrl-TJ"/>
        </w:rPr>
        <w:t>нишонди</w:t>
      </w:r>
      <w:r w:rsidRPr="009D5EAD">
        <w:rPr>
          <w:rFonts w:ascii="Times New Roman" w:hAnsi="Times New Roman"/>
          <w:sz w:val="24"/>
          <w:szCs w:val="24"/>
          <w:lang w:val="tg-Cyrl-TJ"/>
        </w:rPr>
        <w:t>ҳ</w:t>
      </w:r>
      <w:r w:rsidRPr="009D5EAD">
        <w:rPr>
          <w:rFonts w:ascii="Times New Roman Tj" w:hAnsi="Times New Roman Tj" w:cs="Times New Roman Tj"/>
          <w:sz w:val="24"/>
          <w:szCs w:val="24"/>
          <w:lang w:val="tg-Cyrl-TJ"/>
        </w:rPr>
        <w:t>анда</w:t>
      </w:r>
      <w:r w:rsidRPr="009D5EAD">
        <w:rPr>
          <w:rFonts w:ascii="Times New Roman" w:hAnsi="Times New Roman"/>
          <w:sz w:val="24"/>
          <w:szCs w:val="24"/>
          <w:lang w:val="tg-Cyrl-TJ"/>
        </w:rPr>
        <w:t>ҳ</w:t>
      </w:r>
      <w:r w:rsidRPr="009D5EAD">
        <w:rPr>
          <w:rFonts w:ascii="Times New Roman Tj" w:hAnsi="Times New Roman Tj" w:cs="Times New Roman Tj"/>
          <w:sz w:val="24"/>
          <w:szCs w:val="24"/>
          <w:lang w:val="tg-Cyrl-TJ"/>
        </w:rPr>
        <w:t>ои</w:t>
      </w:r>
      <w:r w:rsidRPr="009D5EAD">
        <w:rPr>
          <w:rFonts w:ascii="Times New Roman Tj" w:hAnsi="Times New Roman Tj"/>
          <w:sz w:val="24"/>
          <w:szCs w:val="24"/>
          <w:lang w:val="tg-Cyrl-TJ"/>
        </w:rPr>
        <w:t xml:space="preserve"> </w:t>
      </w:r>
      <w:r w:rsidRPr="009D5EAD">
        <w:rPr>
          <w:rFonts w:ascii="Times New Roman Tj" w:hAnsi="Times New Roman Tj" w:cs="Times New Roman Tj"/>
          <w:sz w:val="24"/>
          <w:szCs w:val="24"/>
          <w:lang w:val="tg-Cyrl-TJ"/>
        </w:rPr>
        <w:t>макрои</w:t>
      </w:r>
      <w:r w:rsidRPr="009D5EAD">
        <w:rPr>
          <w:rFonts w:ascii="Times New Roman" w:hAnsi="Times New Roman"/>
          <w:sz w:val="24"/>
          <w:szCs w:val="24"/>
          <w:lang w:val="tg-Cyrl-TJ"/>
        </w:rPr>
        <w:t>қ</w:t>
      </w:r>
      <w:r w:rsidRPr="009D5EAD">
        <w:rPr>
          <w:rFonts w:ascii="Times New Roman Tj" w:hAnsi="Times New Roman Tj" w:cs="Times New Roman Tj"/>
          <w:sz w:val="24"/>
          <w:szCs w:val="24"/>
          <w:lang w:val="tg-Cyrl-TJ"/>
        </w:rPr>
        <w:t>тисод</w:t>
      </w:r>
      <w:r w:rsidRPr="009D5EAD">
        <w:rPr>
          <w:rFonts w:ascii="Palatino Linotype" w:hAnsi="Palatino Linotype" w:cs="Palatino Linotype"/>
          <w:sz w:val="24"/>
          <w:szCs w:val="24"/>
          <w:lang w:val="tg-Cyrl-TJ"/>
        </w:rPr>
        <w:t>ӣ</w:t>
      </w:r>
      <w:r w:rsidRPr="009D5EAD">
        <w:rPr>
          <w:rFonts w:ascii="Times New Roman Tj" w:hAnsi="Times New Roman Tj"/>
          <w:sz w:val="24"/>
          <w:szCs w:val="24"/>
          <w:lang w:val="tg-Cyrl-TJ"/>
        </w:rPr>
        <w:t xml:space="preserve"> </w:t>
      </w:r>
      <w:r w:rsidRPr="009D5EAD">
        <w:rPr>
          <w:rFonts w:ascii="Times New Roman" w:hAnsi="Times New Roman"/>
          <w:sz w:val="24"/>
          <w:szCs w:val="24"/>
          <w:lang w:val="tg-Cyrl-TJ"/>
        </w:rPr>
        <w:t>қ</w:t>
      </w:r>
      <w:r w:rsidRPr="009D5EAD">
        <w:rPr>
          <w:rFonts w:ascii="Times New Roman Tj" w:hAnsi="Times New Roman Tj" w:cs="Times New Roman Tj"/>
          <w:sz w:val="24"/>
          <w:szCs w:val="24"/>
          <w:lang w:val="tg-Cyrl-TJ"/>
        </w:rPr>
        <w:t>урби</w:t>
      </w:r>
      <w:r w:rsidRPr="009D5EAD">
        <w:rPr>
          <w:rFonts w:ascii="Times New Roman Tj" w:hAnsi="Times New Roman Tj"/>
          <w:sz w:val="24"/>
          <w:szCs w:val="24"/>
          <w:lang w:val="tg-Cyrl-TJ"/>
        </w:rPr>
        <w:t xml:space="preserve"> асъори милл</w:t>
      </w:r>
      <w:r w:rsidRPr="009D5EAD">
        <w:rPr>
          <w:rFonts w:ascii="Palatino Linotype" w:hAnsi="Palatino Linotype" w:cs="Palatino Linotype"/>
          <w:sz w:val="24"/>
          <w:szCs w:val="24"/>
          <w:lang w:val="tg-Cyrl-TJ"/>
        </w:rPr>
        <w:t>ӣ</w:t>
      </w:r>
      <w:r w:rsidRPr="009D5EAD">
        <w:rPr>
          <w:rFonts w:ascii="Times New Roman Tj" w:hAnsi="Times New Roman Tj"/>
          <w:sz w:val="24"/>
          <w:szCs w:val="24"/>
          <w:lang w:val="tg-Cyrl-TJ"/>
        </w:rPr>
        <w:t xml:space="preserve"> </w:t>
      </w:r>
      <w:r w:rsidRPr="009D5EAD">
        <w:rPr>
          <w:rFonts w:ascii="Times New Roman Tj" w:hAnsi="Times New Roman Tj" w:cs="Times New Roman Tj"/>
          <w:sz w:val="24"/>
          <w:szCs w:val="24"/>
          <w:lang w:val="tg-Cyrl-TJ"/>
        </w:rPr>
        <w:t>нисбат</w:t>
      </w:r>
      <w:r w:rsidRPr="009D5EAD">
        <w:rPr>
          <w:rFonts w:ascii="Times New Roman Tj" w:hAnsi="Times New Roman Tj"/>
          <w:sz w:val="24"/>
          <w:szCs w:val="24"/>
          <w:lang w:val="tg-Cyrl-TJ"/>
        </w:rPr>
        <w:t xml:space="preserve"> </w:t>
      </w:r>
      <w:r w:rsidRPr="009D5EAD">
        <w:rPr>
          <w:rFonts w:ascii="Times New Roman Tj" w:hAnsi="Times New Roman Tj" w:cs="Times New Roman Tj"/>
          <w:sz w:val="24"/>
          <w:szCs w:val="24"/>
          <w:lang w:val="tg-Cyrl-TJ"/>
        </w:rPr>
        <w:t>ба</w:t>
      </w:r>
      <w:r w:rsidRPr="009D5EAD">
        <w:rPr>
          <w:rFonts w:ascii="Times New Roman Tj" w:hAnsi="Times New Roman Tj"/>
          <w:sz w:val="24"/>
          <w:szCs w:val="24"/>
          <w:lang w:val="tg-Cyrl-TJ"/>
        </w:rPr>
        <w:t xml:space="preserve"> 1 доллари </w:t>
      </w:r>
      <w:r w:rsidRPr="00987B07">
        <w:rPr>
          <w:rFonts w:ascii="Times New Roman Tj" w:hAnsi="Times New Roman Tj" w:cs="Arial"/>
          <w:bCs/>
          <w:lang w:val="ru-RU"/>
        </w:rPr>
        <w:t>америкої</w:t>
      </w:r>
      <w:r>
        <w:rPr>
          <w:rFonts w:ascii="Times New Roman Tj" w:hAnsi="Times New Roman Tj" w:cs="Arial"/>
          <w:bCs/>
          <w:lang w:val="ru-RU"/>
        </w:rPr>
        <w:t xml:space="preserve"> </w:t>
      </w:r>
      <w:r w:rsidRPr="009D5EAD">
        <w:rPr>
          <w:rFonts w:ascii="Times New Roman Tj" w:hAnsi="Times New Roman Tj"/>
          <w:sz w:val="24"/>
          <w:szCs w:val="24"/>
          <w:lang w:val="tg-Cyrl-TJ"/>
        </w:rPr>
        <w:t xml:space="preserve">дар соли 2019 </w:t>
      </w:r>
      <w:r w:rsidRPr="009D5EAD">
        <w:rPr>
          <w:rFonts w:ascii="Times New Roman Tj" w:hAnsi="Times New Roman Tj"/>
          <w:sz w:val="24"/>
          <w:szCs w:val="24"/>
          <w:lang w:val="ru-RU"/>
        </w:rPr>
        <w:t>=9,</w:t>
      </w:r>
      <w:r w:rsidRPr="009D5EAD">
        <w:rPr>
          <w:rFonts w:ascii="Times New Roman Tj" w:hAnsi="Times New Roman Tj"/>
          <w:sz w:val="24"/>
          <w:szCs w:val="24"/>
          <w:lang w:val="tg-Cyrl-TJ"/>
        </w:rPr>
        <w:t>7 сомон</w:t>
      </w:r>
      <w:r w:rsidRPr="009D5EAD">
        <w:rPr>
          <w:rFonts w:ascii="Palatino Linotype" w:hAnsi="Palatino Linotype" w:cs="Palatino Linotype"/>
          <w:sz w:val="24"/>
          <w:szCs w:val="24"/>
          <w:lang w:val="tg-Cyrl-TJ"/>
        </w:rPr>
        <w:t>ӣ</w:t>
      </w:r>
      <w:r w:rsidRPr="009D5EAD">
        <w:rPr>
          <w:rFonts w:ascii="Times New Roman Tj" w:hAnsi="Times New Roman Tj"/>
          <w:sz w:val="24"/>
          <w:szCs w:val="24"/>
          <w:lang w:val="tg-Cyrl-TJ"/>
        </w:rPr>
        <w:t xml:space="preserve">, соли 2020 </w:t>
      </w:r>
      <w:r w:rsidRPr="009D5EAD">
        <w:rPr>
          <w:rFonts w:ascii="Times New Roman Tj" w:hAnsi="Times New Roman Tj"/>
          <w:sz w:val="24"/>
          <w:szCs w:val="24"/>
          <w:lang w:val="ru-RU"/>
        </w:rPr>
        <w:t>=</w:t>
      </w:r>
      <w:r w:rsidRPr="009D5EAD">
        <w:rPr>
          <w:rFonts w:ascii="Times New Roman Tj" w:hAnsi="Times New Roman Tj"/>
          <w:sz w:val="24"/>
          <w:szCs w:val="24"/>
          <w:lang w:val="tg-Cyrl-TJ"/>
        </w:rPr>
        <w:t>10</w:t>
      </w:r>
      <w:r w:rsidRPr="009D5EAD">
        <w:rPr>
          <w:rFonts w:ascii="Times New Roman Tj" w:hAnsi="Times New Roman Tj"/>
          <w:sz w:val="24"/>
          <w:szCs w:val="24"/>
          <w:lang w:val="ru-RU"/>
        </w:rPr>
        <w:t>,2</w:t>
      </w:r>
      <w:r w:rsidRPr="009D5EAD">
        <w:rPr>
          <w:rFonts w:ascii="Times New Roman Tj" w:hAnsi="Times New Roman Tj"/>
          <w:sz w:val="24"/>
          <w:szCs w:val="24"/>
          <w:lang w:val="tg-Cyrl-TJ"/>
        </w:rPr>
        <w:t xml:space="preserve"> сомон</w:t>
      </w:r>
      <w:r w:rsidRPr="009D5EAD">
        <w:rPr>
          <w:rFonts w:ascii="Palatino Linotype" w:hAnsi="Palatino Linotype" w:cs="Palatino Linotype"/>
          <w:sz w:val="24"/>
          <w:szCs w:val="24"/>
          <w:lang w:val="tg-Cyrl-TJ"/>
        </w:rPr>
        <w:t>ӣ</w:t>
      </w:r>
      <w:r w:rsidRPr="009D5EAD">
        <w:rPr>
          <w:rFonts w:ascii="Times New Roman Tj" w:hAnsi="Times New Roman Tj" w:cs="Cambria"/>
          <w:sz w:val="24"/>
          <w:szCs w:val="24"/>
          <w:lang w:val="tg-Cyrl-TJ"/>
        </w:rPr>
        <w:t>,</w:t>
      </w:r>
      <w:r w:rsidRPr="009D5EAD">
        <w:rPr>
          <w:rFonts w:ascii="Times New Roman Tj" w:hAnsi="Times New Roman Tj"/>
          <w:sz w:val="24"/>
          <w:szCs w:val="24"/>
          <w:lang w:val="tg-Cyrl-TJ"/>
        </w:rPr>
        <w:t xml:space="preserve"> соли 2021 </w:t>
      </w:r>
      <w:r w:rsidRPr="009D5EAD">
        <w:rPr>
          <w:rFonts w:ascii="Times New Roman Tj" w:hAnsi="Times New Roman Tj"/>
          <w:sz w:val="24"/>
          <w:szCs w:val="24"/>
          <w:lang w:val="ru-RU"/>
        </w:rPr>
        <w:t>=</w:t>
      </w:r>
      <w:r w:rsidRPr="009D5EAD">
        <w:rPr>
          <w:rFonts w:ascii="Times New Roman Tj" w:hAnsi="Times New Roman Tj"/>
          <w:sz w:val="24"/>
          <w:szCs w:val="24"/>
          <w:lang w:val="tg-Cyrl-TJ"/>
        </w:rPr>
        <w:t>10</w:t>
      </w:r>
      <w:r w:rsidRPr="009D5EAD">
        <w:rPr>
          <w:rFonts w:ascii="Times New Roman Tj" w:hAnsi="Times New Roman Tj"/>
          <w:sz w:val="24"/>
          <w:szCs w:val="24"/>
          <w:lang w:val="ru-RU"/>
        </w:rPr>
        <w:t>,</w:t>
      </w:r>
      <w:r w:rsidRPr="009D5EAD">
        <w:rPr>
          <w:rFonts w:ascii="Times New Roman Tj" w:hAnsi="Times New Roman Tj"/>
          <w:sz w:val="24"/>
          <w:szCs w:val="24"/>
          <w:lang w:val="tg-Cyrl-TJ"/>
        </w:rPr>
        <w:t>8 сомон</w:t>
      </w:r>
      <w:r w:rsidRPr="009D5EAD">
        <w:rPr>
          <w:rFonts w:ascii="Palatino Linotype" w:hAnsi="Palatino Linotype" w:cs="Palatino Linotype"/>
          <w:sz w:val="24"/>
          <w:szCs w:val="24"/>
          <w:lang w:val="tg-Cyrl-TJ"/>
        </w:rPr>
        <w:t>ӣ</w:t>
      </w:r>
      <w:r w:rsidRPr="009D5EAD">
        <w:rPr>
          <w:rFonts w:ascii="Times New Roman Tj" w:hAnsi="Times New Roman Tj"/>
          <w:sz w:val="24"/>
          <w:szCs w:val="24"/>
          <w:lang w:val="tg-Cyrl-TJ"/>
        </w:rPr>
        <w:t xml:space="preserve"> ва соли 2022 </w:t>
      </w:r>
      <w:r w:rsidRPr="009D5EAD">
        <w:rPr>
          <w:rFonts w:ascii="Times New Roman Tj" w:hAnsi="Times New Roman Tj"/>
          <w:sz w:val="24"/>
          <w:szCs w:val="24"/>
          <w:lang w:val="ru-RU"/>
        </w:rPr>
        <w:t>=</w:t>
      </w:r>
      <w:r w:rsidRPr="009D5EAD">
        <w:rPr>
          <w:rFonts w:ascii="Times New Roman Tj" w:hAnsi="Times New Roman Tj"/>
          <w:sz w:val="24"/>
          <w:szCs w:val="24"/>
          <w:lang w:val="tg-Cyrl-TJ"/>
        </w:rPr>
        <w:t>11</w:t>
      </w:r>
      <w:r w:rsidRPr="009D5EAD">
        <w:rPr>
          <w:rFonts w:ascii="Times New Roman Tj" w:hAnsi="Times New Roman Tj"/>
          <w:sz w:val="24"/>
          <w:szCs w:val="24"/>
          <w:lang w:val="ru-RU"/>
        </w:rPr>
        <w:t>,</w:t>
      </w:r>
      <w:r w:rsidRPr="009D5EAD">
        <w:rPr>
          <w:rFonts w:ascii="Times New Roman Tj" w:hAnsi="Times New Roman Tj"/>
          <w:sz w:val="24"/>
          <w:szCs w:val="24"/>
          <w:lang w:val="tg-Cyrl-TJ"/>
        </w:rPr>
        <w:t>4 муайян гардидааст.</w:t>
      </w:r>
    </w:p>
    <w:p w:rsidR="009F5EEE" w:rsidRPr="009D5EAD" w:rsidRDefault="009F5EEE" w:rsidP="005B57A3">
      <w:pPr>
        <w:spacing w:after="0" w:line="240" w:lineRule="auto"/>
        <w:ind w:firstLine="567"/>
        <w:jc w:val="both"/>
        <w:rPr>
          <w:rFonts w:ascii="Times New Roman Tj" w:hAnsi="Times New Roman Tj"/>
          <w:sz w:val="24"/>
          <w:szCs w:val="24"/>
          <w:lang w:val="tg-Cyrl-TJ"/>
        </w:rPr>
      </w:pPr>
      <w:r w:rsidRPr="009D5EAD">
        <w:rPr>
          <w:rFonts w:ascii="Times New Roman Tj" w:hAnsi="Times New Roman Tj"/>
          <w:sz w:val="24"/>
          <w:szCs w:val="24"/>
          <w:lang w:val="tg-Cyrl-TJ"/>
        </w:rPr>
        <w:t xml:space="preserve"> 2.    </w:t>
      </w:r>
      <w:r w:rsidRPr="009D5EAD">
        <w:rPr>
          <w:rFonts w:ascii="Times New Roman Tj" w:hAnsi="Times New Roman Tj"/>
          <w:sz w:val="24"/>
          <w:szCs w:val="24"/>
          <w:lang w:val="tr-TR"/>
        </w:rPr>
        <w:t>Њ</w:t>
      </w:r>
      <w:r w:rsidRPr="009D5EAD">
        <w:rPr>
          <w:rFonts w:ascii="Times New Roman Tj" w:hAnsi="Times New Roman Tj"/>
          <w:sz w:val="24"/>
          <w:szCs w:val="24"/>
          <w:lang w:val="tg-Cyrl-TJ"/>
        </w:rPr>
        <w:t>атто агар нишондодњои истифодабарии контрасепсия баланд боќї монанд њам</w:t>
      </w:r>
      <w:r w:rsidRPr="009D5EAD">
        <w:rPr>
          <w:rFonts w:ascii="Times New Roman Tj" w:hAnsi="Times New Roman Tj"/>
          <w:sz w:val="24"/>
          <w:szCs w:val="24"/>
          <w:lang w:val="tr-TR"/>
        </w:rPr>
        <w:t>, њ</w:t>
      </w:r>
      <w:r w:rsidRPr="009D5EAD">
        <w:rPr>
          <w:rFonts w:ascii="Times New Roman Tj" w:hAnsi="Times New Roman Tj"/>
          <w:sz w:val="24"/>
          <w:szCs w:val="24"/>
          <w:lang w:val="tg-Cyrl-TJ"/>
        </w:rPr>
        <w:t>ар сол хизматрасонии бештари занон/љуфтњо бо сабаби афзоиши ањолї</w:t>
      </w:r>
      <w:r w:rsidRPr="009D5EAD">
        <w:rPr>
          <w:rFonts w:ascii="Times New Roman Tj" w:hAnsi="Times New Roman Tj"/>
          <w:sz w:val="24"/>
          <w:szCs w:val="24"/>
          <w:lang w:val="tr-TR"/>
        </w:rPr>
        <w:t xml:space="preserve">, </w:t>
      </w:r>
      <w:r w:rsidRPr="009D5EAD">
        <w:rPr>
          <w:rFonts w:ascii="Times New Roman Tj" w:hAnsi="Times New Roman Tj"/>
          <w:sz w:val="24"/>
          <w:szCs w:val="24"/>
          <w:lang w:val="tg-Cyrl-TJ"/>
        </w:rPr>
        <w:t>яъне шумораи занони љавон, ки ба синну соли репродуктивї (15</w:t>
      </w:r>
      <w:r>
        <w:rPr>
          <w:rFonts w:ascii="Times New Roman Tj" w:hAnsi="Times New Roman Tj"/>
          <w:sz w:val="24"/>
          <w:szCs w:val="24"/>
          <w:lang w:val="tg-Cyrl-TJ"/>
        </w:rPr>
        <w:t xml:space="preserve"> - </w:t>
      </w:r>
      <w:r w:rsidRPr="009D5EAD">
        <w:rPr>
          <w:rFonts w:ascii="Times New Roman Tj" w:hAnsi="Times New Roman Tj"/>
          <w:sz w:val="24"/>
          <w:szCs w:val="24"/>
          <w:lang w:val="tg-Cyrl-TJ"/>
        </w:rPr>
        <w:t>49</w:t>
      </w:r>
      <w:r>
        <w:rPr>
          <w:rFonts w:ascii="Times New Roman Tj" w:hAnsi="Times New Roman Tj"/>
          <w:sz w:val="24"/>
          <w:szCs w:val="24"/>
          <w:lang w:val="tg-Cyrl-TJ"/>
        </w:rPr>
        <w:t>-</w:t>
      </w:r>
      <w:r w:rsidRPr="009D5EAD">
        <w:rPr>
          <w:rFonts w:ascii="Times New Roman Tj" w:hAnsi="Times New Roman Tj"/>
          <w:sz w:val="24"/>
          <w:szCs w:val="24"/>
          <w:lang w:val="tg-Cyrl-TJ"/>
        </w:rPr>
        <w:t xml:space="preserve">сола) дохил мешаванд, дар муќоиса бо шумораи заноне, ки ин синну солро тарк менамоянд,  сол аз сол зиёд шуда истодааст, зарур мебошад. Аз ин лињоз, дар назар аст, ки харољот барои контрасепсия сол аз сол зиёд мешавад, ки њисобкунии пешакии онњо ба коэффитсиенти афзоиши ањолї аз рўи пешбинињои </w:t>
      </w:r>
      <w:r>
        <w:rPr>
          <w:rFonts w:ascii="Times New Roman Tj" w:hAnsi="Times New Roman Tj"/>
          <w:sz w:val="24"/>
          <w:szCs w:val="24"/>
          <w:lang w:val="tg-Cyrl-TJ"/>
        </w:rPr>
        <w:t>Созмони Милали Муттањид</w:t>
      </w:r>
      <w:r w:rsidRPr="009D5EAD">
        <w:rPr>
          <w:rFonts w:ascii="Times New Roman Tj" w:hAnsi="Times New Roman Tj"/>
          <w:sz w:val="24"/>
          <w:szCs w:val="24"/>
          <w:lang w:val="tg-Cyrl-TJ"/>
        </w:rPr>
        <w:t xml:space="preserve"> оид ба ањолї барои Тољикистон, ки дар навбати худ барои пешгўињои худ маълумоти баќайдгирии Тољикистонро истифода мебарад, асос ёфтааст.</w:t>
      </w:r>
    </w:p>
    <w:p w:rsidR="009F5EEE" w:rsidRPr="009D5EAD" w:rsidRDefault="009F5EEE" w:rsidP="005B57A3">
      <w:pPr>
        <w:spacing w:after="0" w:line="240" w:lineRule="auto"/>
        <w:ind w:firstLine="567"/>
        <w:jc w:val="both"/>
        <w:rPr>
          <w:rFonts w:ascii="Times New Roman Tj" w:hAnsi="Times New Roman Tj"/>
          <w:sz w:val="24"/>
          <w:szCs w:val="24"/>
          <w:lang w:val="tg-Cyrl-TJ"/>
        </w:rPr>
      </w:pPr>
      <w:r w:rsidRPr="009D5EAD">
        <w:rPr>
          <w:rFonts w:ascii="Times New Roman Tj" w:hAnsi="Times New Roman Tj"/>
          <w:sz w:val="24"/>
          <w:szCs w:val="24"/>
          <w:lang w:val="tg-Cyrl-TJ"/>
        </w:rPr>
        <w:t>3.   Харољоте, ки дар доираи лоиња оид ба «Тањкимбахшии хизматрасонињои миллї оид ба танзими оила» ќабул шудаа</w:t>
      </w:r>
      <w:r>
        <w:rPr>
          <w:rFonts w:ascii="Times New Roman Tj" w:hAnsi="Times New Roman Tj"/>
          <w:sz w:val="24"/>
          <w:szCs w:val="24"/>
          <w:lang w:val="tg-Cyrl-TJ"/>
        </w:rPr>
        <w:t>ст</w:t>
      </w:r>
      <w:r w:rsidRPr="009D5EAD">
        <w:rPr>
          <w:rFonts w:ascii="Times New Roman Tj" w:hAnsi="Times New Roman Tj"/>
          <w:sz w:val="24"/>
          <w:szCs w:val="24"/>
          <w:lang w:val="tg-Cyrl-TJ"/>
        </w:rPr>
        <w:t xml:space="preserve">, якљо бо </w:t>
      </w:r>
      <w:r>
        <w:rPr>
          <w:rFonts w:ascii="Times New Roman Tj" w:hAnsi="Times New Roman Tj"/>
          <w:sz w:val="24"/>
          <w:szCs w:val="24"/>
          <w:lang w:val="tg-Cyrl-TJ"/>
        </w:rPr>
        <w:t>Њ</w:t>
      </w:r>
      <w:r w:rsidRPr="009D5EAD">
        <w:rPr>
          <w:rFonts w:ascii="Times New Roman Tj" w:hAnsi="Times New Roman Tj"/>
          <w:sz w:val="24"/>
          <w:szCs w:val="24"/>
          <w:lang w:val="tg-Cyrl-TJ"/>
        </w:rPr>
        <w:t xml:space="preserve">укумати </w:t>
      </w:r>
      <w:r>
        <w:rPr>
          <w:rFonts w:ascii="Times New Roman Tj" w:hAnsi="Times New Roman Tj"/>
          <w:sz w:val="24"/>
          <w:szCs w:val="24"/>
          <w:lang w:val="tg-Cyrl-TJ"/>
        </w:rPr>
        <w:t>Љ</w:t>
      </w:r>
      <w:r w:rsidRPr="009D5EAD">
        <w:rPr>
          <w:rFonts w:ascii="Times New Roman Tj" w:hAnsi="Times New Roman Tj"/>
          <w:sz w:val="24"/>
          <w:szCs w:val="24"/>
          <w:lang w:val="tg-Cyrl-TJ"/>
        </w:rPr>
        <w:t xml:space="preserve">умњурии Тољикистон, </w:t>
      </w:r>
      <w:r>
        <w:rPr>
          <w:rFonts w:ascii="Times New Roman Tj" w:hAnsi="Times New Roman Tj"/>
          <w:sz w:val="24"/>
          <w:szCs w:val="24"/>
          <w:lang w:val="tg-Cyrl-TJ"/>
        </w:rPr>
        <w:t>Япония</w:t>
      </w:r>
      <w:r w:rsidRPr="009D5EAD">
        <w:rPr>
          <w:rFonts w:ascii="Times New Roman Tj" w:hAnsi="Times New Roman Tj"/>
          <w:sz w:val="24"/>
          <w:szCs w:val="24"/>
          <w:lang w:val="tg-Cyrl-TJ"/>
        </w:rPr>
        <w:t xml:space="preserve"> </w:t>
      </w:r>
      <w:r w:rsidRPr="00987B07">
        <w:rPr>
          <w:rFonts w:ascii="Times New Roman Tj" w:hAnsi="Times New Roman Tj"/>
          <w:sz w:val="24"/>
          <w:szCs w:val="24"/>
          <w:lang w:val="tg-Cyrl-TJ"/>
        </w:rPr>
        <w:t xml:space="preserve">ва Хазинаи нуфузи ањолии Созмони Милали  Муттањид </w:t>
      </w:r>
      <w:r w:rsidRPr="009D5EAD">
        <w:rPr>
          <w:rFonts w:ascii="Times New Roman Tj" w:hAnsi="Times New Roman Tj"/>
          <w:sz w:val="24"/>
          <w:szCs w:val="24"/>
          <w:lang w:val="tg-Cyrl-TJ"/>
        </w:rPr>
        <w:t>дар давраи солњои 201</w:t>
      </w:r>
      <w:r>
        <w:rPr>
          <w:rFonts w:ascii="Times New Roman Tj" w:hAnsi="Times New Roman Tj"/>
          <w:sz w:val="24"/>
          <w:szCs w:val="24"/>
          <w:lang w:val="tg-Cyrl-TJ"/>
        </w:rPr>
        <w:t>7-</w:t>
      </w:r>
      <w:r w:rsidRPr="009D5EAD">
        <w:rPr>
          <w:rFonts w:ascii="Times New Roman Tj" w:hAnsi="Times New Roman Tj"/>
          <w:sz w:val="24"/>
          <w:szCs w:val="24"/>
          <w:lang w:val="tg-Cyrl-TJ"/>
        </w:rPr>
        <w:t>202</w:t>
      </w:r>
      <w:r>
        <w:rPr>
          <w:rFonts w:ascii="Times New Roman Tj" w:hAnsi="Times New Roman Tj"/>
          <w:sz w:val="24"/>
          <w:szCs w:val="24"/>
          <w:lang w:val="tg-Cyrl-TJ"/>
        </w:rPr>
        <w:t>0</w:t>
      </w:r>
      <w:r w:rsidRPr="009D5EAD">
        <w:rPr>
          <w:rFonts w:ascii="Times New Roman Tj" w:hAnsi="Times New Roman Tj"/>
          <w:sz w:val="24"/>
          <w:szCs w:val="24"/>
          <w:lang w:val="tg-Cyrl-TJ"/>
        </w:rPr>
        <w:t xml:space="preserve"> бо маќсади баландшавии њамасолаи нишондодњои истифодабарии контрасепсия то 1,5% маблаѓгузорї шудааст. </w:t>
      </w:r>
      <w:r w:rsidRPr="009D5EAD">
        <w:rPr>
          <w:rFonts w:ascii="Times New Roman Tj" w:hAnsi="Times New Roman Tj"/>
          <w:sz w:val="24"/>
          <w:szCs w:val="24"/>
          <w:lang w:val="tr-TR"/>
        </w:rPr>
        <w:t xml:space="preserve"> </w:t>
      </w: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Default="009F5EEE" w:rsidP="005B57A3">
      <w:pPr>
        <w:spacing w:after="0" w:line="240" w:lineRule="auto"/>
        <w:jc w:val="right"/>
        <w:rPr>
          <w:rFonts w:ascii="Times New Roman Tj" w:hAnsi="Times New Roman Tj"/>
          <w:sz w:val="28"/>
          <w:szCs w:val="28"/>
          <w:lang w:val="tg-Cyrl-TJ"/>
        </w:rPr>
      </w:pPr>
    </w:p>
    <w:p w:rsidR="009F5EEE" w:rsidRPr="00951F75" w:rsidRDefault="009F5EEE" w:rsidP="005B57A3">
      <w:pPr>
        <w:spacing w:after="0" w:line="240" w:lineRule="auto"/>
        <w:jc w:val="right"/>
        <w:rPr>
          <w:rFonts w:ascii="Times New Roman Tj" w:hAnsi="Times New Roman Tj"/>
          <w:sz w:val="28"/>
          <w:szCs w:val="28"/>
        </w:rPr>
      </w:pPr>
      <w:r w:rsidRPr="00951F75">
        <w:rPr>
          <w:rFonts w:ascii="Times New Roman Tj" w:hAnsi="Times New Roman Tj"/>
          <w:sz w:val="28"/>
          <w:szCs w:val="28"/>
        </w:rPr>
        <w:t>Замимаи 6</w:t>
      </w:r>
    </w:p>
    <w:p w:rsidR="009F5EEE" w:rsidRPr="00951F75" w:rsidRDefault="009F5EEE" w:rsidP="005B57A3">
      <w:pPr>
        <w:pStyle w:val="NormalWeb"/>
        <w:spacing w:before="0" w:beforeAutospacing="0" w:after="0" w:afterAutospacing="0"/>
        <w:ind w:firstLine="709"/>
        <w:jc w:val="right"/>
        <w:rPr>
          <w:rFonts w:ascii="Times New Roman Tj" w:hAnsi="Times New Roman Tj"/>
          <w:sz w:val="28"/>
          <w:szCs w:val="28"/>
        </w:rPr>
      </w:pPr>
      <w:r w:rsidRPr="00951F75">
        <w:rPr>
          <w:rFonts w:ascii="Times New Roman Tj" w:hAnsi="Times New Roman Tj"/>
          <w:sz w:val="28"/>
          <w:szCs w:val="28"/>
        </w:rPr>
        <w:t xml:space="preserve">ба Барномаи давлатии </w:t>
      </w:r>
      <w:r w:rsidRPr="00951F75">
        <w:rPr>
          <w:rFonts w:ascii="Times New Roman Tj" w:hAnsi="Times New Roman Tj"/>
          <w:sz w:val="28"/>
          <w:szCs w:val="28"/>
          <w:lang w:val="tg-Cyrl-TJ"/>
        </w:rPr>
        <w:t>солимии репродуктивї</w:t>
      </w:r>
      <w:r w:rsidRPr="00951F75">
        <w:rPr>
          <w:rFonts w:ascii="Times New Roman Tj" w:hAnsi="Times New Roman Tj"/>
          <w:sz w:val="28"/>
          <w:szCs w:val="28"/>
        </w:rPr>
        <w:t xml:space="preserve">  </w:t>
      </w:r>
    </w:p>
    <w:p w:rsidR="009F5EEE" w:rsidRPr="00951F75" w:rsidRDefault="009F5EEE" w:rsidP="005B57A3">
      <w:pPr>
        <w:pStyle w:val="NormalWeb"/>
        <w:spacing w:before="0" w:beforeAutospacing="0" w:after="0" w:afterAutospacing="0"/>
        <w:ind w:firstLine="709"/>
        <w:jc w:val="right"/>
        <w:rPr>
          <w:rFonts w:ascii="Times New Roman Tj" w:hAnsi="Times New Roman Tj"/>
          <w:sz w:val="28"/>
          <w:szCs w:val="28"/>
        </w:rPr>
      </w:pPr>
      <w:r w:rsidRPr="00951F75">
        <w:rPr>
          <w:rFonts w:ascii="Times New Roman Tj" w:hAnsi="Times New Roman Tj"/>
          <w:sz w:val="28"/>
          <w:szCs w:val="28"/>
        </w:rPr>
        <w:t>барои солњои 2019-2022</w:t>
      </w:r>
    </w:p>
    <w:p w:rsidR="009F5EEE" w:rsidRPr="00951F75" w:rsidRDefault="009F5EEE" w:rsidP="005B57A3">
      <w:pPr>
        <w:pStyle w:val="NormalWeb"/>
        <w:spacing w:before="0" w:beforeAutospacing="0" w:after="0" w:afterAutospacing="0"/>
        <w:ind w:left="9204"/>
        <w:rPr>
          <w:rFonts w:ascii="Times New Roman Tj" w:hAnsi="Times New Roman Tj"/>
          <w:sz w:val="28"/>
          <w:szCs w:val="28"/>
        </w:rPr>
      </w:pPr>
    </w:p>
    <w:p w:rsidR="009F5EEE" w:rsidRPr="00951F75" w:rsidRDefault="009F5EEE" w:rsidP="005B57A3">
      <w:pPr>
        <w:pStyle w:val="NormalWeb"/>
        <w:spacing w:before="0" w:beforeAutospacing="0" w:after="0" w:afterAutospacing="0"/>
        <w:ind w:left="9204"/>
        <w:rPr>
          <w:rFonts w:ascii="Times New Roman Tj" w:hAnsi="Times New Roman Tj"/>
          <w:sz w:val="28"/>
          <w:szCs w:val="28"/>
        </w:rPr>
      </w:pPr>
    </w:p>
    <w:p w:rsidR="009F5EEE" w:rsidRPr="00951F75" w:rsidRDefault="009F5EEE" w:rsidP="005B57A3">
      <w:pPr>
        <w:spacing w:after="0" w:line="240" w:lineRule="auto"/>
        <w:jc w:val="center"/>
        <w:rPr>
          <w:rFonts w:ascii="Times New Roman Tj" w:hAnsi="Times New Roman Tj"/>
          <w:sz w:val="28"/>
          <w:szCs w:val="28"/>
        </w:rPr>
      </w:pPr>
      <w:r w:rsidRPr="00951F75">
        <w:rPr>
          <w:rFonts w:ascii="Times New Roman Tj" w:hAnsi="Times New Roman Tj"/>
          <w:sz w:val="28"/>
          <w:szCs w:val="28"/>
        </w:rPr>
        <w:t>Наќшаи харољот</w:t>
      </w:r>
    </w:p>
    <w:p w:rsidR="009F5EEE" w:rsidRPr="00951F75" w:rsidRDefault="009F5EEE" w:rsidP="005B57A3">
      <w:pPr>
        <w:spacing w:after="0" w:line="240" w:lineRule="auto"/>
        <w:jc w:val="center"/>
        <w:rPr>
          <w:rFonts w:ascii="Times New Roman Tj" w:hAnsi="Times New Roman Tj"/>
          <w:sz w:val="28"/>
          <w:szCs w:val="28"/>
        </w:rPr>
      </w:pPr>
      <w:r w:rsidRPr="00951F75">
        <w:rPr>
          <w:rFonts w:ascii="Times New Roman Tj" w:hAnsi="Times New Roman Tj"/>
          <w:sz w:val="28"/>
          <w:szCs w:val="28"/>
        </w:rPr>
        <w:t xml:space="preserve"> </w:t>
      </w:r>
      <w:r w:rsidRPr="00951F75">
        <w:rPr>
          <w:rFonts w:ascii="Times New Roman Tj" w:hAnsi="Times New Roman Tj"/>
          <w:sz w:val="28"/>
          <w:szCs w:val="28"/>
          <w:lang w:val="tg-Cyrl-TJ"/>
        </w:rPr>
        <w:t xml:space="preserve">барои  харидории  маводи  </w:t>
      </w:r>
      <w:r w:rsidRPr="00951F75">
        <w:rPr>
          <w:rFonts w:ascii="Times New Roman Tj" w:hAnsi="Times New Roman Tj"/>
          <w:sz w:val="28"/>
          <w:szCs w:val="28"/>
          <w:lang w:val="tr-TR"/>
        </w:rPr>
        <w:t>контрасепсия</w:t>
      </w:r>
      <w:r w:rsidRPr="00951F75">
        <w:rPr>
          <w:rFonts w:ascii="Times New Roman Tj" w:hAnsi="Times New Roman Tj"/>
          <w:sz w:val="28"/>
          <w:szCs w:val="28"/>
          <w:lang w:val="tg-Cyrl-TJ"/>
        </w:rPr>
        <w:t xml:space="preserve"> аз љониби шарикони рушд</w:t>
      </w:r>
      <w:r w:rsidRPr="00951F75">
        <w:rPr>
          <w:rFonts w:ascii="Times New Roman Tj" w:hAnsi="Times New Roman Tj"/>
          <w:sz w:val="28"/>
          <w:szCs w:val="28"/>
        </w:rPr>
        <w:t xml:space="preserve"> </w:t>
      </w:r>
      <w:r w:rsidRPr="00951F75">
        <w:rPr>
          <w:rFonts w:ascii="Times New Roman Tj" w:hAnsi="Times New Roman Tj"/>
          <w:sz w:val="28"/>
          <w:szCs w:val="28"/>
          <w:highlight w:val="yellow"/>
        </w:rPr>
        <w:t xml:space="preserve"> </w:t>
      </w:r>
    </w:p>
    <w:p w:rsidR="009F5EEE" w:rsidRPr="005A7104" w:rsidRDefault="009F5EEE" w:rsidP="005B57A3">
      <w:pPr>
        <w:spacing w:after="0" w:line="240" w:lineRule="auto"/>
        <w:jc w:val="center"/>
        <w:rPr>
          <w:rFonts w:ascii="Times New Roman Tj" w:hAnsi="Times New Roman Tj"/>
          <w:sz w:val="24"/>
          <w:szCs w:val="24"/>
        </w:rPr>
      </w:pPr>
    </w:p>
    <w:tbl>
      <w:tblPr>
        <w:tblW w:w="15579"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21"/>
        <w:gridCol w:w="1417"/>
        <w:gridCol w:w="1418"/>
        <w:gridCol w:w="1559"/>
        <w:gridCol w:w="1417"/>
        <w:gridCol w:w="1560"/>
        <w:gridCol w:w="1701"/>
        <w:gridCol w:w="1417"/>
        <w:gridCol w:w="1701"/>
        <w:gridCol w:w="1359"/>
        <w:gridCol w:w="9"/>
      </w:tblGrid>
      <w:tr w:rsidR="009F5EEE" w:rsidRPr="0014337C" w:rsidTr="00522502">
        <w:tc>
          <w:tcPr>
            <w:tcW w:w="4856" w:type="dxa"/>
            <w:gridSpan w:val="3"/>
          </w:tcPr>
          <w:p w:rsidR="009F5EEE" w:rsidRDefault="009F5EEE" w:rsidP="00522502">
            <w:pPr>
              <w:spacing w:after="0" w:line="240" w:lineRule="auto"/>
              <w:jc w:val="center"/>
              <w:rPr>
                <w:rFonts w:ascii="Times New Roman Tj" w:hAnsi="Times New Roman Tj" w:cs="Arial"/>
                <w:b/>
                <w:bCs/>
                <w:sz w:val="24"/>
                <w:szCs w:val="24"/>
              </w:rPr>
            </w:pP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Соли 2019</w:t>
            </w:r>
          </w:p>
          <w:p w:rsidR="009F5EEE"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 xml:space="preserve">(доллари </w:t>
            </w:r>
            <w:r>
              <w:rPr>
                <w:rFonts w:ascii="Times New Roman Tj" w:hAnsi="Times New Roman Tj" w:cs="Arial"/>
                <w:b/>
                <w:bCs/>
                <w:sz w:val="24"/>
                <w:szCs w:val="24"/>
              </w:rPr>
              <w:t>америкої</w:t>
            </w:r>
            <w:r w:rsidRPr="005A7104">
              <w:rPr>
                <w:rFonts w:ascii="Times New Roman Tj" w:hAnsi="Times New Roman Tj" w:cs="Arial"/>
                <w:b/>
                <w:bCs/>
                <w:sz w:val="24"/>
                <w:szCs w:val="24"/>
              </w:rPr>
              <w:t>)</w:t>
            </w:r>
          </w:p>
          <w:p w:rsidR="009F5EEE" w:rsidRPr="005A7104" w:rsidRDefault="009F5EEE" w:rsidP="00522502">
            <w:pPr>
              <w:spacing w:after="0" w:line="240" w:lineRule="auto"/>
              <w:jc w:val="center"/>
              <w:rPr>
                <w:rFonts w:ascii="Times New Roman Tj" w:hAnsi="Times New Roman Tj" w:cs="Arial"/>
                <w:b/>
                <w:bCs/>
                <w:sz w:val="24"/>
                <w:szCs w:val="24"/>
                <w:lang w:val="en-US"/>
              </w:rPr>
            </w:pPr>
          </w:p>
        </w:tc>
        <w:tc>
          <w:tcPr>
            <w:tcW w:w="4536" w:type="dxa"/>
            <w:gridSpan w:val="3"/>
          </w:tcPr>
          <w:p w:rsidR="009F5EEE" w:rsidRDefault="009F5EEE" w:rsidP="00522502">
            <w:pPr>
              <w:spacing w:after="0" w:line="240" w:lineRule="auto"/>
              <w:jc w:val="center"/>
              <w:rPr>
                <w:rFonts w:ascii="Times New Roman Tj" w:hAnsi="Times New Roman Tj" w:cs="Arial"/>
                <w:b/>
                <w:bCs/>
                <w:sz w:val="24"/>
                <w:szCs w:val="24"/>
              </w:rPr>
            </w:pP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Соли 2020</w:t>
            </w:r>
          </w:p>
          <w:p w:rsidR="009F5EEE" w:rsidRPr="005A7104" w:rsidRDefault="009F5EEE" w:rsidP="00522502">
            <w:pPr>
              <w:spacing w:after="0" w:line="240" w:lineRule="auto"/>
              <w:rPr>
                <w:rFonts w:ascii="Times New Roman Tj" w:hAnsi="Times New Roman Tj" w:cs="Arial"/>
                <w:b/>
                <w:bCs/>
                <w:sz w:val="24"/>
                <w:szCs w:val="24"/>
                <w:lang w:val="en-US"/>
              </w:rPr>
            </w:pPr>
            <w:r w:rsidRPr="005A7104">
              <w:rPr>
                <w:rFonts w:ascii="Times New Roman Tj" w:hAnsi="Times New Roman Tj" w:cs="Arial"/>
                <w:b/>
                <w:bCs/>
                <w:sz w:val="24"/>
                <w:szCs w:val="24"/>
              </w:rPr>
              <w:t xml:space="preserve">                   (доллари </w:t>
            </w:r>
            <w:r>
              <w:rPr>
                <w:rFonts w:ascii="Times New Roman Tj" w:hAnsi="Times New Roman Tj" w:cs="Arial"/>
                <w:b/>
                <w:bCs/>
                <w:sz w:val="24"/>
                <w:szCs w:val="24"/>
              </w:rPr>
              <w:t>америкої</w:t>
            </w:r>
            <w:r w:rsidRPr="005A7104">
              <w:rPr>
                <w:rFonts w:ascii="Times New Roman Tj" w:hAnsi="Times New Roman Tj" w:cs="Arial"/>
                <w:b/>
                <w:bCs/>
                <w:sz w:val="24"/>
                <w:szCs w:val="24"/>
              </w:rPr>
              <w:t>)</w:t>
            </w:r>
          </w:p>
        </w:tc>
        <w:tc>
          <w:tcPr>
            <w:tcW w:w="3118" w:type="dxa"/>
            <w:gridSpan w:val="2"/>
          </w:tcPr>
          <w:p w:rsidR="009F5EEE" w:rsidRDefault="009F5EEE" w:rsidP="00522502">
            <w:pPr>
              <w:spacing w:after="0" w:line="240" w:lineRule="auto"/>
              <w:jc w:val="center"/>
              <w:rPr>
                <w:rFonts w:ascii="Times New Roman Tj" w:hAnsi="Times New Roman Tj" w:cs="Arial"/>
                <w:b/>
                <w:bCs/>
                <w:sz w:val="24"/>
                <w:szCs w:val="24"/>
              </w:rPr>
            </w:pP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Соли 2021</w:t>
            </w:r>
          </w:p>
          <w:p w:rsidR="009F5EEE" w:rsidRPr="005A7104" w:rsidRDefault="009F5EEE" w:rsidP="00522502">
            <w:pPr>
              <w:spacing w:after="0" w:line="240" w:lineRule="auto"/>
              <w:jc w:val="center"/>
              <w:rPr>
                <w:rFonts w:ascii="Times New Roman Tj" w:hAnsi="Times New Roman Tj" w:cs="Arial"/>
                <w:b/>
                <w:bCs/>
                <w:sz w:val="24"/>
                <w:szCs w:val="24"/>
                <w:lang w:val="en-US"/>
              </w:rPr>
            </w:pPr>
            <w:r w:rsidRPr="005A7104">
              <w:rPr>
                <w:rFonts w:ascii="Times New Roman Tj" w:hAnsi="Times New Roman Tj" w:cs="Arial"/>
                <w:b/>
                <w:bCs/>
                <w:sz w:val="24"/>
                <w:szCs w:val="24"/>
              </w:rPr>
              <w:t xml:space="preserve">(доллари </w:t>
            </w:r>
            <w:r>
              <w:rPr>
                <w:rFonts w:ascii="Times New Roman Tj" w:hAnsi="Times New Roman Tj" w:cs="Arial"/>
                <w:b/>
                <w:bCs/>
                <w:sz w:val="24"/>
                <w:szCs w:val="24"/>
              </w:rPr>
              <w:t>америкої</w:t>
            </w:r>
            <w:r w:rsidRPr="005A7104">
              <w:rPr>
                <w:rFonts w:ascii="Times New Roman Tj" w:hAnsi="Times New Roman Tj" w:cs="Arial"/>
                <w:b/>
                <w:bCs/>
                <w:sz w:val="24"/>
                <w:szCs w:val="24"/>
              </w:rPr>
              <w:t>)</w:t>
            </w:r>
          </w:p>
        </w:tc>
        <w:tc>
          <w:tcPr>
            <w:tcW w:w="3069" w:type="dxa"/>
            <w:gridSpan w:val="3"/>
          </w:tcPr>
          <w:p w:rsidR="009F5EEE" w:rsidRDefault="009F5EEE" w:rsidP="00522502">
            <w:pPr>
              <w:spacing w:after="0" w:line="240" w:lineRule="auto"/>
              <w:jc w:val="center"/>
              <w:rPr>
                <w:rFonts w:ascii="Times New Roman Tj" w:hAnsi="Times New Roman Tj" w:cs="Arial"/>
                <w:b/>
                <w:bCs/>
                <w:sz w:val="24"/>
                <w:szCs w:val="24"/>
              </w:rPr>
            </w:pP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Соли 2022</w:t>
            </w:r>
          </w:p>
          <w:p w:rsidR="009F5EEE" w:rsidRPr="005A7104" w:rsidRDefault="009F5EEE" w:rsidP="00522502">
            <w:pPr>
              <w:spacing w:after="0" w:line="240" w:lineRule="auto"/>
              <w:jc w:val="center"/>
              <w:rPr>
                <w:rFonts w:ascii="Times New Roman Tj" w:hAnsi="Times New Roman Tj" w:cs="Arial"/>
                <w:b/>
                <w:bCs/>
                <w:sz w:val="24"/>
                <w:szCs w:val="24"/>
                <w:lang w:val="en-US"/>
              </w:rPr>
            </w:pPr>
            <w:r w:rsidRPr="005A7104">
              <w:rPr>
                <w:rFonts w:ascii="Times New Roman Tj" w:hAnsi="Times New Roman Tj" w:cs="Arial"/>
                <w:b/>
                <w:bCs/>
                <w:sz w:val="24"/>
                <w:szCs w:val="24"/>
              </w:rPr>
              <w:t xml:space="preserve">(доллари </w:t>
            </w:r>
            <w:r>
              <w:rPr>
                <w:rFonts w:ascii="Times New Roman Tj" w:hAnsi="Times New Roman Tj" w:cs="Arial"/>
                <w:b/>
                <w:bCs/>
                <w:sz w:val="24"/>
                <w:szCs w:val="24"/>
              </w:rPr>
              <w:t>америкої</w:t>
            </w:r>
            <w:r w:rsidRPr="005A7104">
              <w:rPr>
                <w:rFonts w:ascii="Times New Roman Tj" w:hAnsi="Times New Roman Tj" w:cs="Arial"/>
                <w:b/>
                <w:bCs/>
                <w:sz w:val="24"/>
                <w:szCs w:val="24"/>
              </w:rPr>
              <w:t>)</w:t>
            </w:r>
          </w:p>
        </w:tc>
      </w:tr>
      <w:tr w:rsidR="009F5EEE" w:rsidRPr="0014337C" w:rsidTr="00522502">
        <w:trPr>
          <w:gridAfter w:val="1"/>
          <w:wAfter w:w="9" w:type="dxa"/>
        </w:trPr>
        <w:tc>
          <w:tcPr>
            <w:tcW w:w="15570" w:type="dxa"/>
            <w:gridSpan w:val="10"/>
          </w:tcPr>
          <w:p w:rsidR="009F5EEE" w:rsidRDefault="009F5EEE" w:rsidP="00522502">
            <w:pPr>
              <w:spacing w:after="0" w:line="240" w:lineRule="auto"/>
              <w:jc w:val="center"/>
              <w:rPr>
                <w:rFonts w:ascii="Times New Roman Tj" w:hAnsi="Times New Roman Tj" w:cs="Arial"/>
                <w:bCs/>
                <w:sz w:val="24"/>
                <w:szCs w:val="24"/>
              </w:rPr>
            </w:pPr>
          </w:p>
          <w:p w:rsidR="009F5EEE" w:rsidRDefault="009F5EEE" w:rsidP="00522502">
            <w:pPr>
              <w:spacing w:after="0" w:line="240" w:lineRule="auto"/>
              <w:jc w:val="center"/>
              <w:rPr>
                <w:rFonts w:ascii="Times New Roman Tj" w:hAnsi="Times New Roman Tj" w:cs="Arial"/>
                <w:bCs/>
                <w:sz w:val="24"/>
                <w:szCs w:val="24"/>
              </w:rPr>
            </w:pPr>
            <w:r w:rsidRPr="00951F75">
              <w:rPr>
                <w:rFonts w:ascii="Times New Roman Tj" w:hAnsi="Times New Roman Tj" w:cs="Arial"/>
                <w:bCs/>
                <w:sz w:val="24"/>
                <w:szCs w:val="24"/>
              </w:rPr>
              <w:t xml:space="preserve">Шарикон бо дар назар доштани зиёдшавии </w:t>
            </w:r>
            <w:r w:rsidRPr="0014337C">
              <w:rPr>
                <w:rFonts w:ascii="Times New Roman Tj" w:hAnsi="Times New Roman Tj"/>
                <w:sz w:val="24"/>
                <w:szCs w:val="24"/>
              </w:rPr>
              <w:t>нишондоди истифодабарии контрасептивњо</w:t>
            </w:r>
            <w:r w:rsidRPr="00951F75">
              <w:rPr>
                <w:rFonts w:ascii="Times New Roman Tj" w:hAnsi="Times New Roman Tj" w:cs="Arial"/>
                <w:bCs/>
                <w:sz w:val="24"/>
                <w:szCs w:val="24"/>
              </w:rPr>
              <w:t>и умумї њамасола ба 1.5%</w:t>
            </w:r>
          </w:p>
          <w:p w:rsidR="009F5EEE" w:rsidRPr="00951F75" w:rsidRDefault="009F5EEE" w:rsidP="00522502">
            <w:pPr>
              <w:spacing w:after="0" w:line="240" w:lineRule="auto"/>
              <w:jc w:val="center"/>
              <w:rPr>
                <w:rFonts w:ascii="Times New Roman Tj" w:hAnsi="Times New Roman Tj" w:cs="Arial"/>
                <w:bCs/>
                <w:sz w:val="24"/>
                <w:szCs w:val="24"/>
              </w:rPr>
            </w:pPr>
          </w:p>
        </w:tc>
      </w:tr>
      <w:tr w:rsidR="009F5EEE" w:rsidRPr="0014337C" w:rsidTr="00522502">
        <w:tc>
          <w:tcPr>
            <w:tcW w:w="2021" w:type="dxa"/>
          </w:tcPr>
          <w:p w:rsidR="009F5EEE" w:rsidRPr="0014337C" w:rsidRDefault="009F5EEE" w:rsidP="00522502">
            <w:pPr>
              <w:spacing w:after="0" w:line="240" w:lineRule="auto"/>
              <w:ind w:right="-108"/>
              <w:rPr>
                <w:rFonts w:ascii="Times New Roman Tj" w:hAnsi="Times New Roman Tj"/>
                <w:bCs/>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Љумњурии Тољикистон</w:t>
            </w:r>
          </w:p>
        </w:tc>
        <w:tc>
          <w:tcPr>
            <w:tcW w:w="1417" w:type="dxa"/>
          </w:tcPr>
          <w:p w:rsidR="009F5EEE" w:rsidRPr="0014337C" w:rsidRDefault="009F5EEE" w:rsidP="00522502">
            <w:pPr>
              <w:spacing w:after="0" w:line="240" w:lineRule="auto"/>
              <w:rPr>
                <w:rFonts w:ascii="Times New Roman Tj" w:hAnsi="Times New Roman Tj"/>
                <w:bCs/>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Япония</w:t>
            </w:r>
          </w:p>
        </w:tc>
        <w:tc>
          <w:tcPr>
            <w:tcW w:w="1418" w:type="dxa"/>
          </w:tcPr>
          <w:p w:rsidR="009F5EEE" w:rsidRPr="0014337C" w:rsidRDefault="009F5EEE" w:rsidP="00522502">
            <w:pPr>
              <w:spacing w:after="0" w:line="240" w:lineRule="auto"/>
              <w:rPr>
                <w:rFonts w:ascii="Times New Roman Tj" w:hAnsi="Times New Roman Tj"/>
                <w:bCs/>
                <w:sz w:val="24"/>
                <w:szCs w:val="24"/>
              </w:rPr>
            </w:pPr>
            <w:r w:rsidRPr="0014337C">
              <w:rPr>
                <w:rFonts w:ascii="Times New Roman Tj" w:hAnsi="Times New Roman Tj"/>
                <w:sz w:val="24"/>
                <w:szCs w:val="24"/>
              </w:rPr>
              <w:t>Хазинаи нуфузи ањолии Созмони Милали  Муттањид</w:t>
            </w:r>
            <w:r w:rsidRPr="0014337C">
              <w:rPr>
                <w:rFonts w:ascii="Times New Roman Tj" w:hAnsi="Times New Roman Tj"/>
                <w:bCs/>
                <w:sz w:val="24"/>
                <w:szCs w:val="24"/>
              </w:rPr>
              <w:t xml:space="preserve"> </w:t>
            </w:r>
          </w:p>
        </w:tc>
        <w:tc>
          <w:tcPr>
            <w:tcW w:w="1559" w:type="dxa"/>
          </w:tcPr>
          <w:p w:rsidR="009F5EEE" w:rsidRPr="0014337C" w:rsidRDefault="009F5EEE" w:rsidP="00522502">
            <w:pPr>
              <w:spacing w:after="0" w:line="240" w:lineRule="auto"/>
              <w:rPr>
                <w:rFonts w:ascii="Times New Roman Tj" w:hAnsi="Times New Roman Tj"/>
                <w:bCs/>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Љумњурии Тољикистон</w:t>
            </w:r>
          </w:p>
        </w:tc>
        <w:tc>
          <w:tcPr>
            <w:tcW w:w="1417" w:type="dxa"/>
          </w:tcPr>
          <w:p w:rsidR="009F5EEE" w:rsidRPr="0014337C" w:rsidRDefault="009F5EEE" w:rsidP="00522502">
            <w:pPr>
              <w:spacing w:after="0" w:line="240" w:lineRule="auto"/>
              <w:rPr>
                <w:rFonts w:ascii="Times New Roman Tj" w:hAnsi="Times New Roman Tj"/>
                <w:bCs/>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Япония</w:t>
            </w:r>
          </w:p>
        </w:tc>
        <w:tc>
          <w:tcPr>
            <w:tcW w:w="1560" w:type="dxa"/>
          </w:tcPr>
          <w:p w:rsidR="009F5EEE" w:rsidRPr="0014337C" w:rsidRDefault="009F5EEE" w:rsidP="00522502">
            <w:pPr>
              <w:spacing w:after="0" w:line="240" w:lineRule="auto"/>
              <w:rPr>
                <w:rFonts w:ascii="Times New Roman Tj" w:hAnsi="Times New Roman Tj"/>
                <w:bCs/>
                <w:sz w:val="24"/>
                <w:szCs w:val="24"/>
              </w:rPr>
            </w:pPr>
            <w:r w:rsidRPr="0014337C">
              <w:rPr>
                <w:rFonts w:ascii="Times New Roman Tj" w:hAnsi="Times New Roman Tj"/>
                <w:sz w:val="24"/>
                <w:szCs w:val="24"/>
              </w:rPr>
              <w:t>Хазинаи нуфузи ањолии Созмони Милали  Муттањид</w:t>
            </w:r>
            <w:r w:rsidRPr="0014337C">
              <w:rPr>
                <w:rFonts w:ascii="Times New Roman Tj" w:hAnsi="Times New Roman Tj"/>
                <w:bCs/>
                <w:sz w:val="24"/>
                <w:szCs w:val="24"/>
              </w:rPr>
              <w:t xml:space="preserve"> </w:t>
            </w:r>
          </w:p>
        </w:tc>
        <w:tc>
          <w:tcPr>
            <w:tcW w:w="1701" w:type="dxa"/>
          </w:tcPr>
          <w:p w:rsidR="009F5EEE" w:rsidRPr="0014337C" w:rsidRDefault="009F5EEE" w:rsidP="00522502">
            <w:pPr>
              <w:spacing w:after="0" w:line="240" w:lineRule="auto"/>
              <w:jc w:val="center"/>
              <w:rPr>
                <w:rFonts w:ascii="Times New Roman Tj" w:hAnsi="Times New Roman Tj"/>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Љумњурии Тољикистон</w:t>
            </w:r>
          </w:p>
        </w:tc>
        <w:tc>
          <w:tcPr>
            <w:tcW w:w="1417" w:type="dxa"/>
          </w:tcPr>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Хазинаи нуфузи ањолии Созмони Милали  Муттањид</w:t>
            </w:r>
            <w:r w:rsidRPr="0014337C">
              <w:rPr>
                <w:rFonts w:ascii="Times New Roman Tj" w:hAnsi="Times New Roman Tj"/>
                <w:bCs/>
                <w:sz w:val="24"/>
                <w:szCs w:val="24"/>
              </w:rPr>
              <w:t xml:space="preserve"> </w:t>
            </w:r>
          </w:p>
        </w:tc>
        <w:tc>
          <w:tcPr>
            <w:tcW w:w="1701" w:type="dxa"/>
          </w:tcPr>
          <w:p w:rsidR="009F5EEE" w:rsidRPr="0014337C" w:rsidRDefault="009F5EEE" w:rsidP="00522502">
            <w:pPr>
              <w:spacing w:after="0" w:line="240" w:lineRule="auto"/>
              <w:jc w:val="center"/>
              <w:rPr>
                <w:rFonts w:ascii="Times New Roman Tj" w:hAnsi="Times New Roman Tj"/>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Љумњурии Тољикистон</w:t>
            </w:r>
          </w:p>
        </w:tc>
        <w:tc>
          <w:tcPr>
            <w:tcW w:w="1368" w:type="dxa"/>
            <w:gridSpan w:val="2"/>
          </w:tcPr>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Хазинаи нуфузи ањолии Созмони Милали  Муттањид</w:t>
            </w:r>
            <w:r w:rsidRPr="0014337C">
              <w:rPr>
                <w:rFonts w:ascii="Times New Roman Tj" w:hAnsi="Times New Roman Tj"/>
                <w:bCs/>
                <w:sz w:val="24"/>
                <w:szCs w:val="24"/>
              </w:rPr>
              <w:t xml:space="preserve"> </w:t>
            </w:r>
          </w:p>
        </w:tc>
      </w:tr>
      <w:tr w:rsidR="009F5EEE" w:rsidRPr="0014337C" w:rsidTr="00522502">
        <w:tc>
          <w:tcPr>
            <w:tcW w:w="2021" w:type="dxa"/>
          </w:tcPr>
          <w:p w:rsidR="009F5EEE" w:rsidRPr="00951F75" w:rsidRDefault="009F5EEE" w:rsidP="00522502">
            <w:pPr>
              <w:spacing w:after="0" w:line="240" w:lineRule="auto"/>
              <w:rPr>
                <w:rFonts w:ascii="Times New Roman Tj" w:hAnsi="Times New Roman Tj" w:cs="Arial"/>
                <w:bCs/>
                <w:sz w:val="24"/>
                <w:szCs w:val="24"/>
              </w:rPr>
            </w:pPr>
          </w:p>
          <w:p w:rsidR="009F5EEE" w:rsidRDefault="009F5EEE" w:rsidP="00522502">
            <w:pPr>
              <w:spacing w:after="0" w:line="240" w:lineRule="auto"/>
              <w:rPr>
                <w:rFonts w:ascii="Times New Roman Tj" w:hAnsi="Times New Roman Tj" w:cs="Arial"/>
                <w:bCs/>
                <w:sz w:val="24"/>
                <w:szCs w:val="24"/>
              </w:rPr>
            </w:pPr>
            <w:r w:rsidRPr="00951F75">
              <w:rPr>
                <w:rFonts w:ascii="Times New Roman Tj" w:hAnsi="Times New Roman Tj" w:cs="Arial"/>
                <w:bCs/>
                <w:sz w:val="24"/>
                <w:szCs w:val="24"/>
                <w:lang w:val="en-US"/>
              </w:rPr>
              <w:t>130</w:t>
            </w:r>
            <w:r>
              <w:rPr>
                <w:rFonts w:ascii="Times New Roman Tj" w:hAnsi="Times New Roman Tj" w:cs="Arial"/>
                <w:bCs/>
                <w:sz w:val="24"/>
                <w:szCs w:val="24"/>
                <w:lang w:val="en-US"/>
              </w:rPr>
              <w:t> </w:t>
            </w:r>
            <w:r w:rsidRPr="00951F75">
              <w:rPr>
                <w:rFonts w:ascii="Times New Roman Tj" w:hAnsi="Times New Roman Tj" w:cs="Arial"/>
                <w:bCs/>
                <w:sz w:val="24"/>
                <w:szCs w:val="24"/>
                <w:lang w:val="en-US"/>
              </w:rPr>
              <w:t>929</w:t>
            </w:r>
          </w:p>
          <w:p w:rsidR="009F5EEE" w:rsidRPr="00951F75" w:rsidRDefault="009F5EEE" w:rsidP="00522502">
            <w:pPr>
              <w:spacing w:after="0" w:line="240" w:lineRule="auto"/>
              <w:rPr>
                <w:rFonts w:ascii="Times New Roman Tj" w:hAnsi="Times New Roman Tj" w:cs="Arial"/>
                <w:bCs/>
                <w:sz w:val="24"/>
                <w:szCs w:val="24"/>
              </w:rPr>
            </w:pPr>
          </w:p>
        </w:tc>
        <w:tc>
          <w:tcPr>
            <w:tcW w:w="1417" w:type="dxa"/>
          </w:tcPr>
          <w:p w:rsidR="009F5EEE" w:rsidRPr="00951F75" w:rsidRDefault="009F5EEE" w:rsidP="00522502">
            <w:pPr>
              <w:spacing w:after="0" w:line="240" w:lineRule="auto"/>
              <w:rPr>
                <w:rFonts w:ascii="Times New Roman Tj" w:hAnsi="Times New Roman Tj" w:cs="Arial"/>
                <w:bCs/>
                <w:sz w:val="24"/>
                <w:szCs w:val="24"/>
                <w:lang w:val="en-US"/>
              </w:rPr>
            </w:pPr>
          </w:p>
          <w:p w:rsidR="009F5EEE" w:rsidRPr="00951F75" w:rsidRDefault="009F5EEE" w:rsidP="00522502">
            <w:pPr>
              <w:spacing w:after="0" w:line="240" w:lineRule="auto"/>
              <w:rPr>
                <w:rFonts w:ascii="Times New Roman Tj" w:hAnsi="Times New Roman Tj" w:cs="Arial"/>
                <w:bCs/>
                <w:sz w:val="24"/>
                <w:szCs w:val="24"/>
                <w:lang w:val="en-US"/>
              </w:rPr>
            </w:pPr>
            <w:r>
              <w:rPr>
                <w:rFonts w:ascii="Times New Roman Tj" w:hAnsi="Times New Roman Tj" w:cs="Arial"/>
                <w:bCs/>
                <w:sz w:val="24"/>
                <w:szCs w:val="24"/>
              </w:rPr>
              <w:t xml:space="preserve">    </w:t>
            </w:r>
            <w:r w:rsidRPr="00951F75">
              <w:rPr>
                <w:rFonts w:ascii="Times New Roman Tj" w:hAnsi="Times New Roman Tj" w:cs="Arial"/>
                <w:bCs/>
                <w:sz w:val="24"/>
                <w:szCs w:val="24"/>
                <w:lang w:val="en-US"/>
              </w:rPr>
              <w:t>706459</w:t>
            </w:r>
          </w:p>
        </w:tc>
        <w:tc>
          <w:tcPr>
            <w:tcW w:w="1418" w:type="dxa"/>
          </w:tcPr>
          <w:p w:rsidR="009F5EEE" w:rsidRPr="00951F75" w:rsidRDefault="009F5EEE" w:rsidP="00522502">
            <w:pPr>
              <w:spacing w:after="0" w:line="240" w:lineRule="auto"/>
              <w:rPr>
                <w:rFonts w:ascii="Times New Roman Tj" w:hAnsi="Times New Roman Tj" w:cs="Arial"/>
                <w:bCs/>
                <w:sz w:val="24"/>
                <w:szCs w:val="24"/>
                <w:lang w:val="en-US"/>
              </w:rPr>
            </w:pPr>
          </w:p>
          <w:p w:rsidR="009F5EEE" w:rsidRPr="00951F75" w:rsidRDefault="009F5EEE" w:rsidP="00522502">
            <w:pPr>
              <w:spacing w:after="0" w:line="240" w:lineRule="auto"/>
              <w:rPr>
                <w:rFonts w:ascii="Times New Roman Tj" w:hAnsi="Times New Roman Tj" w:cs="Arial"/>
                <w:bCs/>
                <w:sz w:val="24"/>
                <w:szCs w:val="24"/>
                <w:lang w:val="en-US"/>
              </w:rPr>
            </w:pPr>
            <w:r w:rsidRPr="00951F75">
              <w:rPr>
                <w:rFonts w:ascii="Times New Roman Tj" w:hAnsi="Times New Roman Tj" w:cs="Arial"/>
                <w:bCs/>
                <w:sz w:val="24"/>
                <w:szCs w:val="24"/>
                <w:lang w:val="en-US"/>
              </w:rPr>
              <w:t>202 657</w:t>
            </w:r>
          </w:p>
        </w:tc>
        <w:tc>
          <w:tcPr>
            <w:tcW w:w="1559" w:type="dxa"/>
          </w:tcPr>
          <w:p w:rsidR="009F5EEE" w:rsidRPr="00951F75"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rPr>
            </w:pPr>
            <w:r w:rsidRPr="00951F75">
              <w:rPr>
                <w:rFonts w:ascii="Times New Roman Tj" w:hAnsi="Times New Roman Tj" w:cs="Arial"/>
                <w:bCs/>
                <w:sz w:val="24"/>
                <w:szCs w:val="24"/>
              </w:rPr>
              <w:t>115 737</w:t>
            </w:r>
          </w:p>
        </w:tc>
        <w:tc>
          <w:tcPr>
            <w:tcW w:w="1417" w:type="dxa"/>
          </w:tcPr>
          <w:p w:rsidR="009F5EEE" w:rsidRPr="00951F75"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rPr>
            </w:pPr>
            <w:r w:rsidRPr="00951F75">
              <w:rPr>
                <w:rFonts w:ascii="Times New Roman Tj" w:hAnsi="Times New Roman Tj" w:cs="Arial"/>
                <w:bCs/>
                <w:sz w:val="24"/>
                <w:szCs w:val="24"/>
              </w:rPr>
              <w:t>358 783</w:t>
            </w:r>
          </w:p>
        </w:tc>
        <w:tc>
          <w:tcPr>
            <w:tcW w:w="1560" w:type="dxa"/>
          </w:tcPr>
          <w:p w:rsidR="009F5EEE" w:rsidRPr="00951F75"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rPr>
            </w:pPr>
            <w:r w:rsidRPr="00951F75">
              <w:rPr>
                <w:rFonts w:ascii="Times New Roman Tj" w:hAnsi="Times New Roman Tj" w:cs="Arial"/>
                <w:bCs/>
                <w:sz w:val="24"/>
                <w:szCs w:val="24"/>
              </w:rPr>
              <w:t>104 163</w:t>
            </w:r>
          </w:p>
        </w:tc>
        <w:tc>
          <w:tcPr>
            <w:tcW w:w="1701" w:type="dxa"/>
          </w:tcPr>
          <w:p w:rsidR="009F5EEE" w:rsidRPr="0014337C" w:rsidRDefault="009F5EEE" w:rsidP="00522502">
            <w:pPr>
              <w:spacing w:after="0" w:line="240" w:lineRule="auto"/>
              <w:jc w:val="center"/>
              <w:rPr>
                <w:rFonts w:ascii="Times New Roman Tj" w:hAnsi="Times New Roman Tj"/>
                <w:sz w:val="24"/>
                <w:szCs w:val="24"/>
              </w:rPr>
            </w:pPr>
          </w:p>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173 605</w:t>
            </w:r>
          </w:p>
        </w:tc>
        <w:tc>
          <w:tcPr>
            <w:tcW w:w="1417" w:type="dxa"/>
          </w:tcPr>
          <w:p w:rsidR="009F5EEE" w:rsidRPr="0014337C" w:rsidRDefault="009F5EEE" w:rsidP="00522502">
            <w:pPr>
              <w:spacing w:after="0" w:line="240" w:lineRule="auto"/>
              <w:jc w:val="center"/>
              <w:rPr>
                <w:rFonts w:ascii="Times New Roman Tj" w:hAnsi="Times New Roman Tj"/>
                <w:sz w:val="24"/>
                <w:szCs w:val="24"/>
              </w:rPr>
            </w:pPr>
          </w:p>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93 747</w:t>
            </w:r>
          </w:p>
        </w:tc>
        <w:tc>
          <w:tcPr>
            <w:tcW w:w="1701" w:type="dxa"/>
          </w:tcPr>
          <w:p w:rsidR="009F5EEE" w:rsidRPr="0014337C" w:rsidRDefault="009F5EEE" w:rsidP="00522502">
            <w:pPr>
              <w:spacing w:after="0" w:line="240" w:lineRule="auto"/>
              <w:jc w:val="center"/>
              <w:rPr>
                <w:rFonts w:ascii="Times New Roman Tj" w:hAnsi="Times New Roman Tj"/>
                <w:sz w:val="24"/>
                <w:szCs w:val="24"/>
              </w:rPr>
            </w:pPr>
          </w:p>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251 728</w:t>
            </w:r>
          </w:p>
        </w:tc>
        <w:tc>
          <w:tcPr>
            <w:tcW w:w="1368" w:type="dxa"/>
            <w:gridSpan w:val="2"/>
          </w:tcPr>
          <w:p w:rsidR="009F5EEE" w:rsidRPr="0014337C" w:rsidRDefault="009F5EEE" w:rsidP="00522502">
            <w:pPr>
              <w:spacing w:after="0" w:line="240" w:lineRule="auto"/>
              <w:jc w:val="center"/>
              <w:rPr>
                <w:rFonts w:ascii="Times New Roman Tj" w:hAnsi="Times New Roman Tj"/>
                <w:sz w:val="24"/>
                <w:szCs w:val="24"/>
              </w:rPr>
            </w:pPr>
          </w:p>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84 372</w:t>
            </w:r>
          </w:p>
        </w:tc>
      </w:tr>
      <w:tr w:rsidR="009F5EEE" w:rsidRPr="0014337C" w:rsidTr="00522502">
        <w:tc>
          <w:tcPr>
            <w:tcW w:w="4856" w:type="dxa"/>
            <w:gridSpan w:val="3"/>
          </w:tcPr>
          <w:p w:rsidR="009F5EEE" w:rsidRDefault="009F5EEE" w:rsidP="00522502">
            <w:pPr>
              <w:spacing w:after="0" w:line="240" w:lineRule="auto"/>
              <w:jc w:val="center"/>
              <w:rPr>
                <w:rFonts w:ascii="Times New Roman Tj" w:hAnsi="Times New Roman Tj" w:cs="Arial"/>
                <w:bCs/>
                <w:sz w:val="24"/>
                <w:szCs w:val="24"/>
              </w:rPr>
            </w:pPr>
            <w:r>
              <w:rPr>
                <w:rFonts w:ascii="Times New Roman Tj" w:hAnsi="Times New Roman Tj" w:cs="Arial"/>
                <w:bCs/>
                <w:sz w:val="24"/>
                <w:szCs w:val="24"/>
              </w:rPr>
              <w:t xml:space="preserve">       </w:t>
            </w:r>
          </w:p>
          <w:p w:rsidR="009F5EEE" w:rsidRDefault="009F5EEE" w:rsidP="00522502">
            <w:pPr>
              <w:spacing w:after="0" w:line="240" w:lineRule="auto"/>
              <w:jc w:val="center"/>
              <w:rPr>
                <w:rFonts w:ascii="Times New Roman Tj" w:hAnsi="Times New Roman Tj" w:cs="Arial"/>
                <w:bCs/>
                <w:sz w:val="24"/>
                <w:szCs w:val="24"/>
              </w:rPr>
            </w:pPr>
            <w:r w:rsidRPr="00951F75">
              <w:rPr>
                <w:rFonts w:ascii="Times New Roman Tj" w:hAnsi="Times New Roman Tj" w:cs="Arial"/>
                <w:bCs/>
                <w:sz w:val="24"/>
                <w:szCs w:val="24"/>
                <w:lang w:val="en-US"/>
              </w:rPr>
              <w:t>1</w:t>
            </w:r>
            <w:r>
              <w:rPr>
                <w:rFonts w:ascii="Times New Roman Tj" w:hAnsi="Times New Roman Tj" w:cs="Arial"/>
                <w:bCs/>
                <w:sz w:val="24"/>
                <w:szCs w:val="24"/>
              </w:rPr>
              <w:t> </w:t>
            </w:r>
            <w:r w:rsidRPr="00951F75">
              <w:rPr>
                <w:rFonts w:ascii="Times New Roman Tj" w:hAnsi="Times New Roman Tj" w:cs="Arial"/>
                <w:bCs/>
                <w:sz w:val="24"/>
                <w:szCs w:val="24"/>
                <w:lang w:val="en-US"/>
              </w:rPr>
              <w:t>040</w:t>
            </w:r>
            <w:r>
              <w:rPr>
                <w:rFonts w:ascii="Times New Roman Tj" w:hAnsi="Times New Roman Tj" w:cs="Arial"/>
                <w:bCs/>
                <w:sz w:val="24"/>
                <w:szCs w:val="24"/>
              </w:rPr>
              <w:t> </w:t>
            </w:r>
            <w:r w:rsidRPr="00951F75">
              <w:rPr>
                <w:rFonts w:ascii="Times New Roman Tj" w:hAnsi="Times New Roman Tj" w:cs="Arial"/>
                <w:bCs/>
                <w:sz w:val="24"/>
                <w:szCs w:val="24"/>
                <w:lang w:val="en-US"/>
              </w:rPr>
              <w:t>045</w:t>
            </w:r>
          </w:p>
          <w:p w:rsidR="009F5EEE" w:rsidRPr="0014337C" w:rsidRDefault="009F5EEE" w:rsidP="00522502">
            <w:pPr>
              <w:spacing w:after="0" w:line="240" w:lineRule="auto"/>
              <w:jc w:val="center"/>
              <w:rPr>
                <w:rFonts w:ascii="Times New Roman Tj" w:hAnsi="Times New Roman Tj"/>
                <w:sz w:val="24"/>
                <w:szCs w:val="24"/>
              </w:rPr>
            </w:pPr>
          </w:p>
        </w:tc>
        <w:tc>
          <w:tcPr>
            <w:tcW w:w="4536" w:type="dxa"/>
            <w:gridSpan w:val="3"/>
          </w:tcPr>
          <w:p w:rsidR="009F5EEE" w:rsidRDefault="009F5EEE" w:rsidP="00522502">
            <w:pPr>
              <w:spacing w:after="0" w:line="240" w:lineRule="auto"/>
              <w:jc w:val="center"/>
              <w:rPr>
                <w:rFonts w:ascii="Times New Roman Tj" w:hAnsi="Times New Roman Tj" w:cs="Arial"/>
                <w:bCs/>
                <w:sz w:val="24"/>
                <w:szCs w:val="24"/>
              </w:rPr>
            </w:pPr>
          </w:p>
          <w:p w:rsidR="009F5EEE" w:rsidRPr="0014337C" w:rsidRDefault="009F5EEE" w:rsidP="00522502">
            <w:pPr>
              <w:spacing w:after="0" w:line="240" w:lineRule="auto"/>
              <w:jc w:val="center"/>
              <w:rPr>
                <w:rFonts w:ascii="Times New Roman Tj" w:hAnsi="Times New Roman Tj"/>
                <w:sz w:val="24"/>
                <w:szCs w:val="24"/>
              </w:rPr>
            </w:pPr>
            <w:r w:rsidRPr="00951F75">
              <w:rPr>
                <w:rFonts w:ascii="Times New Roman Tj" w:hAnsi="Times New Roman Tj" w:cs="Arial"/>
                <w:bCs/>
                <w:sz w:val="24"/>
                <w:szCs w:val="24"/>
              </w:rPr>
              <w:t>578</w:t>
            </w:r>
            <w:r>
              <w:rPr>
                <w:rFonts w:ascii="Times New Roman Tj" w:hAnsi="Times New Roman Tj" w:cs="Arial"/>
                <w:bCs/>
                <w:sz w:val="24"/>
                <w:szCs w:val="24"/>
              </w:rPr>
              <w:t> </w:t>
            </w:r>
            <w:r w:rsidRPr="00951F75">
              <w:rPr>
                <w:rFonts w:ascii="Times New Roman Tj" w:hAnsi="Times New Roman Tj" w:cs="Arial"/>
                <w:bCs/>
                <w:sz w:val="24"/>
                <w:szCs w:val="24"/>
              </w:rPr>
              <w:t>683</w:t>
            </w:r>
          </w:p>
        </w:tc>
        <w:tc>
          <w:tcPr>
            <w:tcW w:w="3118" w:type="dxa"/>
            <w:gridSpan w:val="2"/>
          </w:tcPr>
          <w:p w:rsidR="009F5EEE" w:rsidRPr="0014337C" w:rsidRDefault="009F5EEE" w:rsidP="00522502">
            <w:pPr>
              <w:spacing w:after="0" w:line="240" w:lineRule="auto"/>
              <w:jc w:val="center"/>
              <w:rPr>
                <w:rFonts w:ascii="Times New Roman Tj" w:hAnsi="Times New Roman Tj"/>
                <w:sz w:val="24"/>
                <w:szCs w:val="24"/>
              </w:rPr>
            </w:pPr>
          </w:p>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267 352</w:t>
            </w:r>
          </w:p>
        </w:tc>
        <w:tc>
          <w:tcPr>
            <w:tcW w:w="3069" w:type="dxa"/>
            <w:gridSpan w:val="3"/>
          </w:tcPr>
          <w:p w:rsidR="009F5EEE" w:rsidRPr="0014337C" w:rsidRDefault="009F5EEE" w:rsidP="00522502">
            <w:pPr>
              <w:spacing w:after="0" w:line="240" w:lineRule="auto"/>
              <w:jc w:val="center"/>
              <w:rPr>
                <w:rFonts w:ascii="Times New Roman Tj" w:hAnsi="Times New Roman Tj"/>
                <w:sz w:val="24"/>
                <w:szCs w:val="24"/>
              </w:rPr>
            </w:pPr>
          </w:p>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336 100</w:t>
            </w:r>
          </w:p>
        </w:tc>
      </w:tr>
      <w:tr w:rsidR="009F5EEE" w:rsidRPr="0014337C" w:rsidTr="00522502">
        <w:trPr>
          <w:gridAfter w:val="1"/>
          <w:wAfter w:w="9" w:type="dxa"/>
        </w:trPr>
        <w:tc>
          <w:tcPr>
            <w:tcW w:w="15570" w:type="dxa"/>
            <w:gridSpan w:val="10"/>
            <w:shd w:val="clear" w:color="auto" w:fill="BFBFBF"/>
          </w:tcPr>
          <w:p w:rsidR="009F5EEE" w:rsidRPr="0014337C" w:rsidRDefault="009F5EEE" w:rsidP="00522502">
            <w:pPr>
              <w:spacing w:after="0" w:line="240" w:lineRule="auto"/>
              <w:jc w:val="center"/>
              <w:rPr>
                <w:rFonts w:ascii="Times New Roman Tj" w:hAnsi="Times New Roman Tj"/>
                <w:sz w:val="24"/>
                <w:szCs w:val="24"/>
              </w:rPr>
            </w:pPr>
            <w:r w:rsidRPr="005A7104">
              <w:rPr>
                <w:rFonts w:ascii="Times New Roman Tj" w:hAnsi="Times New Roman Tj" w:cs="Arial"/>
                <w:b/>
                <w:bCs/>
                <w:sz w:val="24"/>
                <w:szCs w:val="24"/>
              </w:rPr>
              <w:t xml:space="preserve">Буљети умумї бо доллари </w:t>
            </w:r>
            <w:r>
              <w:rPr>
                <w:rFonts w:ascii="Times New Roman Tj" w:hAnsi="Times New Roman Tj" w:cs="Arial"/>
                <w:b/>
                <w:bCs/>
                <w:sz w:val="24"/>
                <w:szCs w:val="24"/>
              </w:rPr>
              <w:t>америкої</w:t>
            </w:r>
          </w:p>
        </w:tc>
      </w:tr>
    </w:tbl>
    <w:p w:rsidR="009F5EEE" w:rsidRPr="005A7104" w:rsidRDefault="009F5EEE" w:rsidP="005B57A3">
      <w:pPr>
        <w:spacing w:after="0" w:line="240" w:lineRule="auto"/>
        <w:jc w:val="center"/>
        <w:rPr>
          <w:rFonts w:ascii="Times New Roman Tj" w:hAnsi="Times New Roman Tj"/>
          <w:sz w:val="24"/>
          <w:szCs w:val="24"/>
        </w:rPr>
      </w:pPr>
    </w:p>
    <w:tbl>
      <w:tblPr>
        <w:tblW w:w="15579"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21"/>
        <w:gridCol w:w="1417"/>
        <w:gridCol w:w="1418"/>
        <w:gridCol w:w="1559"/>
        <w:gridCol w:w="1417"/>
        <w:gridCol w:w="1560"/>
        <w:gridCol w:w="1701"/>
        <w:gridCol w:w="1417"/>
        <w:gridCol w:w="1701"/>
        <w:gridCol w:w="1359"/>
        <w:gridCol w:w="9"/>
      </w:tblGrid>
      <w:tr w:rsidR="009F5EEE" w:rsidRPr="0014337C" w:rsidTr="00522502">
        <w:tc>
          <w:tcPr>
            <w:tcW w:w="4856" w:type="dxa"/>
            <w:gridSpan w:val="3"/>
          </w:tcPr>
          <w:p w:rsidR="009F5EEE" w:rsidRDefault="009F5EEE" w:rsidP="00522502">
            <w:pPr>
              <w:spacing w:after="0" w:line="240" w:lineRule="auto"/>
              <w:jc w:val="center"/>
              <w:rPr>
                <w:rFonts w:ascii="Times New Roman Tj" w:hAnsi="Times New Roman Tj" w:cs="Arial"/>
                <w:b/>
                <w:bCs/>
                <w:sz w:val="24"/>
                <w:szCs w:val="24"/>
              </w:rPr>
            </w:pP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Соли 2019</w:t>
            </w:r>
          </w:p>
          <w:p w:rsidR="009F5EEE"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(сомонї)</w:t>
            </w:r>
          </w:p>
          <w:p w:rsidR="009F5EEE" w:rsidRPr="005A7104" w:rsidRDefault="009F5EEE" w:rsidP="00522502">
            <w:pPr>
              <w:spacing w:after="0" w:line="240" w:lineRule="auto"/>
              <w:jc w:val="center"/>
              <w:rPr>
                <w:rFonts w:ascii="Times New Roman Tj" w:hAnsi="Times New Roman Tj" w:cs="Arial"/>
                <w:b/>
                <w:bCs/>
                <w:sz w:val="24"/>
                <w:szCs w:val="24"/>
              </w:rPr>
            </w:pPr>
          </w:p>
        </w:tc>
        <w:tc>
          <w:tcPr>
            <w:tcW w:w="4536" w:type="dxa"/>
            <w:gridSpan w:val="3"/>
          </w:tcPr>
          <w:p w:rsidR="009F5EEE" w:rsidRDefault="009F5EEE" w:rsidP="00522502">
            <w:pPr>
              <w:spacing w:after="0" w:line="240" w:lineRule="auto"/>
              <w:jc w:val="center"/>
              <w:rPr>
                <w:rFonts w:ascii="Times New Roman Tj" w:hAnsi="Times New Roman Tj" w:cs="Arial"/>
                <w:b/>
                <w:bCs/>
                <w:sz w:val="24"/>
                <w:szCs w:val="24"/>
              </w:rPr>
            </w:pP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Соли 2020</w:t>
            </w: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(сомонї)</w:t>
            </w:r>
          </w:p>
        </w:tc>
        <w:tc>
          <w:tcPr>
            <w:tcW w:w="3118" w:type="dxa"/>
            <w:gridSpan w:val="2"/>
          </w:tcPr>
          <w:p w:rsidR="009F5EEE" w:rsidRDefault="009F5EEE" w:rsidP="00522502">
            <w:pPr>
              <w:spacing w:after="0" w:line="240" w:lineRule="auto"/>
              <w:jc w:val="center"/>
              <w:rPr>
                <w:rFonts w:ascii="Times New Roman Tj" w:hAnsi="Times New Roman Tj" w:cs="Arial"/>
                <w:b/>
                <w:bCs/>
                <w:sz w:val="24"/>
                <w:szCs w:val="24"/>
              </w:rPr>
            </w:pP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Соли 2021</w:t>
            </w: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(сомонї)</w:t>
            </w:r>
          </w:p>
        </w:tc>
        <w:tc>
          <w:tcPr>
            <w:tcW w:w="3069" w:type="dxa"/>
            <w:gridSpan w:val="3"/>
          </w:tcPr>
          <w:p w:rsidR="009F5EEE" w:rsidRDefault="009F5EEE" w:rsidP="00522502">
            <w:pPr>
              <w:spacing w:after="0" w:line="240" w:lineRule="auto"/>
              <w:jc w:val="center"/>
              <w:rPr>
                <w:rFonts w:ascii="Times New Roman Tj" w:hAnsi="Times New Roman Tj" w:cs="Arial"/>
                <w:b/>
                <w:bCs/>
                <w:sz w:val="24"/>
                <w:szCs w:val="24"/>
              </w:rPr>
            </w:pP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Соли 2022</w:t>
            </w:r>
          </w:p>
          <w:p w:rsidR="009F5EEE" w:rsidRPr="005A7104" w:rsidRDefault="009F5EEE" w:rsidP="00522502">
            <w:pPr>
              <w:spacing w:after="0" w:line="240" w:lineRule="auto"/>
              <w:jc w:val="center"/>
              <w:rPr>
                <w:rFonts w:ascii="Times New Roman Tj" w:hAnsi="Times New Roman Tj" w:cs="Arial"/>
                <w:b/>
                <w:bCs/>
                <w:sz w:val="24"/>
                <w:szCs w:val="24"/>
              </w:rPr>
            </w:pPr>
            <w:r w:rsidRPr="005A7104">
              <w:rPr>
                <w:rFonts w:ascii="Times New Roman Tj" w:hAnsi="Times New Roman Tj" w:cs="Arial"/>
                <w:b/>
                <w:bCs/>
                <w:sz w:val="24"/>
                <w:szCs w:val="24"/>
              </w:rPr>
              <w:t>(сомонї)</w:t>
            </w:r>
          </w:p>
        </w:tc>
      </w:tr>
      <w:tr w:rsidR="009F5EEE" w:rsidRPr="0014337C" w:rsidTr="00522502">
        <w:trPr>
          <w:gridAfter w:val="1"/>
          <w:wAfter w:w="9" w:type="dxa"/>
        </w:trPr>
        <w:tc>
          <w:tcPr>
            <w:tcW w:w="15570" w:type="dxa"/>
            <w:gridSpan w:val="10"/>
          </w:tcPr>
          <w:p w:rsidR="009F5EEE" w:rsidRDefault="009F5EEE" w:rsidP="00522502">
            <w:pPr>
              <w:spacing w:after="0" w:line="240" w:lineRule="auto"/>
              <w:jc w:val="center"/>
              <w:rPr>
                <w:rFonts w:ascii="Times New Roman Tj" w:hAnsi="Times New Roman Tj" w:cs="Arial"/>
                <w:bCs/>
                <w:sz w:val="24"/>
                <w:szCs w:val="24"/>
              </w:rPr>
            </w:pPr>
          </w:p>
          <w:p w:rsidR="009F5EEE" w:rsidRDefault="009F5EEE" w:rsidP="00522502">
            <w:pPr>
              <w:spacing w:after="0" w:line="240" w:lineRule="auto"/>
              <w:jc w:val="center"/>
              <w:rPr>
                <w:rFonts w:ascii="Times New Roman Tj" w:hAnsi="Times New Roman Tj" w:cs="Arial"/>
                <w:bCs/>
                <w:sz w:val="24"/>
                <w:szCs w:val="24"/>
              </w:rPr>
            </w:pPr>
            <w:r w:rsidRPr="00951F75">
              <w:rPr>
                <w:rFonts w:ascii="Times New Roman Tj" w:hAnsi="Times New Roman Tj" w:cs="Arial"/>
                <w:bCs/>
                <w:sz w:val="24"/>
                <w:szCs w:val="24"/>
              </w:rPr>
              <w:t xml:space="preserve">Шарикон бо дар назар доштани зиёдшавии </w:t>
            </w:r>
            <w:r w:rsidRPr="0014337C">
              <w:rPr>
                <w:rFonts w:ascii="Times New Roman Tj" w:hAnsi="Times New Roman Tj"/>
                <w:sz w:val="24"/>
                <w:szCs w:val="24"/>
              </w:rPr>
              <w:t>нишондоди истифодабарии контрасептивњо</w:t>
            </w:r>
            <w:r w:rsidRPr="00951F75">
              <w:rPr>
                <w:rFonts w:ascii="Times New Roman Tj" w:hAnsi="Times New Roman Tj" w:cs="Arial"/>
                <w:bCs/>
                <w:sz w:val="24"/>
                <w:szCs w:val="24"/>
              </w:rPr>
              <w:t>и умумї њамасола ба 1.5%</w:t>
            </w:r>
          </w:p>
          <w:p w:rsidR="009F5EEE" w:rsidRPr="00951F75" w:rsidRDefault="009F5EEE" w:rsidP="00522502">
            <w:pPr>
              <w:spacing w:after="0" w:line="240" w:lineRule="auto"/>
              <w:jc w:val="center"/>
              <w:rPr>
                <w:rFonts w:ascii="Times New Roman Tj" w:hAnsi="Times New Roman Tj" w:cs="Arial"/>
                <w:bCs/>
                <w:sz w:val="24"/>
                <w:szCs w:val="24"/>
              </w:rPr>
            </w:pPr>
          </w:p>
        </w:tc>
      </w:tr>
      <w:tr w:rsidR="009F5EEE" w:rsidRPr="0014337C" w:rsidTr="00522502">
        <w:tc>
          <w:tcPr>
            <w:tcW w:w="2021" w:type="dxa"/>
          </w:tcPr>
          <w:p w:rsidR="009F5EEE" w:rsidRPr="0014337C" w:rsidRDefault="009F5EEE" w:rsidP="00522502">
            <w:pPr>
              <w:spacing w:after="0" w:line="240" w:lineRule="auto"/>
              <w:rPr>
                <w:rFonts w:ascii="Times New Roman Tj" w:hAnsi="Times New Roman Tj"/>
                <w:bCs/>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Љумњурии Тољикистон</w:t>
            </w:r>
          </w:p>
        </w:tc>
        <w:tc>
          <w:tcPr>
            <w:tcW w:w="1417" w:type="dxa"/>
          </w:tcPr>
          <w:p w:rsidR="009F5EEE" w:rsidRPr="0014337C" w:rsidRDefault="009F5EEE" w:rsidP="00522502">
            <w:pPr>
              <w:spacing w:after="0" w:line="240" w:lineRule="auto"/>
              <w:rPr>
                <w:rFonts w:ascii="Times New Roman Tj" w:hAnsi="Times New Roman Tj"/>
                <w:bCs/>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Япония</w:t>
            </w:r>
          </w:p>
        </w:tc>
        <w:tc>
          <w:tcPr>
            <w:tcW w:w="1418" w:type="dxa"/>
          </w:tcPr>
          <w:p w:rsidR="009F5EEE" w:rsidRPr="0014337C" w:rsidRDefault="009F5EEE" w:rsidP="00522502">
            <w:pPr>
              <w:spacing w:after="0" w:line="240" w:lineRule="auto"/>
              <w:rPr>
                <w:rFonts w:ascii="Times New Roman Tj" w:hAnsi="Times New Roman Tj"/>
                <w:bCs/>
                <w:sz w:val="24"/>
                <w:szCs w:val="24"/>
              </w:rPr>
            </w:pPr>
            <w:r w:rsidRPr="0014337C">
              <w:rPr>
                <w:rFonts w:ascii="Times New Roman Tj" w:hAnsi="Times New Roman Tj"/>
                <w:sz w:val="24"/>
                <w:szCs w:val="24"/>
              </w:rPr>
              <w:t>Хазинаи нуфузи ањолии Созмони Милали  Муттањид</w:t>
            </w:r>
          </w:p>
        </w:tc>
        <w:tc>
          <w:tcPr>
            <w:tcW w:w="1559" w:type="dxa"/>
          </w:tcPr>
          <w:p w:rsidR="009F5EEE" w:rsidRPr="0014337C" w:rsidRDefault="009F5EEE" w:rsidP="00522502">
            <w:pPr>
              <w:spacing w:after="0" w:line="240" w:lineRule="auto"/>
              <w:rPr>
                <w:rFonts w:ascii="Times New Roman Tj" w:hAnsi="Times New Roman Tj"/>
                <w:bCs/>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Љумњурии Тољикистон</w:t>
            </w:r>
          </w:p>
        </w:tc>
        <w:tc>
          <w:tcPr>
            <w:tcW w:w="1417" w:type="dxa"/>
          </w:tcPr>
          <w:p w:rsidR="009F5EEE" w:rsidRPr="0014337C" w:rsidRDefault="009F5EEE" w:rsidP="00522502">
            <w:pPr>
              <w:spacing w:after="0" w:line="240" w:lineRule="auto"/>
              <w:rPr>
                <w:rFonts w:ascii="Times New Roman Tj" w:hAnsi="Times New Roman Tj"/>
                <w:bCs/>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Япония</w:t>
            </w:r>
          </w:p>
        </w:tc>
        <w:tc>
          <w:tcPr>
            <w:tcW w:w="1560" w:type="dxa"/>
          </w:tcPr>
          <w:p w:rsidR="009F5EEE" w:rsidRPr="0014337C" w:rsidRDefault="009F5EEE" w:rsidP="00522502">
            <w:pPr>
              <w:spacing w:after="0" w:line="240" w:lineRule="auto"/>
              <w:rPr>
                <w:rFonts w:ascii="Times New Roman Tj" w:hAnsi="Times New Roman Tj"/>
                <w:bCs/>
                <w:sz w:val="24"/>
                <w:szCs w:val="24"/>
              </w:rPr>
            </w:pPr>
            <w:r w:rsidRPr="0014337C">
              <w:rPr>
                <w:rFonts w:ascii="Times New Roman Tj" w:hAnsi="Times New Roman Tj"/>
                <w:sz w:val="24"/>
                <w:szCs w:val="24"/>
              </w:rPr>
              <w:t>Хазинаи нуфузи ањолии Созмони Милали  Муттањид</w:t>
            </w:r>
            <w:r w:rsidRPr="0014337C">
              <w:rPr>
                <w:rFonts w:ascii="Times New Roman Tj" w:hAnsi="Times New Roman Tj"/>
                <w:bCs/>
                <w:sz w:val="24"/>
                <w:szCs w:val="24"/>
              </w:rPr>
              <w:t xml:space="preserve"> </w:t>
            </w:r>
          </w:p>
        </w:tc>
        <w:tc>
          <w:tcPr>
            <w:tcW w:w="1701" w:type="dxa"/>
          </w:tcPr>
          <w:p w:rsidR="009F5EEE" w:rsidRPr="0014337C" w:rsidRDefault="009F5EEE" w:rsidP="00522502">
            <w:pPr>
              <w:spacing w:after="0" w:line="240" w:lineRule="auto"/>
              <w:jc w:val="center"/>
              <w:rPr>
                <w:rFonts w:ascii="Times New Roman Tj" w:hAnsi="Times New Roman Tj"/>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Љумњурии Тољикистон</w:t>
            </w:r>
          </w:p>
        </w:tc>
        <w:tc>
          <w:tcPr>
            <w:tcW w:w="1417" w:type="dxa"/>
          </w:tcPr>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Хазинаи нуфузи ањолии Созмони Милали  Муттањид</w:t>
            </w:r>
            <w:r w:rsidRPr="0014337C">
              <w:rPr>
                <w:rFonts w:ascii="Times New Roman Tj" w:hAnsi="Times New Roman Tj"/>
                <w:bCs/>
                <w:sz w:val="24"/>
                <w:szCs w:val="24"/>
              </w:rPr>
              <w:t xml:space="preserve"> </w:t>
            </w:r>
          </w:p>
        </w:tc>
        <w:tc>
          <w:tcPr>
            <w:tcW w:w="1701" w:type="dxa"/>
          </w:tcPr>
          <w:p w:rsidR="009F5EEE" w:rsidRPr="0014337C" w:rsidRDefault="009F5EEE" w:rsidP="00522502">
            <w:pPr>
              <w:spacing w:after="0" w:line="240" w:lineRule="auto"/>
              <w:jc w:val="center"/>
              <w:rPr>
                <w:rFonts w:ascii="Times New Roman Tj" w:hAnsi="Times New Roman Tj"/>
                <w:sz w:val="24"/>
                <w:szCs w:val="24"/>
              </w:rPr>
            </w:pPr>
            <w:r w:rsidRPr="00951F75">
              <w:rPr>
                <w:rFonts w:ascii="Times New Roman" w:hAnsi="Times New Roman"/>
                <w:bCs/>
                <w:sz w:val="24"/>
                <w:szCs w:val="24"/>
              </w:rPr>
              <w:t>Ҳ</w:t>
            </w:r>
            <w:r w:rsidRPr="00951F75">
              <w:rPr>
                <w:rFonts w:ascii="Times New Roman Tj" w:hAnsi="Times New Roman Tj" w:cs="Times New Roman Tj"/>
                <w:bCs/>
                <w:sz w:val="24"/>
                <w:szCs w:val="24"/>
              </w:rPr>
              <w:t>укумати</w:t>
            </w:r>
            <w:r w:rsidRPr="0014337C">
              <w:rPr>
                <w:rFonts w:ascii="Times New Roman Tj" w:hAnsi="Times New Roman Tj"/>
                <w:bCs/>
                <w:sz w:val="24"/>
                <w:szCs w:val="24"/>
              </w:rPr>
              <w:t xml:space="preserve"> Љумњурии Тољикистон</w:t>
            </w:r>
          </w:p>
        </w:tc>
        <w:tc>
          <w:tcPr>
            <w:tcW w:w="1368" w:type="dxa"/>
            <w:gridSpan w:val="2"/>
          </w:tcPr>
          <w:p w:rsidR="009F5EEE" w:rsidRPr="0014337C" w:rsidRDefault="009F5EEE" w:rsidP="00522502">
            <w:pPr>
              <w:spacing w:after="0" w:line="240" w:lineRule="auto"/>
              <w:jc w:val="center"/>
              <w:rPr>
                <w:rFonts w:ascii="Times New Roman Tj" w:hAnsi="Times New Roman Tj"/>
                <w:sz w:val="24"/>
                <w:szCs w:val="24"/>
              </w:rPr>
            </w:pPr>
            <w:r w:rsidRPr="0014337C">
              <w:rPr>
                <w:rFonts w:ascii="Times New Roman Tj" w:hAnsi="Times New Roman Tj"/>
                <w:sz w:val="24"/>
                <w:szCs w:val="24"/>
              </w:rPr>
              <w:t>Хазинаи нуфузи ањолии Созмони Милали  Муттањид</w:t>
            </w:r>
            <w:r w:rsidRPr="0014337C">
              <w:rPr>
                <w:rFonts w:ascii="Times New Roman Tj" w:hAnsi="Times New Roman Tj"/>
                <w:bCs/>
                <w:sz w:val="24"/>
                <w:szCs w:val="24"/>
              </w:rPr>
              <w:t xml:space="preserve"> </w:t>
            </w:r>
          </w:p>
        </w:tc>
      </w:tr>
      <w:tr w:rsidR="009F5EEE" w:rsidRPr="0014337C" w:rsidTr="00522502">
        <w:tc>
          <w:tcPr>
            <w:tcW w:w="2021" w:type="dxa"/>
          </w:tcPr>
          <w:p w:rsidR="009F5EEE" w:rsidRDefault="009F5EEE" w:rsidP="00522502">
            <w:pPr>
              <w:spacing w:after="0" w:line="240" w:lineRule="auto"/>
              <w:rPr>
                <w:rFonts w:ascii="Times New Roman Tj" w:hAnsi="Times New Roman Tj" w:cs="Arial"/>
                <w:bCs/>
                <w:sz w:val="24"/>
                <w:szCs w:val="24"/>
              </w:rPr>
            </w:pPr>
          </w:p>
          <w:p w:rsidR="009F5EEE" w:rsidRDefault="009F5EEE" w:rsidP="00522502">
            <w:pPr>
              <w:spacing w:after="0" w:line="240" w:lineRule="auto"/>
              <w:rPr>
                <w:rFonts w:ascii="Times New Roman Tj" w:hAnsi="Times New Roman Tj" w:cs="Arial"/>
                <w:bCs/>
                <w:sz w:val="24"/>
                <w:szCs w:val="24"/>
              </w:rPr>
            </w:pPr>
            <w:r w:rsidRPr="00951F75">
              <w:rPr>
                <w:rFonts w:ascii="Times New Roman Tj" w:hAnsi="Times New Roman Tj" w:cs="Arial"/>
                <w:bCs/>
                <w:sz w:val="24"/>
                <w:szCs w:val="24"/>
                <w:lang w:val="en-US"/>
              </w:rPr>
              <w:t>479 184 45</w:t>
            </w:r>
          </w:p>
          <w:p w:rsidR="009F5EEE" w:rsidRPr="004312EF" w:rsidRDefault="009F5EEE" w:rsidP="00522502">
            <w:pPr>
              <w:spacing w:after="0" w:line="240" w:lineRule="auto"/>
              <w:rPr>
                <w:rFonts w:ascii="Times New Roman Tj" w:hAnsi="Times New Roman Tj" w:cs="Arial"/>
                <w:bCs/>
                <w:sz w:val="24"/>
                <w:szCs w:val="24"/>
              </w:rPr>
            </w:pPr>
          </w:p>
        </w:tc>
        <w:tc>
          <w:tcPr>
            <w:tcW w:w="1417" w:type="dxa"/>
          </w:tcPr>
          <w:p w:rsidR="009F5EEE"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lang w:val="en-US"/>
              </w:rPr>
            </w:pPr>
            <w:r w:rsidRPr="00951F75">
              <w:rPr>
                <w:rFonts w:ascii="Times New Roman Tj" w:hAnsi="Times New Roman Tj" w:cs="Arial"/>
                <w:bCs/>
                <w:sz w:val="24"/>
                <w:szCs w:val="24"/>
              </w:rPr>
              <w:t>3</w:t>
            </w:r>
            <w:r w:rsidRPr="00951F75">
              <w:rPr>
                <w:rFonts w:ascii="Times New Roman Tj" w:hAnsi="Times New Roman Tj" w:cs="Arial"/>
                <w:bCs/>
                <w:sz w:val="24"/>
                <w:szCs w:val="24"/>
                <w:lang w:val="en-US"/>
              </w:rPr>
              <w:t>33634990</w:t>
            </w:r>
          </w:p>
        </w:tc>
        <w:tc>
          <w:tcPr>
            <w:tcW w:w="1418" w:type="dxa"/>
          </w:tcPr>
          <w:p w:rsidR="009F5EEE"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lang w:val="en-US"/>
              </w:rPr>
            </w:pPr>
            <w:r w:rsidRPr="00951F75">
              <w:rPr>
                <w:rFonts w:ascii="Times New Roman Tj" w:hAnsi="Times New Roman Tj" w:cs="Arial"/>
                <w:bCs/>
                <w:sz w:val="24"/>
                <w:szCs w:val="24"/>
                <w:lang w:val="en-US"/>
              </w:rPr>
              <w:t>489 124 04</w:t>
            </w:r>
          </w:p>
        </w:tc>
        <w:tc>
          <w:tcPr>
            <w:tcW w:w="1559" w:type="dxa"/>
          </w:tcPr>
          <w:p w:rsidR="009F5EEE"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rPr>
            </w:pPr>
            <w:r w:rsidRPr="00951F75">
              <w:rPr>
                <w:rFonts w:ascii="Times New Roman Tj" w:hAnsi="Times New Roman Tj" w:cs="Arial"/>
                <w:bCs/>
                <w:sz w:val="24"/>
                <w:szCs w:val="24"/>
              </w:rPr>
              <w:t>1 </w:t>
            </w:r>
            <w:r w:rsidRPr="00951F75">
              <w:rPr>
                <w:rFonts w:ascii="Times New Roman Tj" w:hAnsi="Times New Roman Tj" w:cs="Arial"/>
                <w:bCs/>
                <w:sz w:val="24"/>
                <w:szCs w:val="24"/>
                <w:lang w:val="tg-Cyrl-TJ"/>
              </w:rPr>
              <w:t>180</w:t>
            </w:r>
            <w:r w:rsidRPr="00951F75">
              <w:rPr>
                <w:rFonts w:ascii="Times New Roman Tj" w:hAnsi="Times New Roman Tj" w:cs="Arial"/>
                <w:bCs/>
                <w:sz w:val="24"/>
                <w:szCs w:val="24"/>
              </w:rPr>
              <w:t xml:space="preserve"> </w:t>
            </w:r>
            <w:r w:rsidRPr="00951F75">
              <w:rPr>
                <w:rFonts w:ascii="Times New Roman Tj" w:hAnsi="Times New Roman Tj" w:cs="Arial"/>
                <w:bCs/>
                <w:sz w:val="24"/>
                <w:szCs w:val="24"/>
                <w:lang w:val="tg-Cyrl-TJ"/>
              </w:rPr>
              <w:t>517</w:t>
            </w:r>
            <w:r w:rsidRPr="00951F75">
              <w:rPr>
                <w:rFonts w:ascii="Times New Roman Tj" w:hAnsi="Times New Roman Tj" w:cs="Arial"/>
                <w:bCs/>
                <w:sz w:val="24"/>
                <w:szCs w:val="24"/>
              </w:rPr>
              <w:t>.4</w:t>
            </w:r>
          </w:p>
        </w:tc>
        <w:tc>
          <w:tcPr>
            <w:tcW w:w="1417" w:type="dxa"/>
          </w:tcPr>
          <w:p w:rsidR="009F5EEE"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lang w:val="tg-Cyrl-TJ"/>
              </w:rPr>
            </w:pPr>
            <w:r w:rsidRPr="00951F75">
              <w:rPr>
                <w:rFonts w:ascii="Times New Roman Tj" w:hAnsi="Times New Roman Tj" w:cs="Arial"/>
                <w:bCs/>
                <w:sz w:val="24"/>
                <w:szCs w:val="24"/>
              </w:rPr>
              <w:t>3 </w:t>
            </w:r>
            <w:r w:rsidRPr="00951F75">
              <w:rPr>
                <w:rFonts w:ascii="Times New Roman Tj" w:hAnsi="Times New Roman Tj" w:cs="Arial"/>
                <w:bCs/>
                <w:sz w:val="24"/>
                <w:szCs w:val="24"/>
                <w:lang w:val="tg-Cyrl-TJ"/>
              </w:rPr>
              <w:t>659 5</w:t>
            </w:r>
            <w:r w:rsidRPr="00951F75">
              <w:rPr>
                <w:rFonts w:ascii="Times New Roman Tj" w:hAnsi="Times New Roman Tj" w:cs="Arial"/>
                <w:bCs/>
                <w:sz w:val="24"/>
                <w:szCs w:val="24"/>
              </w:rPr>
              <w:t>86</w:t>
            </w:r>
            <w:r w:rsidRPr="00951F75">
              <w:rPr>
                <w:rFonts w:ascii="Times New Roman Tj" w:hAnsi="Times New Roman Tj" w:cs="Arial"/>
                <w:bCs/>
                <w:sz w:val="24"/>
                <w:szCs w:val="24"/>
                <w:lang w:val="tg-Cyrl-TJ"/>
              </w:rPr>
              <w:t>.6</w:t>
            </w:r>
          </w:p>
        </w:tc>
        <w:tc>
          <w:tcPr>
            <w:tcW w:w="1560" w:type="dxa"/>
          </w:tcPr>
          <w:p w:rsidR="009F5EEE" w:rsidRDefault="009F5EEE" w:rsidP="00522502">
            <w:pPr>
              <w:spacing w:after="0" w:line="240" w:lineRule="auto"/>
              <w:rPr>
                <w:rFonts w:ascii="Times New Roman Tj" w:hAnsi="Times New Roman Tj" w:cs="Arial"/>
                <w:bCs/>
                <w:sz w:val="24"/>
                <w:szCs w:val="24"/>
                <w:lang w:val="tg-Cyrl-TJ"/>
              </w:rPr>
            </w:pPr>
          </w:p>
          <w:p w:rsidR="009F5EEE" w:rsidRPr="00951F75" w:rsidRDefault="009F5EEE" w:rsidP="00522502">
            <w:pPr>
              <w:spacing w:after="0" w:line="240" w:lineRule="auto"/>
              <w:rPr>
                <w:rFonts w:ascii="Times New Roman Tj" w:hAnsi="Times New Roman Tj" w:cs="Arial"/>
                <w:bCs/>
                <w:sz w:val="24"/>
                <w:szCs w:val="24"/>
              </w:rPr>
            </w:pPr>
            <w:r w:rsidRPr="00951F75">
              <w:rPr>
                <w:rFonts w:ascii="Times New Roman Tj" w:hAnsi="Times New Roman Tj" w:cs="Arial"/>
                <w:bCs/>
                <w:sz w:val="24"/>
                <w:szCs w:val="24"/>
                <w:lang w:val="tg-Cyrl-TJ"/>
              </w:rPr>
              <w:t>1 06</w:t>
            </w:r>
            <w:r w:rsidRPr="00951F75">
              <w:rPr>
                <w:rFonts w:ascii="Times New Roman Tj" w:hAnsi="Times New Roman Tj" w:cs="Arial"/>
                <w:bCs/>
                <w:sz w:val="24"/>
                <w:szCs w:val="24"/>
              </w:rPr>
              <w:t>2</w:t>
            </w:r>
            <w:r w:rsidRPr="00951F75">
              <w:rPr>
                <w:rFonts w:ascii="Times New Roman Tj" w:hAnsi="Times New Roman Tj" w:cs="Arial"/>
                <w:bCs/>
                <w:sz w:val="24"/>
                <w:szCs w:val="24"/>
                <w:lang w:val="tg-Cyrl-TJ"/>
              </w:rPr>
              <w:t xml:space="preserve"> 462</w:t>
            </w:r>
            <w:r w:rsidRPr="00951F75">
              <w:rPr>
                <w:rFonts w:ascii="Times New Roman Tj" w:hAnsi="Times New Roman Tj" w:cs="Arial"/>
                <w:bCs/>
                <w:sz w:val="24"/>
                <w:szCs w:val="24"/>
              </w:rPr>
              <w:t>.6</w:t>
            </w:r>
          </w:p>
        </w:tc>
        <w:tc>
          <w:tcPr>
            <w:tcW w:w="1701" w:type="dxa"/>
          </w:tcPr>
          <w:p w:rsidR="009F5EEE"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rPr>
            </w:pPr>
            <w:r w:rsidRPr="00951F75">
              <w:rPr>
                <w:rFonts w:ascii="Times New Roman Tj" w:hAnsi="Times New Roman Tj" w:cs="Arial"/>
                <w:bCs/>
                <w:sz w:val="24"/>
                <w:szCs w:val="24"/>
              </w:rPr>
              <w:t>1 </w:t>
            </w:r>
            <w:r w:rsidRPr="00951F75">
              <w:rPr>
                <w:rFonts w:ascii="Times New Roman Tj" w:hAnsi="Times New Roman Tj" w:cs="Arial"/>
                <w:bCs/>
                <w:sz w:val="24"/>
                <w:szCs w:val="24"/>
                <w:lang w:val="tg-Cyrl-TJ"/>
              </w:rPr>
              <w:t>874</w:t>
            </w:r>
            <w:r>
              <w:rPr>
                <w:rFonts w:ascii="Times New Roman Tj" w:hAnsi="Times New Roman Tj" w:cs="Arial"/>
                <w:bCs/>
                <w:sz w:val="24"/>
                <w:szCs w:val="24"/>
              </w:rPr>
              <w:t> </w:t>
            </w:r>
            <w:r w:rsidRPr="00951F75">
              <w:rPr>
                <w:rFonts w:ascii="Times New Roman Tj" w:hAnsi="Times New Roman Tj" w:cs="Arial"/>
                <w:bCs/>
                <w:sz w:val="24"/>
                <w:szCs w:val="24"/>
                <w:lang w:val="tg-Cyrl-TJ"/>
              </w:rPr>
              <w:t>934</w:t>
            </w:r>
          </w:p>
        </w:tc>
        <w:tc>
          <w:tcPr>
            <w:tcW w:w="1417" w:type="dxa"/>
          </w:tcPr>
          <w:p w:rsidR="009F5EEE" w:rsidRDefault="009F5EEE" w:rsidP="00522502">
            <w:pPr>
              <w:spacing w:after="0" w:line="240" w:lineRule="auto"/>
              <w:rPr>
                <w:rFonts w:ascii="Times New Roman Tj" w:hAnsi="Times New Roman Tj" w:cs="Arial"/>
                <w:bCs/>
                <w:sz w:val="24"/>
                <w:szCs w:val="24"/>
                <w:lang w:val="tg-Cyrl-TJ"/>
              </w:rPr>
            </w:pPr>
          </w:p>
          <w:p w:rsidR="009F5EEE" w:rsidRPr="00951F75" w:rsidRDefault="009F5EEE" w:rsidP="00522502">
            <w:pPr>
              <w:spacing w:after="0" w:line="240" w:lineRule="auto"/>
              <w:rPr>
                <w:rFonts w:ascii="Times New Roman Tj" w:hAnsi="Times New Roman Tj" w:cs="Arial"/>
                <w:bCs/>
                <w:sz w:val="24"/>
                <w:szCs w:val="24"/>
                <w:lang w:val="tg-Cyrl-TJ"/>
              </w:rPr>
            </w:pPr>
            <w:r w:rsidRPr="00951F75">
              <w:rPr>
                <w:rFonts w:ascii="Times New Roman Tj" w:hAnsi="Times New Roman Tj" w:cs="Arial"/>
                <w:bCs/>
                <w:sz w:val="24"/>
                <w:szCs w:val="24"/>
                <w:lang w:val="tg-Cyrl-TJ"/>
              </w:rPr>
              <w:t>1 012 4</w:t>
            </w:r>
            <w:r w:rsidRPr="00951F75">
              <w:rPr>
                <w:rFonts w:ascii="Times New Roman Tj" w:hAnsi="Times New Roman Tj" w:cs="Arial"/>
                <w:bCs/>
                <w:sz w:val="24"/>
                <w:szCs w:val="24"/>
              </w:rPr>
              <w:t>6</w:t>
            </w:r>
            <w:r w:rsidRPr="00951F75">
              <w:rPr>
                <w:rFonts w:ascii="Times New Roman Tj" w:hAnsi="Times New Roman Tj" w:cs="Arial"/>
                <w:bCs/>
                <w:sz w:val="24"/>
                <w:szCs w:val="24"/>
                <w:lang w:val="tg-Cyrl-TJ"/>
              </w:rPr>
              <w:t>7</w:t>
            </w:r>
            <w:r w:rsidRPr="00951F75">
              <w:rPr>
                <w:rFonts w:ascii="Times New Roman Tj" w:hAnsi="Times New Roman Tj" w:cs="Arial"/>
                <w:bCs/>
                <w:sz w:val="24"/>
                <w:szCs w:val="24"/>
              </w:rPr>
              <w:t>.</w:t>
            </w:r>
            <w:r w:rsidRPr="00951F75">
              <w:rPr>
                <w:rFonts w:ascii="Times New Roman Tj" w:hAnsi="Times New Roman Tj" w:cs="Arial"/>
                <w:bCs/>
                <w:sz w:val="24"/>
                <w:szCs w:val="24"/>
                <w:lang w:val="tg-Cyrl-TJ"/>
              </w:rPr>
              <w:t>6</w:t>
            </w:r>
          </w:p>
        </w:tc>
        <w:tc>
          <w:tcPr>
            <w:tcW w:w="1701" w:type="dxa"/>
          </w:tcPr>
          <w:p w:rsidR="009F5EEE" w:rsidRDefault="009F5EEE" w:rsidP="00522502">
            <w:pPr>
              <w:spacing w:after="0" w:line="240" w:lineRule="auto"/>
              <w:rPr>
                <w:rFonts w:ascii="Times New Roman Tj" w:hAnsi="Times New Roman Tj" w:cs="Arial"/>
                <w:bCs/>
                <w:sz w:val="24"/>
                <w:szCs w:val="24"/>
              </w:rPr>
            </w:pPr>
          </w:p>
          <w:p w:rsidR="009F5EEE" w:rsidRPr="00951F75" w:rsidRDefault="009F5EEE" w:rsidP="00522502">
            <w:pPr>
              <w:spacing w:after="0" w:line="240" w:lineRule="auto"/>
              <w:rPr>
                <w:rFonts w:ascii="Times New Roman Tj" w:hAnsi="Times New Roman Tj" w:cs="Arial"/>
                <w:bCs/>
                <w:sz w:val="24"/>
                <w:szCs w:val="24"/>
                <w:lang w:val="tg-Cyrl-TJ"/>
              </w:rPr>
            </w:pPr>
            <w:r w:rsidRPr="00951F75">
              <w:rPr>
                <w:rFonts w:ascii="Times New Roman Tj" w:hAnsi="Times New Roman Tj" w:cs="Arial"/>
                <w:bCs/>
                <w:sz w:val="24"/>
                <w:szCs w:val="24"/>
              </w:rPr>
              <w:t>2 </w:t>
            </w:r>
            <w:r w:rsidRPr="00951F75">
              <w:rPr>
                <w:rFonts w:ascii="Times New Roman Tj" w:hAnsi="Times New Roman Tj" w:cs="Arial"/>
                <w:bCs/>
                <w:sz w:val="24"/>
                <w:szCs w:val="24"/>
                <w:lang w:val="tg-Cyrl-TJ"/>
              </w:rPr>
              <w:t>869</w:t>
            </w:r>
            <w:r w:rsidRPr="00951F75">
              <w:rPr>
                <w:rFonts w:ascii="Times New Roman Tj" w:hAnsi="Times New Roman Tj" w:cs="Arial"/>
                <w:bCs/>
                <w:sz w:val="24"/>
                <w:szCs w:val="24"/>
              </w:rPr>
              <w:t xml:space="preserve"> </w:t>
            </w:r>
            <w:r w:rsidRPr="00951F75">
              <w:rPr>
                <w:rFonts w:ascii="Times New Roman Tj" w:hAnsi="Times New Roman Tj" w:cs="Arial"/>
                <w:bCs/>
                <w:sz w:val="24"/>
                <w:szCs w:val="24"/>
                <w:lang w:val="tg-Cyrl-TJ"/>
              </w:rPr>
              <w:t>699</w:t>
            </w:r>
            <w:r w:rsidRPr="00951F75">
              <w:rPr>
                <w:rFonts w:ascii="Times New Roman Tj" w:hAnsi="Times New Roman Tj" w:cs="Arial"/>
                <w:bCs/>
                <w:sz w:val="24"/>
                <w:szCs w:val="24"/>
              </w:rPr>
              <w:t>.</w:t>
            </w:r>
            <w:r w:rsidRPr="00951F75">
              <w:rPr>
                <w:rFonts w:ascii="Times New Roman Tj" w:hAnsi="Times New Roman Tj" w:cs="Arial"/>
                <w:bCs/>
                <w:sz w:val="24"/>
                <w:szCs w:val="24"/>
                <w:lang w:val="tg-Cyrl-TJ"/>
              </w:rPr>
              <w:t>2</w:t>
            </w:r>
          </w:p>
        </w:tc>
        <w:tc>
          <w:tcPr>
            <w:tcW w:w="1368" w:type="dxa"/>
            <w:gridSpan w:val="2"/>
          </w:tcPr>
          <w:p w:rsidR="009F5EEE" w:rsidRDefault="009F5EEE" w:rsidP="00522502">
            <w:pPr>
              <w:spacing w:after="0" w:line="240" w:lineRule="auto"/>
              <w:rPr>
                <w:rFonts w:ascii="Times New Roman Tj" w:hAnsi="Times New Roman Tj" w:cs="Arial"/>
                <w:bCs/>
                <w:sz w:val="24"/>
                <w:szCs w:val="24"/>
                <w:lang w:val="tg-Cyrl-TJ"/>
              </w:rPr>
            </w:pPr>
          </w:p>
          <w:p w:rsidR="009F5EEE" w:rsidRPr="00951F75" w:rsidRDefault="009F5EEE" w:rsidP="00522502">
            <w:pPr>
              <w:spacing w:after="0" w:line="240" w:lineRule="auto"/>
              <w:rPr>
                <w:rFonts w:ascii="Times New Roman Tj" w:hAnsi="Times New Roman Tj" w:cs="Arial"/>
                <w:bCs/>
                <w:sz w:val="24"/>
                <w:szCs w:val="24"/>
                <w:lang w:val="tg-Cyrl-TJ"/>
              </w:rPr>
            </w:pPr>
            <w:r w:rsidRPr="00951F75">
              <w:rPr>
                <w:rFonts w:ascii="Times New Roman Tj" w:hAnsi="Times New Roman Tj" w:cs="Arial"/>
                <w:bCs/>
                <w:sz w:val="24"/>
                <w:szCs w:val="24"/>
                <w:lang w:val="tg-Cyrl-TJ"/>
              </w:rPr>
              <w:t xml:space="preserve">961 </w:t>
            </w:r>
            <w:r w:rsidRPr="00951F75">
              <w:rPr>
                <w:rFonts w:ascii="Times New Roman Tj" w:hAnsi="Times New Roman Tj" w:cs="Arial"/>
                <w:bCs/>
                <w:sz w:val="24"/>
                <w:szCs w:val="24"/>
              </w:rPr>
              <w:t>84</w:t>
            </w:r>
            <w:r w:rsidRPr="00951F75">
              <w:rPr>
                <w:rFonts w:ascii="Times New Roman Tj" w:hAnsi="Times New Roman Tj" w:cs="Arial"/>
                <w:bCs/>
                <w:sz w:val="24"/>
                <w:szCs w:val="24"/>
                <w:lang w:val="tg-Cyrl-TJ"/>
              </w:rPr>
              <w:t>0</w:t>
            </w:r>
            <w:r w:rsidRPr="00951F75">
              <w:rPr>
                <w:rFonts w:ascii="Times New Roman Tj" w:hAnsi="Times New Roman Tj" w:cs="Arial"/>
                <w:bCs/>
                <w:sz w:val="24"/>
                <w:szCs w:val="24"/>
              </w:rPr>
              <w:t>.</w:t>
            </w:r>
            <w:r w:rsidRPr="00951F75">
              <w:rPr>
                <w:rFonts w:ascii="Times New Roman Tj" w:hAnsi="Times New Roman Tj" w:cs="Arial"/>
                <w:bCs/>
                <w:sz w:val="24"/>
                <w:szCs w:val="24"/>
                <w:lang w:val="tg-Cyrl-TJ"/>
              </w:rPr>
              <w:t>8</w:t>
            </w:r>
          </w:p>
        </w:tc>
      </w:tr>
      <w:tr w:rsidR="009F5EEE" w:rsidRPr="0014337C" w:rsidTr="00522502">
        <w:tc>
          <w:tcPr>
            <w:tcW w:w="4856" w:type="dxa"/>
            <w:gridSpan w:val="3"/>
          </w:tcPr>
          <w:p w:rsidR="009F5EEE" w:rsidRDefault="009F5EEE" w:rsidP="00522502">
            <w:pPr>
              <w:spacing w:after="0" w:line="240" w:lineRule="auto"/>
              <w:jc w:val="center"/>
              <w:rPr>
                <w:rFonts w:ascii="Times New Roman Tj" w:hAnsi="Times New Roman Tj" w:cs="Arial"/>
                <w:bCs/>
                <w:sz w:val="24"/>
                <w:szCs w:val="24"/>
              </w:rPr>
            </w:pPr>
          </w:p>
          <w:p w:rsidR="009F5EEE" w:rsidRDefault="009F5EEE" w:rsidP="00522502">
            <w:pPr>
              <w:spacing w:after="0" w:line="240" w:lineRule="auto"/>
              <w:jc w:val="center"/>
              <w:rPr>
                <w:rFonts w:ascii="Times New Roman Tj" w:hAnsi="Times New Roman Tj" w:cs="Arial"/>
                <w:bCs/>
                <w:sz w:val="24"/>
                <w:szCs w:val="24"/>
              </w:rPr>
            </w:pPr>
            <w:r>
              <w:rPr>
                <w:rFonts w:ascii="Times New Roman Tj" w:hAnsi="Times New Roman Tj" w:cs="Arial"/>
                <w:bCs/>
                <w:sz w:val="24"/>
                <w:szCs w:val="24"/>
              </w:rPr>
              <w:t xml:space="preserve">       </w:t>
            </w:r>
            <w:r w:rsidRPr="00951F75">
              <w:rPr>
                <w:rFonts w:ascii="Times New Roman Tj" w:hAnsi="Times New Roman Tj" w:cs="Arial"/>
                <w:bCs/>
                <w:sz w:val="24"/>
                <w:szCs w:val="24"/>
                <w:lang w:val="en-US"/>
              </w:rPr>
              <w:t>4 769 208</w:t>
            </w:r>
            <w:r>
              <w:rPr>
                <w:rFonts w:ascii="Times New Roman Tj" w:hAnsi="Times New Roman Tj" w:cs="Arial"/>
                <w:bCs/>
                <w:sz w:val="24"/>
                <w:szCs w:val="24"/>
                <w:lang w:val="en-US"/>
              </w:rPr>
              <w:t> </w:t>
            </w:r>
            <w:r w:rsidRPr="00951F75">
              <w:rPr>
                <w:rFonts w:ascii="Times New Roman Tj" w:hAnsi="Times New Roman Tj" w:cs="Arial"/>
                <w:bCs/>
                <w:sz w:val="24"/>
                <w:szCs w:val="24"/>
                <w:lang w:val="en-US"/>
              </w:rPr>
              <w:t>90</w:t>
            </w:r>
            <w:r w:rsidRPr="00951F75">
              <w:rPr>
                <w:rFonts w:ascii="Times New Roman Tj" w:hAnsi="Times New Roman Tj" w:cs="Arial"/>
                <w:bCs/>
                <w:sz w:val="24"/>
                <w:szCs w:val="24"/>
              </w:rPr>
              <w:t>5 </w:t>
            </w:r>
          </w:p>
          <w:p w:rsidR="009F5EEE" w:rsidRPr="00951F75" w:rsidRDefault="009F5EEE" w:rsidP="00522502">
            <w:pPr>
              <w:spacing w:after="0" w:line="240" w:lineRule="auto"/>
              <w:jc w:val="center"/>
              <w:rPr>
                <w:rFonts w:ascii="Times New Roman Tj" w:hAnsi="Times New Roman Tj" w:cs="Arial"/>
                <w:bCs/>
                <w:sz w:val="24"/>
                <w:szCs w:val="24"/>
                <w:lang w:val="en-US"/>
              </w:rPr>
            </w:pPr>
          </w:p>
        </w:tc>
        <w:tc>
          <w:tcPr>
            <w:tcW w:w="4536" w:type="dxa"/>
            <w:gridSpan w:val="3"/>
          </w:tcPr>
          <w:p w:rsidR="009F5EEE" w:rsidRDefault="009F5EEE" w:rsidP="00522502">
            <w:pPr>
              <w:spacing w:after="0" w:line="240" w:lineRule="auto"/>
              <w:jc w:val="center"/>
              <w:rPr>
                <w:rFonts w:ascii="Times New Roman Tj" w:hAnsi="Times New Roman Tj" w:cs="Arial"/>
                <w:bCs/>
                <w:sz w:val="24"/>
                <w:szCs w:val="24"/>
              </w:rPr>
            </w:pPr>
          </w:p>
          <w:p w:rsidR="009F5EEE" w:rsidRPr="00951F75" w:rsidRDefault="009F5EEE" w:rsidP="00522502">
            <w:pPr>
              <w:spacing w:after="0" w:line="240" w:lineRule="auto"/>
              <w:jc w:val="center"/>
              <w:rPr>
                <w:rFonts w:ascii="Times New Roman Tj" w:hAnsi="Times New Roman Tj" w:cs="Arial"/>
                <w:bCs/>
                <w:sz w:val="24"/>
                <w:szCs w:val="24"/>
              </w:rPr>
            </w:pPr>
            <w:r w:rsidRPr="00951F75">
              <w:rPr>
                <w:rFonts w:ascii="Times New Roman Tj" w:hAnsi="Times New Roman Tj" w:cs="Arial"/>
                <w:bCs/>
                <w:sz w:val="24"/>
                <w:szCs w:val="24"/>
              </w:rPr>
              <w:t>5 </w:t>
            </w:r>
            <w:r w:rsidRPr="00951F75">
              <w:rPr>
                <w:rFonts w:ascii="Times New Roman Tj" w:hAnsi="Times New Roman Tj" w:cs="Arial"/>
                <w:bCs/>
                <w:sz w:val="24"/>
                <w:szCs w:val="24"/>
                <w:lang w:val="tg-Cyrl-TJ"/>
              </w:rPr>
              <w:t>902</w:t>
            </w:r>
            <w:r w:rsidRPr="00951F75">
              <w:rPr>
                <w:rFonts w:ascii="Times New Roman Tj" w:hAnsi="Times New Roman Tj" w:cs="Arial"/>
                <w:bCs/>
                <w:sz w:val="24"/>
                <w:szCs w:val="24"/>
              </w:rPr>
              <w:t xml:space="preserve"> </w:t>
            </w:r>
            <w:r w:rsidRPr="00951F75">
              <w:rPr>
                <w:rFonts w:ascii="Times New Roman Tj" w:hAnsi="Times New Roman Tj" w:cs="Arial"/>
                <w:bCs/>
                <w:sz w:val="24"/>
                <w:szCs w:val="24"/>
                <w:lang w:val="tg-Cyrl-TJ"/>
              </w:rPr>
              <w:t>566</w:t>
            </w:r>
            <w:r w:rsidRPr="00951F75">
              <w:rPr>
                <w:rFonts w:ascii="Times New Roman Tj" w:hAnsi="Times New Roman Tj" w:cs="Arial"/>
                <w:bCs/>
                <w:sz w:val="24"/>
                <w:szCs w:val="24"/>
              </w:rPr>
              <w:t>.6</w:t>
            </w:r>
          </w:p>
        </w:tc>
        <w:tc>
          <w:tcPr>
            <w:tcW w:w="3118" w:type="dxa"/>
            <w:gridSpan w:val="2"/>
          </w:tcPr>
          <w:p w:rsidR="009F5EEE" w:rsidRDefault="009F5EEE" w:rsidP="00522502">
            <w:pPr>
              <w:spacing w:after="0" w:line="240" w:lineRule="auto"/>
              <w:jc w:val="center"/>
              <w:rPr>
                <w:rFonts w:ascii="Times New Roman Tj" w:hAnsi="Times New Roman Tj" w:cs="Arial"/>
                <w:bCs/>
                <w:sz w:val="24"/>
                <w:szCs w:val="24"/>
              </w:rPr>
            </w:pPr>
          </w:p>
          <w:p w:rsidR="009F5EEE" w:rsidRPr="00951F75" w:rsidRDefault="009F5EEE" w:rsidP="00522502">
            <w:pPr>
              <w:spacing w:after="0" w:line="240" w:lineRule="auto"/>
              <w:jc w:val="center"/>
              <w:rPr>
                <w:rFonts w:ascii="Times New Roman Tj" w:hAnsi="Times New Roman Tj" w:cs="Arial"/>
                <w:bCs/>
                <w:sz w:val="24"/>
                <w:szCs w:val="24"/>
                <w:lang w:val="tg-Cyrl-TJ"/>
              </w:rPr>
            </w:pPr>
            <w:r w:rsidRPr="00951F75">
              <w:rPr>
                <w:rFonts w:ascii="Times New Roman Tj" w:hAnsi="Times New Roman Tj" w:cs="Arial"/>
                <w:bCs/>
                <w:sz w:val="24"/>
                <w:szCs w:val="24"/>
              </w:rPr>
              <w:t>2 </w:t>
            </w:r>
            <w:r w:rsidRPr="00951F75">
              <w:rPr>
                <w:rFonts w:ascii="Times New Roman Tj" w:hAnsi="Times New Roman Tj" w:cs="Arial"/>
                <w:bCs/>
                <w:sz w:val="24"/>
                <w:szCs w:val="24"/>
                <w:lang w:val="tg-Cyrl-TJ"/>
              </w:rPr>
              <w:t>887</w:t>
            </w:r>
            <w:r w:rsidRPr="00951F75">
              <w:rPr>
                <w:rFonts w:ascii="Times New Roman Tj" w:hAnsi="Times New Roman Tj" w:cs="Arial"/>
                <w:bCs/>
                <w:sz w:val="24"/>
                <w:szCs w:val="24"/>
              </w:rPr>
              <w:t xml:space="preserve"> 4</w:t>
            </w:r>
            <w:r w:rsidRPr="00951F75">
              <w:rPr>
                <w:rFonts w:ascii="Times New Roman Tj" w:hAnsi="Times New Roman Tj" w:cs="Arial"/>
                <w:bCs/>
                <w:sz w:val="24"/>
                <w:szCs w:val="24"/>
                <w:lang w:val="tg-Cyrl-TJ"/>
              </w:rPr>
              <w:t>01</w:t>
            </w:r>
            <w:r w:rsidRPr="00951F75">
              <w:rPr>
                <w:rFonts w:ascii="Times New Roman Tj" w:hAnsi="Times New Roman Tj" w:cs="Arial"/>
                <w:bCs/>
                <w:sz w:val="24"/>
                <w:szCs w:val="24"/>
              </w:rPr>
              <w:t>.</w:t>
            </w:r>
            <w:r w:rsidRPr="00951F75">
              <w:rPr>
                <w:rFonts w:ascii="Times New Roman Tj" w:hAnsi="Times New Roman Tj" w:cs="Arial"/>
                <w:bCs/>
                <w:sz w:val="24"/>
                <w:szCs w:val="24"/>
                <w:lang w:val="tg-Cyrl-TJ"/>
              </w:rPr>
              <w:t>6</w:t>
            </w:r>
          </w:p>
        </w:tc>
        <w:tc>
          <w:tcPr>
            <w:tcW w:w="3069" w:type="dxa"/>
            <w:gridSpan w:val="3"/>
          </w:tcPr>
          <w:p w:rsidR="009F5EEE" w:rsidRDefault="009F5EEE" w:rsidP="00522502">
            <w:pPr>
              <w:spacing w:after="0" w:line="240" w:lineRule="auto"/>
              <w:jc w:val="center"/>
              <w:rPr>
                <w:rFonts w:ascii="Times New Roman Tj" w:hAnsi="Times New Roman Tj" w:cs="Arial"/>
                <w:bCs/>
                <w:sz w:val="24"/>
                <w:szCs w:val="24"/>
              </w:rPr>
            </w:pPr>
          </w:p>
          <w:p w:rsidR="009F5EEE" w:rsidRPr="00951F75" w:rsidRDefault="009F5EEE" w:rsidP="00522502">
            <w:pPr>
              <w:spacing w:after="0" w:line="240" w:lineRule="auto"/>
              <w:jc w:val="center"/>
              <w:rPr>
                <w:rFonts w:ascii="Times New Roman Tj" w:hAnsi="Times New Roman Tj" w:cs="Arial"/>
                <w:bCs/>
                <w:sz w:val="24"/>
                <w:szCs w:val="24"/>
                <w:lang w:val="tg-Cyrl-TJ"/>
              </w:rPr>
            </w:pPr>
            <w:r w:rsidRPr="00951F75">
              <w:rPr>
                <w:rFonts w:ascii="Times New Roman Tj" w:hAnsi="Times New Roman Tj" w:cs="Arial"/>
                <w:bCs/>
                <w:sz w:val="24"/>
                <w:szCs w:val="24"/>
              </w:rPr>
              <w:t>3 </w:t>
            </w:r>
            <w:r w:rsidRPr="00951F75">
              <w:rPr>
                <w:rFonts w:ascii="Times New Roman Tj" w:hAnsi="Times New Roman Tj" w:cs="Arial"/>
                <w:bCs/>
                <w:sz w:val="24"/>
                <w:szCs w:val="24"/>
                <w:lang w:val="tg-Cyrl-TJ"/>
              </w:rPr>
              <w:t>831</w:t>
            </w:r>
            <w:r w:rsidRPr="00951F75">
              <w:rPr>
                <w:rFonts w:ascii="Times New Roman Tj" w:hAnsi="Times New Roman Tj" w:cs="Arial"/>
                <w:bCs/>
                <w:sz w:val="24"/>
                <w:szCs w:val="24"/>
              </w:rPr>
              <w:t xml:space="preserve"> </w:t>
            </w:r>
            <w:r w:rsidRPr="00951F75">
              <w:rPr>
                <w:rFonts w:ascii="Times New Roman Tj" w:hAnsi="Times New Roman Tj" w:cs="Arial"/>
                <w:bCs/>
                <w:sz w:val="24"/>
                <w:szCs w:val="24"/>
                <w:lang w:val="tg-Cyrl-TJ"/>
              </w:rPr>
              <w:t>540</w:t>
            </w:r>
          </w:p>
        </w:tc>
      </w:tr>
      <w:tr w:rsidR="009F5EEE" w:rsidRPr="0014337C" w:rsidTr="00522502">
        <w:trPr>
          <w:gridAfter w:val="1"/>
          <w:wAfter w:w="9" w:type="dxa"/>
        </w:trPr>
        <w:tc>
          <w:tcPr>
            <w:tcW w:w="15570" w:type="dxa"/>
            <w:gridSpan w:val="10"/>
            <w:shd w:val="clear" w:color="auto" w:fill="BFBFBF"/>
          </w:tcPr>
          <w:tbl>
            <w:tblPr>
              <w:tblW w:w="15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52"/>
            </w:tblGrid>
            <w:tr w:rsidR="009F5EEE" w:rsidRPr="0014337C" w:rsidTr="00522502">
              <w:tc>
                <w:tcPr>
                  <w:tcW w:w="15452" w:type="dxa"/>
                  <w:tcBorders>
                    <w:top w:val="single" w:sz="4" w:space="0" w:color="auto"/>
                    <w:left w:val="single" w:sz="4" w:space="0" w:color="auto"/>
                    <w:bottom w:val="single" w:sz="4" w:space="0" w:color="auto"/>
                    <w:right w:val="single" w:sz="4" w:space="0" w:color="auto"/>
                  </w:tcBorders>
                  <w:shd w:val="clear" w:color="auto" w:fill="BFBFBF"/>
                </w:tcPr>
                <w:p w:rsidR="009F5EEE" w:rsidRPr="0014337C" w:rsidRDefault="009F5EEE" w:rsidP="00522502">
                  <w:pPr>
                    <w:spacing w:after="0" w:line="240" w:lineRule="auto"/>
                    <w:jc w:val="center"/>
                    <w:rPr>
                      <w:rFonts w:ascii="Times New Roman Tj" w:hAnsi="Times New Roman Tj"/>
                      <w:sz w:val="24"/>
                      <w:szCs w:val="24"/>
                    </w:rPr>
                  </w:pPr>
                  <w:r w:rsidRPr="005A7104">
                    <w:rPr>
                      <w:rFonts w:ascii="Times New Roman Tj" w:hAnsi="Times New Roman Tj" w:cs="Arial"/>
                      <w:b/>
                      <w:bCs/>
                      <w:sz w:val="24"/>
                      <w:szCs w:val="24"/>
                    </w:rPr>
                    <w:t xml:space="preserve">Буљети умумї бо </w:t>
                  </w:r>
                  <w:r>
                    <w:rPr>
                      <w:rFonts w:ascii="Times New Roman Tj" w:hAnsi="Times New Roman Tj" w:cs="Arial"/>
                      <w:b/>
                      <w:bCs/>
                      <w:sz w:val="24"/>
                      <w:szCs w:val="24"/>
                    </w:rPr>
                    <w:t>сомонї</w:t>
                  </w:r>
                </w:p>
              </w:tc>
            </w:tr>
          </w:tbl>
          <w:p w:rsidR="009F5EEE" w:rsidRPr="0014337C" w:rsidRDefault="009F5EEE" w:rsidP="00522502">
            <w:pPr>
              <w:spacing w:after="0" w:line="240" w:lineRule="auto"/>
              <w:jc w:val="center"/>
              <w:rPr>
                <w:rFonts w:ascii="Times New Roman Tj" w:hAnsi="Times New Roman Tj"/>
                <w:sz w:val="24"/>
                <w:szCs w:val="24"/>
              </w:rPr>
            </w:pPr>
          </w:p>
        </w:tc>
      </w:tr>
    </w:tbl>
    <w:p w:rsidR="009F5EEE" w:rsidRDefault="009F5EEE" w:rsidP="005B57A3">
      <w:pPr>
        <w:spacing w:after="0" w:line="240" w:lineRule="auto"/>
        <w:ind w:firstLine="567"/>
        <w:jc w:val="both"/>
        <w:rPr>
          <w:rFonts w:ascii="Times New Roman Tj" w:hAnsi="Times New Roman Tj"/>
          <w:sz w:val="24"/>
          <w:szCs w:val="24"/>
          <w:lang w:val="tg-Cyrl-TJ"/>
        </w:rPr>
      </w:pPr>
    </w:p>
    <w:p w:rsidR="009F5EEE" w:rsidRPr="005A7104" w:rsidRDefault="009F5EEE" w:rsidP="005B57A3">
      <w:pPr>
        <w:spacing w:after="0" w:line="240" w:lineRule="auto"/>
        <w:ind w:left="-284" w:firstLine="567"/>
        <w:jc w:val="both"/>
        <w:rPr>
          <w:rFonts w:ascii="Times New Roman Tj" w:hAnsi="Times New Roman Tj"/>
          <w:sz w:val="24"/>
          <w:szCs w:val="24"/>
          <w:lang w:val="tg-Cyrl-TJ"/>
        </w:rPr>
      </w:pPr>
      <w:r w:rsidRPr="005A7104">
        <w:rPr>
          <w:rFonts w:ascii="Times New Roman Tj" w:hAnsi="Times New Roman Tj"/>
          <w:sz w:val="24"/>
          <w:szCs w:val="24"/>
          <w:lang w:val="tg-Cyrl-TJ"/>
        </w:rPr>
        <w:t>Эзоњ:  Тиб</w:t>
      </w:r>
      <w:r w:rsidRPr="005A7104">
        <w:rPr>
          <w:rFonts w:ascii="Times New Roman" w:hAnsi="Times New Roman"/>
          <w:sz w:val="24"/>
          <w:szCs w:val="24"/>
          <w:lang w:val="tg-Cyrl-TJ"/>
        </w:rPr>
        <w:t>қ</w:t>
      </w:r>
      <w:r w:rsidRPr="005A7104">
        <w:rPr>
          <w:rFonts w:ascii="Times New Roman Tj" w:hAnsi="Times New Roman Tj" w:cs="Times New Roman Tj"/>
          <w:sz w:val="24"/>
          <w:szCs w:val="24"/>
          <w:lang w:val="tg-Cyrl-TJ"/>
        </w:rPr>
        <w:t>и</w:t>
      </w:r>
      <w:r w:rsidRPr="005A7104">
        <w:rPr>
          <w:rFonts w:ascii="Times New Roman Tj" w:hAnsi="Times New Roman Tj"/>
          <w:sz w:val="24"/>
          <w:szCs w:val="24"/>
          <w:lang w:val="tg-Cyrl-TJ"/>
        </w:rPr>
        <w:t xml:space="preserve"> </w:t>
      </w:r>
      <w:r w:rsidRPr="005A7104">
        <w:rPr>
          <w:rFonts w:ascii="Times New Roman Tj" w:hAnsi="Times New Roman Tj" w:cs="Times New Roman Tj"/>
          <w:sz w:val="24"/>
          <w:szCs w:val="24"/>
          <w:lang w:val="tg-Cyrl-TJ"/>
        </w:rPr>
        <w:t>дурнамои</w:t>
      </w:r>
      <w:r w:rsidRPr="005A7104">
        <w:rPr>
          <w:rFonts w:ascii="Times New Roman Tj" w:hAnsi="Times New Roman Tj"/>
          <w:sz w:val="24"/>
          <w:szCs w:val="24"/>
          <w:lang w:val="tg-Cyrl-TJ"/>
        </w:rPr>
        <w:t xml:space="preserve"> </w:t>
      </w:r>
      <w:r w:rsidRPr="005A7104">
        <w:rPr>
          <w:rFonts w:ascii="Times New Roman Tj" w:hAnsi="Times New Roman Tj" w:cs="Times New Roman Tj"/>
          <w:sz w:val="24"/>
          <w:szCs w:val="24"/>
          <w:lang w:val="tg-Cyrl-TJ"/>
        </w:rPr>
        <w:t>нишонди</w:t>
      </w:r>
      <w:r w:rsidRPr="005A7104">
        <w:rPr>
          <w:rFonts w:ascii="Times New Roman" w:hAnsi="Times New Roman"/>
          <w:sz w:val="24"/>
          <w:szCs w:val="24"/>
          <w:lang w:val="tg-Cyrl-TJ"/>
        </w:rPr>
        <w:t>ҳ</w:t>
      </w:r>
      <w:r w:rsidRPr="005A7104">
        <w:rPr>
          <w:rFonts w:ascii="Times New Roman Tj" w:hAnsi="Times New Roman Tj" w:cs="Times New Roman Tj"/>
          <w:sz w:val="24"/>
          <w:szCs w:val="24"/>
          <w:lang w:val="tg-Cyrl-TJ"/>
        </w:rPr>
        <w:t>анда</w:t>
      </w:r>
      <w:r w:rsidRPr="005A7104">
        <w:rPr>
          <w:rFonts w:ascii="Times New Roman" w:hAnsi="Times New Roman"/>
          <w:sz w:val="24"/>
          <w:szCs w:val="24"/>
          <w:lang w:val="tg-Cyrl-TJ"/>
        </w:rPr>
        <w:t>ҳ</w:t>
      </w:r>
      <w:r w:rsidRPr="005A7104">
        <w:rPr>
          <w:rFonts w:ascii="Times New Roman Tj" w:hAnsi="Times New Roman Tj" w:cs="Times New Roman Tj"/>
          <w:sz w:val="24"/>
          <w:szCs w:val="24"/>
          <w:lang w:val="tg-Cyrl-TJ"/>
        </w:rPr>
        <w:t>ои</w:t>
      </w:r>
      <w:r w:rsidRPr="005A7104">
        <w:rPr>
          <w:rFonts w:ascii="Times New Roman Tj" w:hAnsi="Times New Roman Tj"/>
          <w:sz w:val="24"/>
          <w:szCs w:val="24"/>
          <w:lang w:val="tg-Cyrl-TJ"/>
        </w:rPr>
        <w:t xml:space="preserve"> </w:t>
      </w:r>
      <w:r w:rsidRPr="005A7104">
        <w:rPr>
          <w:rFonts w:ascii="Times New Roman Tj" w:hAnsi="Times New Roman Tj" w:cs="Times New Roman Tj"/>
          <w:sz w:val="24"/>
          <w:szCs w:val="24"/>
          <w:lang w:val="tg-Cyrl-TJ"/>
        </w:rPr>
        <w:t>макрои</w:t>
      </w:r>
      <w:r w:rsidRPr="005A7104">
        <w:rPr>
          <w:rFonts w:ascii="Times New Roman" w:hAnsi="Times New Roman"/>
          <w:sz w:val="24"/>
          <w:szCs w:val="24"/>
          <w:lang w:val="tg-Cyrl-TJ"/>
        </w:rPr>
        <w:t>қ</w:t>
      </w:r>
      <w:r w:rsidRPr="005A7104">
        <w:rPr>
          <w:rFonts w:ascii="Times New Roman Tj" w:hAnsi="Times New Roman Tj" w:cs="Times New Roman Tj"/>
          <w:sz w:val="24"/>
          <w:szCs w:val="24"/>
          <w:lang w:val="tg-Cyrl-TJ"/>
        </w:rPr>
        <w:t>тисод</w:t>
      </w:r>
      <w:r w:rsidRPr="005A7104">
        <w:rPr>
          <w:rFonts w:ascii="Palatino Linotype" w:hAnsi="Palatino Linotype" w:cs="Palatino Linotype"/>
          <w:sz w:val="24"/>
          <w:szCs w:val="24"/>
          <w:lang w:val="tg-Cyrl-TJ"/>
        </w:rPr>
        <w:t>ӣ</w:t>
      </w:r>
      <w:r w:rsidRPr="005A7104">
        <w:rPr>
          <w:rFonts w:ascii="Times New Roman Tj" w:hAnsi="Times New Roman Tj"/>
          <w:sz w:val="24"/>
          <w:szCs w:val="24"/>
          <w:lang w:val="tg-Cyrl-TJ"/>
        </w:rPr>
        <w:t xml:space="preserve"> </w:t>
      </w:r>
      <w:r w:rsidRPr="005A7104">
        <w:rPr>
          <w:rFonts w:ascii="Times New Roman" w:hAnsi="Times New Roman"/>
          <w:sz w:val="24"/>
          <w:szCs w:val="24"/>
          <w:lang w:val="tg-Cyrl-TJ"/>
        </w:rPr>
        <w:t>қ</w:t>
      </w:r>
      <w:r w:rsidRPr="005A7104">
        <w:rPr>
          <w:rFonts w:ascii="Times New Roman Tj" w:hAnsi="Times New Roman Tj" w:cs="Times New Roman Tj"/>
          <w:sz w:val="24"/>
          <w:szCs w:val="24"/>
          <w:lang w:val="tg-Cyrl-TJ"/>
        </w:rPr>
        <w:t>урби</w:t>
      </w:r>
      <w:r w:rsidRPr="005A7104">
        <w:rPr>
          <w:rFonts w:ascii="Times New Roman Tj" w:hAnsi="Times New Roman Tj"/>
          <w:sz w:val="24"/>
          <w:szCs w:val="24"/>
          <w:lang w:val="tg-Cyrl-TJ"/>
        </w:rPr>
        <w:t xml:space="preserve"> асъори милл</w:t>
      </w:r>
      <w:r w:rsidRPr="005A7104">
        <w:rPr>
          <w:rFonts w:ascii="Palatino Linotype" w:hAnsi="Palatino Linotype" w:cs="Palatino Linotype"/>
          <w:sz w:val="24"/>
          <w:szCs w:val="24"/>
          <w:lang w:val="tg-Cyrl-TJ"/>
        </w:rPr>
        <w:t>ӣ</w:t>
      </w:r>
      <w:r w:rsidRPr="005A7104">
        <w:rPr>
          <w:rFonts w:ascii="Times New Roman Tj" w:hAnsi="Times New Roman Tj"/>
          <w:sz w:val="24"/>
          <w:szCs w:val="24"/>
          <w:lang w:val="tg-Cyrl-TJ"/>
        </w:rPr>
        <w:t xml:space="preserve"> </w:t>
      </w:r>
      <w:r w:rsidRPr="005A7104">
        <w:rPr>
          <w:rFonts w:ascii="Times New Roman Tj" w:hAnsi="Times New Roman Tj" w:cs="Times New Roman Tj"/>
          <w:sz w:val="24"/>
          <w:szCs w:val="24"/>
          <w:lang w:val="tg-Cyrl-TJ"/>
        </w:rPr>
        <w:t>нисбат</w:t>
      </w:r>
      <w:r w:rsidRPr="005A7104">
        <w:rPr>
          <w:rFonts w:ascii="Times New Roman Tj" w:hAnsi="Times New Roman Tj"/>
          <w:sz w:val="24"/>
          <w:szCs w:val="24"/>
          <w:lang w:val="tg-Cyrl-TJ"/>
        </w:rPr>
        <w:t xml:space="preserve"> </w:t>
      </w:r>
      <w:r w:rsidRPr="005A7104">
        <w:rPr>
          <w:rFonts w:ascii="Times New Roman Tj" w:hAnsi="Times New Roman Tj" w:cs="Times New Roman Tj"/>
          <w:sz w:val="24"/>
          <w:szCs w:val="24"/>
          <w:lang w:val="tg-Cyrl-TJ"/>
        </w:rPr>
        <w:t>ба</w:t>
      </w:r>
      <w:r w:rsidRPr="005A7104">
        <w:rPr>
          <w:rFonts w:ascii="Times New Roman Tj" w:hAnsi="Times New Roman Tj"/>
          <w:sz w:val="24"/>
          <w:szCs w:val="24"/>
          <w:lang w:val="tg-Cyrl-TJ"/>
        </w:rPr>
        <w:t xml:space="preserve"> 1 доллари </w:t>
      </w:r>
      <w:r w:rsidRPr="00951F75">
        <w:rPr>
          <w:rFonts w:ascii="Times New Roman Tj" w:hAnsi="Times New Roman Tj" w:cs="Arial"/>
          <w:bCs/>
          <w:sz w:val="24"/>
          <w:szCs w:val="24"/>
          <w:lang w:val="tg-Cyrl-TJ"/>
        </w:rPr>
        <w:t>америкої</w:t>
      </w:r>
      <w:r w:rsidRPr="005A7104">
        <w:rPr>
          <w:rFonts w:ascii="Times New Roman Tj" w:hAnsi="Times New Roman Tj"/>
          <w:sz w:val="24"/>
          <w:szCs w:val="24"/>
          <w:lang w:val="tg-Cyrl-TJ"/>
        </w:rPr>
        <w:t xml:space="preserve"> дар соли 2019 =9,7 сомон</w:t>
      </w:r>
      <w:r w:rsidRPr="005A7104">
        <w:rPr>
          <w:rFonts w:ascii="Palatino Linotype" w:hAnsi="Palatino Linotype" w:cs="Palatino Linotype"/>
          <w:sz w:val="24"/>
          <w:szCs w:val="24"/>
          <w:lang w:val="tg-Cyrl-TJ"/>
        </w:rPr>
        <w:t>ӣ</w:t>
      </w:r>
      <w:r w:rsidRPr="005A7104">
        <w:rPr>
          <w:rFonts w:ascii="Times New Roman Tj" w:hAnsi="Times New Roman Tj"/>
          <w:sz w:val="24"/>
          <w:szCs w:val="24"/>
          <w:lang w:val="tg-Cyrl-TJ"/>
        </w:rPr>
        <w:t>, соли 2020 =10,2 сомон</w:t>
      </w:r>
      <w:r w:rsidRPr="005A7104">
        <w:rPr>
          <w:rFonts w:ascii="Palatino Linotype" w:hAnsi="Palatino Linotype" w:cs="Palatino Linotype"/>
          <w:sz w:val="24"/>
          <w:szCs w:val="24"/>
          <w:lang w:val="tg-Cyrl-TJ"/>
        </w:rPr>
        <w:t>ӣ</w:t>
      </w:r>
      <w:r w:rsidRPr="005A7104">
        <w:rPr>
          <w:rFonts w:ascii="Times New Roman Tj" w:hAnsi="Times New Roman Tj" w:cs="Cambria"/>
          <w:sz w:val="24"/>
          <w:szCs w:val="24"/>
          <w:lang w:val="tg-Cyrl-TJ"/>
        </w:rPr>
        <w:t>,</w:t>
      </w:r>
      <w:r w:rsidRPr="005A7104">
        <w:rPr>
          <w:rFonts w:ascii="Times New Roman Tj" w:hAnsi="Times New Roman Tj"/>
          <w:sz w:val="24"/>
          <w:szCs w:val="24"/>
          <w:lang w:val="tg-Cyrl-TJ"/>
        </w:rPr>
        <w:t xml:space="preserve"> соли 2021 =10,8 сомон</w:t>
      </w:r>
      <w:r w:rsidRPr="005A7104">
        <w:rPr>
          <w:rFonts w:ascii="Palatino Linotype" w:hAnsi="Palatino Linotype" w:cs="Palatino Linotype"/>
          <w:sz w:val="24"/>
          <w:szCs w:val="24"/>
          <w:lang w:val="tg-Cyrl-TJ"/>
        </w:rPr>
        <w:t>ӣ</w:t>
      </w:r>
      <w:r w:rsidRPr="005A7104">
        <w:rPr>
          <w:rFonts w:ascii="Times New Roman Tj" w:hAnsi="Times New Roman Tj"/>
          <w:sz w:val="24"/>
          <w:szCs w:val="24"/>
          <w:lang w:val="tg-Cyrl-TJ"/>
        </w:rPr>
        <w:t xml:space="preserve"> ва соли 2022 =11,4 муайян гардидааст.</w:t>
      </w:r>
    </w:p>
    <w:p w:rsidR="009F5EEE" w:rsidRPr="005A7104" w:rsidRDefault="009F5EEE" w:rsidP="005B57A3">
      <w:pPr>
        <w:spacing w:after="0" w:line="240" w:lineRule="auto"/>
        <w:ind w:left="-284" w:firstLine="567"/>
        <w:jc w:val="both"/>
        <w:rPr>
          <w:rFonts w:ascii="Times New Roman Tj" w:hAnsi="Times New Roman Tj"/>
          <w:sz w:val="24"/>
          <w:szCs w:val="24"/>
          <w:lang w:val="tr-TR"/>
        </w:rPr>
      </w:pPr>
      <w:r w:rsidRPr="005A7104">
        <w:rPr>
          <w:rFonts w:ascii="Times New Roman Tj" w:hAnsi="Times New Roman Tj"/>
          <w:sz w:val="24"/>
          <w:szCs w:val="24"/>
          <w:lang w:val="tr-TR"/>
        </w:rPr>
        <w:t xml:space="preserve">Њатто агар </w:t>
      </w:r>
      <w:r w:rsidRPr="005A7104">
        <w:rPr>
          <w:rFonts w:ascii="Times New Roman Tj" w:hAnsi="Times New Roman Tj"/>
          <w:sz w:val="24"/>
          <w:szCs w:val="24"/>
          <w:lang w:val="tg-Cyrl-TJ"/>
        </w:rPr>
        <w:t>н</w:t>
      </w:r>
      <w:r w:rsidRPr="005A7104">
        <w:rPr>
          <w:rFonts w:ascii="Times New Roman Tj" w:hAnsi="Times New Roman Tj"/>
          <w:sz w:val="24"/>
          <w:szCs w:val="24"/>
          <w:lang w:val="tr-TR"/>
        </w:rPr>
        <w:t xml:space="preserve">ишондодњои </w:t>
      </w:r>
      <w:r w:rsidRPr="005A7104">
        <w:rPr>
          <w:rFonts w:ascii="Times New Roman Tj" w:hAnsi="Times New Roman Tj"/>
          <w:sz w:val="24"/>
          <w:szCs w:val="24"/>
          <w:lang w:val="tg-Cyrl-TJ"/>
        </w:rPr>
        <w:t>и</w:t>
      </w:r>
      <w:r w:rsidRPr="005A7104">
        <w:rPr>
          <w:rFonts w:ascii="Times New Roman Tj" w:hAnsi="Times New Roman Tj"/>
          <w:sz w:val="24"/>
          <w:szCs w:val="24"/>
          <w:lang w:val="tr-TR"/>
        </w:rPr>
        <w:t xml:space="preserve">стифодабарии </w:t>
      </w:r>
      <w:r w:rsidRPr="005A7104">
        <w:rPr>
          <w:rFonts w:ascii="Times New Roman Tj" w:hAnsi="Times New Roman Tj"/>
          <w:sz w:val="24"/>
          <w:szCs w:val="24"/>
          <w:lang w:val="tg-Cyrl-TJ"/>
        </w:rPr>
        <w:t>к</w:t>
      </w:r>
      <w:r w:rsidRPr="005A7104">
        <w:rPr>
          <w:rFonts w:ascii="Times New Roman Tj" w:hAnsi="Times New Roman Tj"/>
          <w:sz w:val="24"/>
          <w:szCs w:val="24"/>
          <w:lang w:val="tr-TR"/>
        </w:rPr>
        <w:t>онтра</w:t>
      </w:r>
      <w:r w:rsidRPr="005A7104">
        <w:rPr>
          <w:rFonts w:ascii="Times New Roman Tj" w:hAnsi="Times New Roman Tj"/>
          <w:sz w:val="24"/>
          <w:szCs w:val="24"/>
          <w:lang w:val="tg-Cyrl-TJ"/>
        </w:rPr>
        <w:t>т</w:t>
      </w:r>
      <w:r w:rsidRPr="005A7104">
        <w:rPr>
          <w:rFonts w:ascii="Times New Roman Tj" w:hAnsi="Times New Roman Tj"/>
          <w:sz w:val="24"/>
          <w:szCs w:val="24"/>
          <w:lang w:val="tr-TR"/>
        </w:rPr>
        <w:t>сепсия баланд боќї монанд њам, њар сол хизматрасонии бештари занон/љуфтњо бо сабаби афзоиши ањолї, яъне шумораи занони љавон, ки ба синну</w:t>
      </w:r>
      <w:r w:rsidRPr="005A7104">
        <w:rPr>
          <w:rFonts w:ascii="Times New Roman Tj" w:hAnsi="Times New Roman Tj"/>
          <w:sz w:val="24"/>
          <w:szCs w:val="24"/>
          <w:lang w:val="tg-Cyrl-TJ"/>
        </w:rPr>
        <w:t xml:space="preserve"> </w:t>
      </w:r>
      <w:r w:rsidRPr="005A7104">
        <w:rPr>
          <w:rFonts w:ascii="Times New Roman Tj" w:hAnsi="Times New Roman Tj"/>
          <w:sz w:val="24"/>
          <w:szCs w:val="24"/>
          <w:lang w:val="tr-TR"/>
        </w:rPr>
        <w:t xml:space="preserve">соли репродуктивї (15 </w:t>
      </w:r>
      <w:r w:rsidRPr="00951F75">
        <w:rPr>
          <w:rFonts w:ascii="Times New Roman Tj" w:hAnsi="Times New Roman Tj"/>
          <w:sz w:val="24"/>
          <w:szCs w:val="24"/>
          <w:lang w:val="tg-Cyrl-TJ"/>
        </w:rPr>
        <w:t>-</w:t>
      </w:r>
      <w:r w:rsidRPr="005A7104">
        <w:rPr>
          <w:rFonts w:ascii="Times New Roman Tj" w:hAnsi="Times New Roman Tj"/>
          <w:sz w:val="24"/>
          <w:szCs w:val="24"/>
          <w:lang w:val="tr-TR"/>
        </w:rPr>
        <w:t xml:space="preserve"> 49 сола) дохил мешаванд, дар муќоиса бо шумораи заноне, ки ин синну</w:t>
      </w:r>
      <w:r w:rsidRPr="005A7104">
        <w:rPr>
          <w:rFonts w:ascii="Times New Roman Tj" w:hAnsi="Times New Roman Tj"/>
          <w:sz w:val="24"/>
          <w:szCs w:val="24"/>
          <w:lang w:val="tg-Cyrl-TJ"/>
        </w:rPr>
        <w:t xml:space="preserve"> </w:t>
      </w:r>
      <w:r w:rsidRPr="005A7104">
        <w:rPr>
          <w:rFonts w:ascii="Times New Roman Tj" w:hAnsi="Times New Roman Tj"/>
          <w:sz w:val="24"/>
          <w:szCs w:val="24"/>
          <w:lang w:val="tr-TR"/>
        </w:rPr>
        <w:t>солро тарк менамоянд</w:t>
      </w:r>
      <w:r w:rsidRPr="005A7104">
        <w:rPr>
          <w:rFonts w:ascii="Times New Roman Tj" w:hAnsi="Times New Roman Tj"/>
          <w:sz w:val="24"/>
          <w:szCs w:val="24"/>
          <w:lang w:val="tg-Cyrl-TJ"/>
        </w:rPr>
        <w:t xml:space="preserve">, </w:t>
      </w:r>
      <w:r w:rsidRPr="005A7104">
        <w:rPr>
          <w:rFonts w:ascii="Times New Roman Tj" w:hAnsi="Times New Roman Tj"/>
          <w:sz w:val="24"/>
          <w:szCs w:val="24"/>
          <w:lang w:val="tr-TR"/>
        </w:rPr>
        <w:t xml:space="preserve"> сол аз сол зиёд шуда истодааст, зарур мебошад. Аз ин лињоз дар назар аст, ки харољот барои контратсепсия сол аз сол зиёд шуда, њисобкунии пешакии онњо ба коэффитсиенти афзоиши ањолї аз рўи пешбинињои С</w:t>
      </w:r>
      <w:r w:rsidRPr="00951F75">
        <w:rPr>
          <w:rFonts w:ascii="Times New Roman Tj" w:hAnsi="Times New Roman Tj"/>
          <w:sz w:val="24"/>
          <w:szCs w:val="24"/>
          <w:lang w:val="tr-TR"/>
        </w:rPr>
        <w:t xml:space="preserve">озмони </w:t>
      </w:r>
      <w:r w:rsidRPr="005A7104">
        <w:rPr>
          <w:rFonts w:ascii="Times New Roman Tj" w:hAnsi="Times New Roman Tj"/>
          <w:sz w:val="24"/>
          <w:szCs w:val="24"/>
          <w:lang w:val="tr-TR"/>
        </w:rPr>
        <w:t>М</w:t>
      </w:r>
      <w:r w:rsidRPr="00951F75">
        <w:rPr>
          <w:rFonts w:ascii="Times New Roman Tj" w:hAnsi="Times New Roman Tj"/>
          <w:sz w:val="24"/>
          <w:szCs w:val="24"/>
          <w:lang w:val="tr-TR"/>
        </w:rPr>
        <w:t xml:space="preserve">илали </w:t>
      </w:r>
      <w:r w:rsidRPr="005A7104">
        <w:rPr>
          <w:rFonts w:ascii="Times New Roman Tj" w:hAnsi="Times New Roman Tj"/>
          <w:sz w:val="24"/>
          <w:szCs w:val="24"/>
          <w:lang w:val="tr-TR"/>
        </w:rPr>
        <w:t>М</w:t>
      </w:r>
      <w:r w:rsidRPr="00951F75">
        <w:rPr>
          <w:rFonts w:ascii="Times New Roman Tj" w:hAnsi="Times New Roman Tj"/>
          <w:sz w:val="24"/>
          <w:szCs w:val="24"/>
          <w:lang w:val="tr-TR"/>
        </w:rPr>
        <w:t>уттањид</w:t>
      </w:r>
      <w:r w:rsidRPr="005A7104">
        <w:rPr>
          <w:rFonts w:ascii="Times New Roman Tj" w:hAnsi="Times New Roman Tj"/>
          <w:sz w:val="24"/>
          <w:szCs w:val="24"/>
          <w:lang w:val="tr-TR"/>
        </w:rPr>
        <w:t xml:space="preserve"> оид ба ањолї барои Тољикистон, ки дар навбати худ барои пешгўињои худ маълумоти баќайдгирии Тољикистонро истифода мебарад, асос ёфтааст. </w:t>
      </w: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Default="009F5EEE" w:rsidP="003F0B13">
      <w:pPr>
        <w:spacing w:after="0"/>
        <w:jc w:val="right"/>
        <w:rPr>
          <w:rFonts w:ascii="Times New Roman Tj" w:hAnsi="Times New Roman Tj"/>
          <w:sz w:val="28"/>
          <w:szCs w:val="28"/>
          <w:lang w:val="tg-Cyrl-TJ"/>
        </w:rPr>
      </w:pPr>
    </w:p>
    <w:p w:rsidR="009F5EEE" w:rsidRPr="00521CFF" w:rsidRDefault="009F5EEE" w:rsidP="005B57A3">
      <w:pPr>
        <w:spacing w:after="0" w:line="240" w:lineRule="auto"/>
        <w:jc w:val="right"/>
        <w:rPr>
          <w:rFonts w:ascii="Times New Roman Tj" w:hAnsi="Times New Roman Tj"/>
          <w:sz w:val="28"/>
          <w:szCs w:val="28"/>
        </w:rPr>
      </w:pPr>
      <w:r w:rsidRPr="00521CFF">
        <w:rPr>
          <w:rFonts w:ascii="Times New Roman Tj" w:hAnsi="Times New Roman Tj"/>
          <w:sz w:val="28"/>
          <w:szCs w:val="28"/>
        </w:rPr>
        <w:t>Замимаи 7</w:t>
      </w:r>
    </w:p>
    <w:p w:rsidR="009F5EEE" w:rsidRPr="00521CFF" w:rsidRDefault="009F5EEE" w:rsidP="005B57A3">
      <w:pPr>
        <w:pStyle w:val="NormalWeb"/>
        <w:spacing w:before="0" w:beforeAutospacing="0" w:after="0" w:afterAutospacing="0"/>
        <w:ind w:firstLine="709"/>
        <w:jc w:val="right"/>
        <w:rPr>
          <w:rFonts w:ascii="Times New Roman Tj" w:hAnsi="Times New Roman Tj"/>
          <w:sz w:val="28"/>
          <w:szCs w:val="28"/>
        </w:rPr>
      </w:pPr>
      <w:r w:rsidRPr="00521CFF">
        <w:rPr>
          <w:rFonts w:ascii="Times New Roman Tj" w:hAnsi="Times New Roman Tj"/>
          <w:sz w:val="28"/>
          <w:szCs w:val="28"/>
        </w:rPr>
        <w:t xml:space="preserve">ба Барномаи давлатии </w:t>
      </w:r>
      <w:r w:rsidRPr="00521CFF">
        <w:rPr>
          <w:rFonts w:ascii="Times New Roman Tj" w:hAnsi="Times New Roman Tj"/>
          <w:sz w:val="28"/>
          <w:szCs w:val="28"/>
          <w:lang w:val="tg-Cyrl-TJ"/>
        </w:rPr>
        <w:t>солимии репродуктив</w:t>
      </w:r>
      <w:r w:rsidRPr="00521CFF">
        <w:rPr>
          <w:rFonts w:ascii="Palatino Linotype" w:hAnsi="Palatino Linotype" w:cs="Palatino Linotype"/>
          <w:sz w:val="28"/>
          <w:szCs w:val="28"/>
          <w:lang w:val="tg-Cyrl-TJ"/>
        </w:rPr>
        <w:t>ӣ</w:t>
      </w:r>
      <w:r w:rsidRPr="00521CFF">
        <w:rPr>
          <w:rFonts w:ascii="Times New Roman Tj" w:hAnsi="Times New Roman Tj"/>
          <w:sz w:val="28"/>
          <w:szCs w:val="28"/>
        </w:rPr>
        <w:t xml:space="preserve">  </w:t>
      </w:r>
    </w:p>
    <w:p w:rsidR="009F5EEE" w:rsidRPr="00521CFF" w:rsidRDefault="009F5EEE" w:rsidP="005B57A3">
      <w:pPr>
        <w:pStyle w:val="NormalWeb"/>
        <w:spacing w:before="0" w:beforeAutospacing="0" w:after="0" w:afterAutospacing="0"/>
        <w:ind w:firstLine="709"/>
        <w:jc w:val="right"/>
        <w:rPr>
          <w:rFonts w:ascii="Times New Roman Tj" w:hAnsi="Times New Roman Tj"/>
          <w:sz w:val="28"/>
          <w:szCs w:val="28"/>
        </w:rPr>
      </w:pPr>
      <w:r w:rsidRPr="00521CFF">
        <w:rPr>
          <w:rFonts w:ascii="Times New Roman Tj" w:hAnsi="Times New Roman Tj"/>
          <w:sz w:val="28"/>
          <w:szCs w:val="28"/>
        </w:rPr>
        <w:t>барои солњои 2019-2022</w:t>
      </w:r>
    </w:p>
    <w:p w:rsidR="009F5EEE" w:rsidRPr="00521CFF" w:rsidRDefault="009F5EEE" w:rsidP="005B57A3">
      <w:pPr>
        <w:pStyle w:val="NormalWeb"/>
        <w:spacing w:before="0" w:beforeAutospacing="0" w:after="0" w:afterAutospacing="0"/>
        <w:ind w:left="9204"/>
        <w:rPr>
          <w:rFonts w:ascii="Times New Roman Tj" w:hAnsi="Times New Roman Tj"/>
          <w:sz w:val="28"/>
          <w:szCs w:val="28"/>
        </w:rPr>
      </w:pPr>
    </w:p>
    <w:p w:rsidR="009F5EEE" w:rsidRPr="00521CFF" w:rsidRDefault="009F5EEE" w:rsidP="005B57A3">
      <w:pPr>
        <w:pStyle w:val="NormalWeb"/>
        <w:spacing w:before="0" w:beforeAutospacing="0" w:after="0" w:afterAutospacing="0"/>
        <w:ind w:firstLine="709"/>
        <w:jc w:val="both"/>
        <w:rPr>
          <w:rFonts w:ascii="Times New Roman Tj" w:hAnsi="Times New Roman Tj"/>
          <w:sz w:val="28"/>
          <w:szCs w:val="28"/>
        </w:rPr>
      </w:pPr>
    </w:p>
    <w:p w:rsidR="009F5EEE" w:rsidRDefault="009F5EEE" w:rsidP="005B57A3">
      <w:pPr>
        <w:spacing w:after="0" w:line="240" w:lineRule="auto"/>
        <w:jc w:val="center"/>
        <w:rPr>
          <w:rFonts w:ascii="Times New Roman Tj" w:hAnsi="Times New Roman Tj"/>
          <w:sz w:val="28"/>
          <w:szCs w:val="28"/>
        </w:rPr>
      </w:pPr>
      <w:r w:rsidRPr="00521CFF">
        <w:rPr>
          <w:rFonts w:ascii="Times New Roman Tj" w:hAnsi="Times New Roman Tj"/>
          <w:sz w:val="28"/>
          <w:szCs w:val="28"/>
        </w:rPr>
        <w:t>Наќшаи харољот</w:t>
      </w:r>
    </w:p>
    <w:p w:rsidR="009F5EEE" w:rsidRPr="00521CFF" w:rsidRDefault="009F5EEE" w:rsidP="005B57A3">
      <w:pPr>
        <w:spacing w:after="0" w:line="240" w:lineRule="auto"/>
        <w:jc w:val="center"/>
        <w:rPr>
          <w:rFonts w:ascii="Times New Roman Tj" w:hAnsi="Times New Roman Tj"/>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04"/>
        <w:gridCol w:w="2855"/>
        <w:gridCol w:w="2896"/>
        <w:gridCol w:w="2848"/>
        <w:gridCol w:w="2858"/>
      </w:tblGrid>
      <w:tr w:rsidR="009F5EEE" w:rsidRPr="000E516A" w:rsidTr="00522502">
        <w:tc>
          <w:tcPr>
            <w:tcW w:w="2957" w:type="dxa"/>
          </w:tcPr>
          <w:p w:rsidR="009F5EEE" w:rsidRPr="000E516A" w:rsidRDefault="009F5EEE" w:rsidP="00522502">
            <w:pPr>
              <w:spacing w:after="0" w:line="240" w:lineRule="auto"/>
              <w:jc w:val="center"/>
              <w:rPr>
                <w:rFonts w:ascii="Times New Roman Tj" w:hAnsi="Times New Roman Tj"/>
                <w:b/>
                <w:bCs/>
              </w:rPr>
            </w:pPr>
            <w:r w:rsidRPr="000E516A">
              <w:rPr>
                <w:rFonts w:ascii="Times New Roman Tj" w:hAnsi="Times New Roman Tj"/>
                <w:b/>
                <w:bCs/>
              </w:rPr>
              <w:t xml:space="preserve">Тайи солњои </w:t>
            </w:r>
            <w:r w:rsidRPr="000E516A">
              <w:rPr>
                <w:rFonts w:ascii="Times New Roman Tj" w:hAnsi="Times New Roman Tj"/>
                <w:b/>
                <w:bCs/>
                <w:lang w:val="tr-TR"/>
              </w:rPr>
              <w:t>201</w:t>
            </w:r>
            <w:r w:rsidRPr="000E516A">
              <w:rPr>
                <w:rFonts w:ascii="Times New Roman Tj" w:hAnsi="Times New Roman Tj"/>
                <w:b/>
                <w:bCs/>
                <w:lang w:val="en-US"/>
              </w:rPr>
              <w:t>9</w:t>
            </w:r>
            <w:r w:rsidRPr="000E516A">
              <w:rPr>
                <w:rFonts w:ascii="Times New Roman Tj" w:hAnsi="Times New Roman Tj"/>
                <w:b/>
                <w:bCs/>
                <w:lang w:val="tr-TR"/>
              </w:rPr>
              <w:t>-20</w:t>
            </w:r>
            <w:r w:rsidRPr="000E516A">
              <w:rPr>
                <w:rFonts w:ascii="Times New Roman Tj" w:hAnsi="Times New Roman Tj"/>
                <w:b/>
                <w:bCs/>
              </w:rPr>
              <w:t>22 пешгирї мешаванд</w:t>
            </w:r>
          </w:p>
        </w:tc>
        <w:tc>
          <w:tcPr>
            <w:tcW w:w="2957" w:type="dxa"/>
          </w:tcPr>
          <w:p w:rsidR="009F5EEE" w:rsidRPr="000E516A" w:rsidRDefault="009F5EEE" w:rsidP="00522502">
            <w:pPr>
              <w:spacing w:after="0" w:line="240" w:lineRule="auto"/>
              <w:jc w:val="center"/>
              <w:rPr>
                <w:rFonts w:ascii="Times New Roman Tj" w:hAnsi="Times New Roman Tj"/>
                <w:b/>
                <w:bCs/>
              </w:rPr>
            </w:pPr>
            <w:r w:rsidRPr="000E516A">
              <w:rPr>
                <w:rFonts w:ascii="Times New Roman Tj" w:hAnsi="Times New Roman Tj"/>
                <w:b/>
                <w:bCs/>
              </w:rPr>
              <w:t>Арзиши нисбї</w:t>
            </w:r>
          </w:p>
          <w:p w:rsidR="009F5EEE" w:rsidRPr="000E516A" w:rsidRDefault="009F5EEE" w:rsidP="00522502">
            <w:pPr>
              <w:spacing w:after="0" w:line="240" w:lineRule="auto"/>
              <w:jc w:val="center"/>
              <w:rPr>
                <w:rFonts w:ascii="Times New Roman Tj" w:hAnsi="Times New Roman Tj"/>
                <w:b/>
                <w:bCs/>
                <w:lang w:val="tr-TR"/>
              </w:rPr>
            </w:pPr>
            <w:r w:rsidRPr="000E516A">
              <w:rPr>
                <w:rFonts w:ascii="Times New Roman Tj" w:hAnsi="Times New Roman Tj"/>
                <w:b/>
                <w:bCs/>
                <w:lang w:val="tr-TR"/>
              </w:rPr>
              <w:t>(</w:t>
            </w:r>
            <w:r w:rsidRPr="000E516A">
              <w:rPr>
                <w:rFonts w:ascii="Times New Roman Tj" w:hAnsi="Times New Roman Tj"/>
                <w:b/>
                <w:bCs/>
              </w:rPr>
              <w:t>сомонї</w:t>
            </w:r>
            <w:r w:rsidRPr="000E516A">
              <w:rPr>
                <w:rFonts w:ascii="Times New Roman Tj" w:hAnsi="Times New Roman Tj"/>
                <w:b/>
                <w:bCs/>
                <w:lang w:val="tr-TR"/>
              </w:rPr>
              <w:t>)</w:t>
            </w:r>
          </w:p>
        </w:tc>
        <w:tc>
          <w:tcPr>
            <w:tcW w:w="2957" w:type="dxa"/>
          </w:tcPr>
          <w:p w:rsidR="009F5EEE" w:rsidRPr="000E516A" w:rsidRDefault="009F5EEE" w:rsidP="00522502">
            <w:pPr>
              <w:spacing w:after="0" w:line="240" w:lineRule="auto"/>
              <w:jc w:val="center"/>
              <w:rPr>
                <w:rFonts w:ascii="Times New Roman Tj" w:hAnsi="Times New Roman Tj"/>
                <w:b/>
                <w:bCs/>
              </w:rPr>
            </w:pPr>
            <w:r w:rsidRPr="000E516A">
              <w:rPr>
                <w:rFonts w:ascii="Times New Roman Tj" w:hAnsi="Times New Roman Tj"/>
                <w:b/>
                <w:bCs/>
              </w:rPr>
              <w:t>Шумораи</w:t>
            </w:r>
          </w:p>
          <w:p w:rsidR="009F5EEE" w:rsidRPr="000E516A" w:rsidRDefault="009F5EEE" w:rsidP="00522502">
            <w:pPr>
              <w:spacing w:after="0" w:line="240" w:lineRule="auto"/>
              <w:jc w:val="center"/>
              <w:rPr>
                <w:rFonts w:ascii="Times New Roman Tj" w:hAnsi="Times New Roman Tj"/>
                <w:b/>
                <w:bCs/>
                <w:lang w:val="tr-TR"/>
              </w:rPr>
            </w:pPr>
            <w:r w:rsidRPr="000E516A">
              <w:rPr>
                <w:rFonts w:ascii="Times New Roman Tj" w:hAnsi="Times New Roman Tj"/>
                <w:b/>
                <w:bCs/>
              </w:rPr>
              <w:t>пешгиришудагон</w:t>
            </w:r>
          </w:p>
        </w:tc>
        <w:tc>
          <w:tcPr>
            <w:tcW w:w="2957" w:type="dxa"/>
          </w:tcPr>
          <w:p w:rsidR="009F5EEE" w:rsidRPr="000E516A" w:rsidRDefault="009F5EEE" w:rsidP="00522502">
            <w:pPr>
              <w:spacing w:after="0" w:line="240" w:lineRule="auto"/>
              <w:jc w:val="center"/>
              <w:rPr>
                <w:rFonts w:ascii="Times New Roman Tj" w:hAnsi="Times New Roman Tj"/>
                <w:b/>
                <w:bCs/>
              </w:rPr>
            </w:pPr>
            <w:r w:rsidRPr="000E516A">
              <w:rPr>
                <w:rFonts w:ascii="Times New Roman Tj" w:hAnsi="Times New Roman Tj"/>
                <w:b/>
                <w:bCs/>
              </w:rPr>
              <w:t>Арзиши умумї</w:t>
            </w:r>
          </w:p>
          <w:p w:rsidR="009F5EEE" w:rsidRPr="000E516A" w:rsidRDefault="009F5EEE" w:rsidP="00522502">
            <w:pPr>
              <w:spacing w:after="0" w:line="240" w:lineRule="auto"/>
              <w:jc w:val="center"/>
              <w:rPr>
                <w:rFonts w:ascii="Times New Roman Tj" w:hAnsi="Times New Roman Tj"/>
                <w:b/>
                <w:bCs/>
                <w:lang w:val="tr-TR"/>
              </w:rPr>
            </w:pPr>
            <w:r w:rsidRPr="000E516A">
              <w:rPr>
                <w:rFonts w:ascii="Times New Roman Tj" w:hAnsi="Times New Roman Tj"/>
                <w:b/>
                <w:bCs/>
              </w:rPr>
              <w:t>(сомонї)</w:t>
            </w:r>
          </w:p>
        </w:tc>
        <w:tc>
          <w:tcPr>
            <w:tcW w:w="2958" w:type="dxa"/>
          </w:tcPr>
          <w:p w:rsidR="009F5EEE" w:rsidRPr="000E516A" w:rsidRDefault="009F5EEE" w:rsidP="00522502">
            <w:pPr>
              <w:spacing w:after="0" w:line="240" w:lineRule="auto"/>
              <w:jc w:val="center"/>
              <w:rPr>
                <w:rFonts w:ascii="Times New Roman Tj" w:hAnsi="Times New Roman Tj"/>
                <w:b/>
                <w:bCs/>
              </w:rPr>
            </w:pPr>
            <w:r w:rsidRPr="000E516A">
              <w:rPr>
                <w:rFonts w:ascii="Times New Roman Tj" w:hAnsi="Times New Roman Tj"/>
                <w:b/>
                <w:bCs/>
              </w:rPr>
              <w:t>Сарфаи умумї</w:t>
            </w:r>
          </w:p>
          <w:p w:rsidR="009F5EEE" w:rsidRPr="000E516A" w:rsidRDefault="009F5EEE" w:rsidP="00522502">
            <w:pPr>
              <w:spacing w:after="0" w:line="240" w:lineRule="auto"/>
              <w:jc w:val="center"/>
              <w:rPr>
                <w:rFonts w:ascii="Times New Roman Tj" w:hAnsi="Times New Roman Tj"/>
                <w:b/>
                <w:bCs/>
              </w:rPr>
            </w:pPr>
            <w:r w:rsidRPr="000E516A">
              <w:rPr>
                <w:rFonts w:ascii="Times New Roman Tj" w:hAnsi="Times New Roman Tj"/>
                <w:b/>
                <w:bCs/>
              </w:rPr>
              <w:t>(доллари америкої)</w:t>
            </w:r>
          </w:p>
          <w:p w:rsidR="009F5EEE" w:rsidRPr="000E516A" w:rsidRDefault="009F5EEE" w:rsidP="00522502">
            <w:pPr>
              <w:spacing w:after="0" w:line="240" w:lineRule="auto"/>
              <w:jc w:val="center"/>
              <w:rPr>
                <w:rFonts w:ascii="Times New Roman Tj" w:hAnsi="Times New Roman Tj"/>
                <w:b/>
                <w:bCs/>
              </w:rPr>
            </w:pP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rPr>
            </w:pPr>
            <w:r w:rsidRPr="000E516A">
              <w:rPr>
                <w:rFonts w:ascii="Times New Roman Tj" w:hAnsi="Times New Roman Tj"/>
                <w:bCs/>
              </w:rPr>
              <w:t xml:space="preserve">Исќотњо </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120</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37</w:t>
            </w:r>
            <w:r w:rsidRPr="000E516A">
              <w:rPr>
                <w:rFonts w:ascii="Times New Roman Tj" w:hAnsi="Times New Roman Tj"/>
              </w:rPr>
              <w:t xml:space="preserve"> </w:t>
            </w:r>
            <w:r w:rsidRPr="000E516A">
              <w:rPr>
                <w:rFonts w:ascii="Times New Roman Tj" w:hAnsi="Times New Roman Tj"/>
                <w:lang w:val="tr-TR"/>
              </w:rPr>
              <w:t>287</w:t>
            </w:r>
          </w:p>
        </w:tc>
        <w:tc>
          <w:tcPr>
            <w:tcW w:w="2957" w:type="dxa"/>
          </w:tcPr>
          <w:p w:rsidR="009F5EEE" w:rsidRPr="000E516A" w:rsidRDefault="009F5EEE" w:rsidP="00522502">
            <w:pPr>
              <w:spacing w:after="0" w:line="240" w:lineRule="auto"/>
              <w:jc w:val="center"/>
              <w:rPr>
                <w:rFonts w:ascii="Times New Roman Tj" w:hAnsi="Times New Roman Tj"/>
                <w:lang w:val="tg-Cyrl-TJ"/>
              </w:rPr>
            </w:pPr>
            <w:r w:rsidRPr="000E516A">
              <w:rPr>
                <w:rFonts w:ascii="Times New Roman Tj" w:hAnsi="Times New Roman Tj"/>
                <w:lang w:val="tg-Cyrl-TJ"/>
              </w:rPr>
              <w:t>5 688 033</w:t>
            </w:r>
          </w:p>
        </w:tc>
        <w:tc>
          <w:tcPr>
            <w:tcW w:w="2958"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567</w:t>
            </w:r>
            <w:r w:rsidRPr="000E516A">
              <w:rPr>
                <w:rFonts w:ascii="Times New Roman Tj" w:hAnsi="Times New Roman Tj"/>
              </w:rPr>
              <w:t xml:space="preserve"> </w:t>
            </w:r>
            <w:r w:rsidRPr="000E516A">
              <w:rPr>
                <w:rFonts w:ascii="Times New Roman Tj" w:hAnsi="Times New Roman Tj"/>
                <w:lang w:val="tr-TR"/>
              </w:rPr>
              <w:t>102</w:t>
            </w: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rPr>
            </w:pPr>
            <w:r w:rsidRPr="000E516A">
              <w:rPr>
                <w:rFonts w:ascii="Times New Roman Tj" w:hAnsi="Times New Roman Tj"/>
                <w:bCs/>
              </w:rPr>
              <w:t>Нигоњубини тотаваллудї</w:t>
            </w:r>
          </w:p>
        </w:tc>
        <w:tc>
          <w:tcPr>
            <w:tcW w:w="2957" w:type="dxa"/>
          </w:tcPr>
          <w:p w:rsidR="009F5EEE" w:rsidRPr="00224F42" w:rsidRDefault="009F5EEE" w:rsidP="00522502">
            <w:pPr>
              <w:pStyle w:val="ListParagraph"/>
              <w:spacing w:after="0" w:line="240" w:lineRule="auto"/>
              <w:rPr>
                <w:rFonts w:ascii="Times New Roman Tj" w:hAnsi="Times New Roman Tj"/>
              </w:rPr>
            </w:pPr>
          </w:p>
        </w:tc>
        <w:tc>
          <w:tcPr>
            <w:tcW w:w="2957" w:type="dxa"/>
          </w:tcPr>
          <w:p w:rsidR="009F5EEE" w:rsidRPr="000E516A" w:rsidRDefault="009F5EEE" w:rsidP="00522502">
            <w:pPr>
              <w:spacing w:after="0" w:line="240" w:lineRule="auto"/>
              <w:jc w:val="center"/>
              <w:rPr>
                <w:rFonts w:ascii="Times New Roman Tj" w:hAnsi="Times New Roman Tj"/>
                <w:lang w:val="tr-TR"/>
              </w:rPr>
            </w:pPr>
          </w:p>
        </w:tc>
        <w:tc>
          <w:tcPr>
            <w:tcW w:w="2957" w:type="dxa"/>
          </w:tcPr>
          <w:p w:rsidR="009F5EEE" w:rsidRPr="000E516A" w:rsidRDefault="009F5EEE" w:rsidP="00522502">
            <w:pPr>
              <w:spacing w:after="0" w:line="240" w:lineRule="auto"/>
              <w:jc w:val="center"/>
              <w:rPr>
                <w:rFonts w:ascii="Times New Roman Tj" w:hAnsi="Times New Roman Tj"/>
              </w:rPr>
            </w:pPr>
          </w:p>
        </w:tc>
        <w:tc>
          <w:tcPr>
            <w:tcW w:w="2958" w:type="dxa"/>
          </w:tcPr>
          <w:p w:rsidR="009F5EEE" w:rsidRPr="000E516A" w:rsidRDefault="009F5EEE" w:rsidP="00522502">
            <w:pPr>
              <w:spacing w:after="0" w:line="240" w:lineRule="auto"/>
              <w:jc w:val="center"/>
              <w:rPr>
                <w:rFonts w:ascii="Times New Roman Tj" w:hAnsi="Times New Roman Tj"/>
              </w:rPr>
            </w:pP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lang w:val="tr-TR"/>
              </w:rPr>
            </w:pPr>
            <w:r w:rsidRPr="000E516A">
              <w:rPr>
                <w:rFonts w:ascii="Times New Roman Tj" w:hAnsi="Times New Roman Tj"/>
                <w:bCs/>
              </w:rPr>
              <w:t>Таваллуди кўдак</w:t>
            </w:r>
            <w:r w:rsidRPr="000E516A">
              <w:rPr>
                <w:rFonts w:ascii="Times New Roman Tj" w:hAnsi="Times New Roman Tj"/>
                <w:bCs/>
                <w:lang w:val="tr-TR"/>
              </w:rPr>
              <w:t xml:space="preserve"> (</w:t>
            </w:r>
            <w:r w:rsidRPr="000E516A">
              <w:rPr>
                <w:rFonts w:ascii="Times New Roman Tj" w:hAnsi="Times New Roman Tj"/>
                <w:bCs/>
              </w:rPr>
              <w:t>одатан</w:t>
            </w:r>
            <w:r w:rsidRPr="000E516A">
              <w:rPr>
                <w:rFonts w:ascii="Times New Roman Tj" w:hAnsi="Times New Roman Tj"/>
                <w:bCs/>
                <w:lang w:val="tr-TR"/>
              </w:rPr>
              <w:t xml:space="preserve">) 80% </w:t>
            </w:r>
            <w:r w:rsidRPr="000E516A">
              <w:rPr>
                <w:rFonts w:ascii="Times New Roman Tj" w:hAnsi="Times New Roman Tj"/>
                <w:bCs/>
              </w:rPr>
              <w:t>њамаи зиндатаваллудњо</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313</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31</w:t>
            </w:r>
            <w:r w:rsidRPr="000E516A">
              <w:rPr>
                <w:rFonts w:ascii="Times New Roman Tj" w:hAnsi="Times New Roman Tj"/>
              </w:rPr>
              <w:t xml:space="preserve"> </w:t>
            </w:r>
            <w:r w:rsidRPr="000E516A">
              <w:rPr>
                <w:rFonts w:ascii="Times New Roman Tj" w:hAnsi="Times New Roman Tj"/>
                <w:lang w:val="tr-TR"/>
              </w:rPr>
              <w:t>353 *0.8= 25</w:t>
            </w:r>
            <w:r w:rsidRPr="000E516A">
              <w:rPr>
                <w:rFonts w:ascii="Times New Roman Tj" w:hAnsi="Times New Roman Tj"/>
              </w:rPr>
              <w:t xml:space="preserve"> </w:t>
            </w:r>
            <w:r w:rsidRPr="000E516A">
              <w:rPr>
                <w:rFonts w:ascii="Times New Roman Tj" w:hAnsi="Times New Roman Tj"/>
                <w:lang w:val="tr-TR"/>
              </w:rPr>
              <w:t>082</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g-Cyrl-TJ"/>
              </w:rPr>
              <w:t>9 980 15</w:t>
            </w:r>
            <w:r w:rsidRPr="000E516A">
              <w:rPr>
                <w:rFonts w:ascii="Times New Roman Tj" w:hAnsi="Times New Roman Tj"/>
                <w:lang w:val="tr-TR"/>
              </w:rPr>
              <w:t>1</w:t>
            </w:r>
          </w:p>
        </w:tc>
        <w:tc>
          <w:tcPr>
            <w:tcW w:w="2958"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995</w:t>
            </w:r>
            <w:r w:rsidRPr="000E516A">
              <w:rPr>
                <w:rFonts w:ascii="Times New Roman Tj" w:hAnsi="Times New Roman Tj"/>
              </w:rPr>
              <w:t xml:space="preserve"> </w:t>
            </w:r>
            <w:r w:rsidRPr="000E516A">
              <w:rPr>
                <w:rFonts w:ascii="Times New Roman Tj" w:hAnsi="Times New Roman Tj"/>
                <w:lang w:val="tr-TR"/>
              </w:rPr>
              <w:t>030</w:t>
            </w: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lang w:val="tr-TR"/>
              </w:rPr>
            </w:pPr>
            <w:r w:rsidRPr="000E516A">
              <w:rPr>
                <w:rFonts w:ascii="Times New Roman Tj" w:hAnsi="Times New Roman Tj"/>
                <w:bCs/>
              </w:rPr>
              <w:t xml:space="preserve">Таваллуд тавассути буриши ќайсарї </w:t>
            </w:r>
            <w:r w:rsidRPr="000E516A">
              <w:rPr>
                <w:rFonts w:ascii="Times New Roman Tj" w:hAnsi="Times New Roman Tj"/>
                <w:bCs/>
                <w:lang w:val="tr-TR"/>
              </w:rPr>
              <w:t xml:space="preserve">10% </w:t>
            </w:r>
            <w:r w:rsidRPr="000E516A">
              <w:rPr>
                <w:rFonts w:ascii="Times New Roman Tj" w:hAnsi="Times New Roman Tj"/>
                <w:bCs/>
              </w:rPr>
              <w:t>њамаи зиндатаваллуд</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830</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31</w:t>
            </w:r>
            <w:r w:rsidRPr="000E516A">
              <w:rPr>
                <w:rFonts w:ascii="Times New Roman Tj" w:hAnsi="Times New Roman Tj"/>
              </w:rPr>
              <w:t xml:space="preserve"> </w:t>
            </w:r>
            <w:r w:rsidRPr="000E516A">
              <w:rPr>
                <w:rFonts w:ascii="Times New Roman Tj" w:hAnsi="Times New Roman Tj"/>
                <w:lang w:val="tr-TR"/>
              </w:rPr>
              <w:t>353 * 0.1 = 3135</w:t>
            </w:r>
          </w:p>
        </w:tc>
        <w:tc>
          <w:tcPr>
            <w:tcW w:w="2957" w:type="dxa"/>
          </w:tcPr>
          <w:p w:rsidR="009F5EEE" w:rsidRPr="000E516A" w:rsidRDefault="009F5EEE" w:rsidP="00522502">
            <w:pPr>
              <w:spacing w:after="0" w:line="240" w:lineRule="auto"/>
              <w:jc w:val="center"/>
              <w:rPr>
                <w:rFonts w:ascii="Times New Roman Tj" w:hAnsi="Times New Roman Tj"/>
                <w:lang w:val="tg-Cyrl-TJ"/>
              </w:rPr>
            </w:pPr>
            <w:r w:rsidRPr="000E516A">
              <w:rPr>
                <w:rFonts w:ascii="Times New Roman Tj" w:hAnsi="Times New Roman Tj"/>
                <w:lang w:val="tg-Cyrl-TJ"/>
              </w:rPr>
              <w:t>3 307 794</w:t>
            </w:r>
          </w:p>
        </w:tc>
        <w:tc>
          <w:tcPr>
            <w:tcW w:w="2958"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329</w:t>
            </w:r>
            <w:r w:rsidRPr="000E516A">
              <w:rPr>
                <w:rFonts w:ascii="Times New Roman Tj" w:hAnsi="Times New Roman Tj"/>
              </w:rPr>
              <w:t xml:space="preserve"> </w:t>
            </w:r>
            <w:r w:rsidRPr="000E516A">
              <w:rPr>
                <w:rFonts w:ascii="Times New Roman Tj" w:hAnsi="Times New Roman Tj"/>
                <w:lang w:val="tr-TR"/>
              </w:rPr>
              <w:t>790</w:t>
            </w: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rPr>
            </w:pPr>
            <w:r w:rsidRPr="000E516A">
              <w:rPr>
                <w:rFonts w:ascii="Times New Roman Tj" w:hAnsi="Times New Roman Tj"/>
                <w:bCs/>
              </w:rPr>
              <w:t xml:space="preserve">Таваллуди мураккаб </w:t>
            </w:r>
            <w:r w:rsidRPr="000E516A">
              <w:rPr>
                <w:rFonts w:ascii="Times New Roman Tj" w:hAnsi="Times New Roman Tj"/>
                <w:bCs/>
                <w:lang w:val="tr-TR"/>
              </w:rPr>
              <w:t xml:space="preserve">10% </w:t>
            </w:r>
            <w:r w:rsidRPr="000E516A">
              <w:rPr>
                <w:rFonts w:ascii="Times New Roman Tj" w:hAnsi="Times New Roman Tj"/>
                <w:bCs/>
              </w:rPr>
              <w:t>њамаи зиндатаваллуд</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601</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31353 * 0.1= 3135</w:t>
            </w:r>
          </w:p>
        </w:tc>
        <w:tc>
          <w:tcPr>
            <w:tcW w:w="2957" w:type="dxa"/>
          </w:tcPr>
          <w:p w:rsidR="009F5EEE" w:rsidRPr="000E516A" w:rsidRDefault="009F5EEE" w:rsidP="00522502">
            <w:pPr>
              <w:spacing w:after="0" w:line="240" w:lineRule="auto"/>
              <w:jc w:val="center"/>
              <w:rPr>
                <w:rFonts w:ascii="Times New Roman Tj" w:hAnsi="Times New Roman Tj"/>
                <w:lang w:val="tg-Cyrl-TJ"/>
              </w:rPr>
            </w:pPr>
            <w:r w:rsidRPr="000E516A">
              <w:rPr>
                <w:rFonts w:ascii="Times New Roman Tj" w:hAnsi="Times New Roman Tj"/>
                <w:lang w:val="tg-Cyrl-TJ"/>
              </w:rPr>
              <w:t xml:space="preserve">2 395 </w:t>
            </w:r>
            <w:r w:rsidRPr="000E516A">
              <w:rPr>
                <w:rFonts w:ascii="Times New Roman Tj" w:hAnsi="Times New Roman Tj"/>
                <w:lang w:val="tr-TR"/>
              </w:rPr>
              <w:t>1</w:t>
            </w:r>
            <w:r w:rsidRPr="000E516A">
              <w:rPr>
                <w:rFonts w:ascii="Times New Roman Tj" w:hAnsi="Times New Roman Tj"/>
                <w:lang w:val="tg-Cyrl-TJ"/>
              </w:rPr>
              <w:t>64</w:t>
            </w:r>
          </w:p>
        </w:tc>
        <w:tc>
          <w:tcPr>
            <w:tcW w:w="2958"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238</w:t>
            </w:r>
            <w:r w:rsidRPr="000E516A">
              <w:rPr>
                <w:rFonts w:ascii="Times New Roman Tj" w:hAnsi="Times New Roman Tj"/>
              </w:rPr>
              <w:t xml:space="preserve"> </w:t>
            </w:r>
            <w:r w:rsidRPr="000E516A">
              <w:rPr>
                <w:rFonts w:ascii="Times New Roman Tj" w:hAnsi="Times New Roman Tj"/>
                <w:lang w:val="tr-TR"/>
              </w:rPr>
              <w:t>800</w:t>
            </w: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lang w:val="tr-TR"/>
              </w:rPr>
            </w:pPr>
            <w:r w:rsidRPr="000E516A">
              <w:rPr>
                <w:rFonts w:ascii="Times New Roman Tj" w:hAnsi="Times New Roman Tj"/>
                <w:bCs/>
              </w:rPr>
              <w:t xml:space="preserve">Иммунизатсияи кўдакон </w:t>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12.75</w:t>
            </w:r>
            <w:r w:rsidRPr="000E516A">
              <w:rPr>
                <w:rFonts w:ascii="Times New Roman Tj" w:hAnsi="Times New Roman Tj"/>
              </w:rPr>
              <w:t xml:space="preserve"> доллари америкої</w:t>
            </w:r>
            <w:r w:rsidRPr="000E516A">
              <w:rPr>
                <w:rFonts w:ascii="Times New Roman Tj" w:hAnsi="Times New Roman Tj"/>
                <w:lang w:val="tr-TR"/>
              </w:rPr>
              <w:t xml:space="preserve"> </w:t>
            </w:r>
            <w:r w:rsidRPr="000E516A">
              <w:rPr>
                <w:rFonts w:ascii="Times New Roman Tj" w:hAnsi="Times New Roman Tj"/>
                <w:vertAlign w:val="superscript"/>
                <w:lang w:val="tr-TR"/>
              </w:rPr>
              <w:footnoteReference w:id="2"/>
            </w:r>
          </w:p>
        </w:tc>
        <w:tc>
          <w:tcPr>
            <w:tcW w:w="2957"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31</w:t>
            </w:r>
            <w:r w:rsidRPr="000E516A">
              <w:rPr>
                <w:rFonts w:ascii="Times New Roman Tj" w:hAnsi="Times New Roman Tj"/>
              </w:rPr>
              <w:t xml:space="preserve"> </w:t>
            </w:r>
            <w:r w:rsidRPr="000E516A">
              <w:rPr>
                <w:rFonts w:ascii="Times New Roman Tj" w:hAnsi="Times New Roman Tj"/>
                <w:lang w:val="tr-TR"/>
              </w:rPr>
              <w:t>353 * 12.75</w:t>
            </w:r>
            <w:r w:rsidRPr="000E516A">
              <w:rPr>
                <w:rFonts w:ascii="Times New Roman Tj" w:hAnsi="Times New Roman Tj"/>
              </w:rPr>
              <w:t xml:space="preserve"> доллари америкої</w:t>
            </w:r>
          </w:p>
        </w:tc>
        <w:tc>
          <w:tcPr>
            <w:tcW w:w="2957" w:type="dxa"/>
          </w:tcPr>
          <w:p w:rsidR="009F5EEE" w:rsidRPr="000E516A" w:rsidRDefault="009F5EEE" w:rsidP="00522502">
            <w:pPr>
              <w:spacing w:after="0" w:line="240" w:lineRule="auto"/>
              <w:jc w:val="center"/>
              <w:rPr>
                <w:rFonts w:ascii="Times New Roman Tj" w:hAnsi="Times New Roman Tj"/>
                <w:lang w:val="tg-Cyrl-TJ"/>
              </w:rPr>
            </w:pPr>
            <w:r w:rsidRPr="000E516A">
              <w:rPr>
                <w:rFonts w:ascii="Times New Roman Tj" w:hAnsi="Times New Roman Tj"/>
                <w:lang w:val="tr-TR"/>
              </w:rPr>
              <w:t>2</w:t>
            </w:r>
            <w:r w:rsidRPr="000E516A">
              <w:rPr>
                <w:rFonts w:ascii="Times New Roman Tj" w:hAnsi="Times New Roman Tj"/>
              </w:rPr>
              <w:t> </w:t>
            </w:r>
            <w:r w:rsidRPr="000E516A">
              <w:rPr>
                <w:rFonts w:ascii="Times New Roman Tj" w:hAnsi="Times New Roman Tj"/>
                <w:lang w:val="tg-Cyrl-TJ"/>
              </w:rPr>
              <w:t>730 667</w:t>
            </w:r>
          </w:p>
        </w:tc>
        <w:tc>
          <w:tcPr>
            <w:tcW w:w="2958" w:type="dxa"/>
          </w:tcPr>
          <w:p w:rsidR="009F5EEE" w:rsidRPr="000E516A" w:rsidRDefault="009F5EEE" w:rsidP="00522502">
            <w:pPr>
              <w:spacing w:after="0" w:line="240" w:lineRule="auto"/>
              <w:jc w:val="center"/>
              <w:rPr>
                <w:rFonts w:ascii="Times New Roman Tj" w:hAnsi="Times New Roman Tj"/>
                <w:lang w:val="tr-TR"/>
              </w:rPr>
            </w:pPr>
            <w:r w:rsidRPr="000E516A">
              <w:rPr>
                <w:rFonts w:ascii="Times New Roman Tj" w:hAnsi="Times New Roman Tj"/>
                <w:lang w:val="tr-TR"/>
              </w:rPr>
              <w:t>272</w:t>
            </w:r>
            <w:r w:rsidRPr="000E516A">
              <w:rPr>
                <w:rFonts w:ascii="Times New Roman Tj" w:hAnsi="Times New Roman Tj"/>
              </w:rPr>
              <w:t xml:space="preserve"> </w:t>
            </w:r>
            <w:r w:rsidRPr="000E516A">
              <w:rPr>
                <w:rFonts w:ascii="Times New Roman Tj" w:hAnsi="Times New Roman Tj"/>
                <w:lang w:val="tr-TR"/>
              </w:rPr>
              <w:t>250</w:t>
            </w: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lang w:val="tr-TR"/>
              </w:rPr>
            </w:pPr>
            <w:r w:rsidRPr="000E516A">
              <w:rPr>
                <w:rFonts w:ascii="Times New Roman Tj" w:hAnsi="Times New Roman Tj"/>
                <w:bCs/>
              </w:rPr>
              <w:t xml:space="preserve">Сарфаи умумї дар хизматрасонињои тиббї </w:t>
            </w:r>
          </w:p>
        </w:tc>
        <w:tc>
          <w:tcPr>
            <w:tcW w:w="2957" w:type="dxa"/>
          </w:tcPr>
          <w:p w:rsidR="009F5EEE" w:rsidRPr="000E516A" w:rsidRDefault="009F5EEE" w:rsidP="00522502">
            <w:pPr>
              <w:spacing w:after="0" w:line="240" w:lineRule="auto"/>
              <w:jc w:val="center"/>
              <w:rPr>
                <w:rFonts w:ascii="Times New Roman Tj" w:hAnsi="Times New Roman Tj"/>
                <w:lang w:val="tr-TR"/>
              </w:rPr>
            </w:pPr>
          </w:p>
        </w:tc>
        <w:tc>
          <w:tcPr>
            <w:tcW w:w="2957" w:type="dxa"/>
          </w:tcPr>
          <w:p w:rsidR="009F5EEE" w:rsidRPr="000E516A" w:rsidRDefault="009F5EEE" w:rsidP="00522502">
            <w:pPr>
              <w:spacing w:after="0" w:line="240" w:lineRule="auto"/>
              <w:jc w:val="center"/>
              <w:rPr>
                <w:rFonts w:ascii="Times New Roman Tj" w:hAnsi="Times New Roman Tj"/>
                <w:lang w:val="tr-TR"/>
              </w:rPr>
            </w:pPr>
          </w:p>
        </w:tc>
        <w:tc>
          <w:tcPr>
            <w:tcW w:w="2957" w:type="dxa"/>
          </w:tcPr>
          <w:p w:rsidR="009F5EEE" w:rsidRPr="000E516A" w:rsidRDefault="009F5EEE" w:rsidP="00522502">
            <w:pPr>
              <w:spacing w:after="0" w:line="240" w:lineRule="auto"/>
              <w:jc w:val="center"/>
              <w:rPr>
                <w:rFonts w:ascii="Times New Roman Tj" w:hAnsi="Times New Roman Tj"/>
                <w:lang w:val="tg-Cyrl-TJ"/>
              </w:rPr>
            </w:pPr>
            <w:r w:rsidRPr="000E516A">
              <w:rPr>
                <w:rFonts w:ascii="Times New Roman Tj" w:hAnsi="Times New Roman Tj"/>
                <w:lang w:val="tg-Cyrl-TJ"/>
              </w:rPr>
              <w:t>24 101 809</w:t>
            </w:r>
          </w:p>
        </w:tc>
        <w:tc>
          <w:tcPr>
            <w:tcW w:w="2958" w:type="dxa"/>
          </w:tcPr>
          <w:p w:rsidR="009F5EEE" w:rsidRPr="000E516A" w:rsidRDefault="009F5EEE" w:rsidP="00522502">
            <w:pPr>
              <w:spacing w:after="0" w:line="480" w:lineRule="auto"/>
              <w:jc w:val="center"/>
              <w:rPr>
                <w:rFonts w:ascii="Times New Roman Tj" w:hAnsi="Times New Roman Tj"/>
                <w:vertAlign w:val="superscript"/>
                <w:lang w:val="tr-TR"/>
              </w:rPr>
            </w:pPr>
            <w:r w:rsidRPr="000E516A">
              <w:rPr>
                <w:rFonts w:ascii="Times New Roman Tj" w:hAnsi="Times New Roman Tj"/>
                <w:lang w:val="tr-TR"/>
              </w:rPr>
              <w:t>2</w:t>
            </w:r>
            <w:r w:rsidRPr="000E516A">
              <w:rPr>
                <w:rFonts w:ascii="Times New Roman Tj" w:hAnsi="Times New Roman Tj"/>
              </w:rPr>
              <w:t> </w:t>
            </w:r>
            <w:r w:rsidRPr="000E516A">
              <w:rPr>
                <w:rFonts w:ascii="Times New Roman Tj" w:hAnsi="Times New Roman Tj"/>
                <w:lang w:val="tr-TR"/>
              </w:rPr>
              <w:t>402</w:t>
            </w:r>
            <w:r w:rsidRPr="000E516A">
              <w:rPr>
                <w:rFonts w:ascii="Times New Roman Tj" w:hAnsi="Times New Roman Tj"/>
              </w:rPr>
              <w:t xml:space="preserve"> </w:t>
            </w:r>
            <w:r w:rsidRPr="000E516A">
              <w:rPr>
                <w:rFonts w:ascii="Times New Roman Tj" w:hAnsi="Times New Roman Tj"/>
                <w:lang w:val="tr-TR"/>
              </w:rPr>
              <w:t>972</w:t>
            </w:r>
            <w:r w:rsidRPr="000E516A">
              <w:rPr>
                <w:rFonts w:ascii="Times New Roman Tj" w:hAnsi="Times New Roman Tj"/>
                <w:vertAlign w:val="superscript"/>
                <w:lang w:val="tr-TR"/>
              </w:rPr>
              <w:t>*</w:t>
            </w: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lang w:val="tr-TR"/>
              </w:rPr>
            </w:pPr>
            <w:r w:rsidRPr="000E516A">
              <w:rPr>
                <w:rFonts w:ascii="Times New Roman Tj" w:hAnsi="Times New Roman Tj"/>
                <w:bCs/>
              </w:rPr>
              <w:t xml:space="preserve">Арзиши умумии амалњои калидї ва контратсептивњои иловагї </w:t>
            </w:r>
          </w:p>
        </w:tc>
        <w:tc>
          <w:tcPr>
            <w:tcW w:w="2957" w:type="dxa"/>
          </w:tcPr>
          <w:p w:rsidR="009F5EEE" w:rsidRPr="000E516A" w:rsidRDefault="009F5EEE" w:rsidP="00522502">
            <w:pPr>
              <w:spacing w:after="0" w:line="240" w:lineRule="auto"/>
              <w:jc w:val="center"/>
              <w:rPr>
                <w:rFonts w:ascii="Times New Roman Tj" w:hAnsi="Times New Roman Tj"/>
                <w:lang w:val="tr-TR"/>
              </w:rPr>
            </w:pPr>
          </w:p>
        </w:tc>
        <w:tc>
          <w:tcPr>
            <w:tcW w:w="2957" w:type="dxa"/>
          </w:tcPr>
          <w:p w:rsidR="009F5EEE" w:rsidRPr="000E516A" w:rsidRDefault="009F5EEE" w:rsidP="00522502">
            <w:pPr>
              <w:spacing w:after="0" w:line="240" w:lineRule="auto"/>
              <w:jc w:val="center"/>
              <w:rPr>
                <w:rFonts w:ascii="Times New Roman Tj" w:hAnsi="Times New Roman Tj"/>
                <w:lang w:val="tr-TR"/>
              </w:rPr>
            </w:pPr>
          </w:p>
        </w:tc>
        <w:tc>
          <w:tcPr>
            <w:tcW w:w="2957" w:type="dxa"/>
          </w:tcPr>
          <w:p w:rsidR="009F5EEE" w:rsidRPr="000E516A" w:rsidRDefault="009F5EEE" w:rsidP="00522502">
            <w:pPr>
              <w:spacing w:after="0" w:line="240" w:lineRule="auto"/>
              <w:jc w:val="center"/>
              <w:rPr>
                <w:rFonts w:ascii="Times New Roman Tj" w:hAnsi="Times New Roman Tj"/>
                <w:lang w:val="tg-Cyrl-TJ"/>
              </w:rPr>
            </w:pPr>
            <w:r w:rsidRPr="000E516A">
              <w:rPr>
                <w:rFonts w:ascii="Times New Roman Tj" w:hAnsi="Times New Roman Tj"/>
                <w:lang w:val="tg-Cyrl-TJ"/>
              </w:rPr>
              <w:t>19 583 425</w:t>
            </w:r>
          </w:p>
        </w:tc>
        <w:tc>
          <w:tcPr>
            <w:tcW w:w="2958" w:type="dxa"/>
          </w:tcPr>
          <w:p w:rsidR="009F5EEE" w:rsidRPr="000E516A" w:rsidRDefault="009F5EEE" w:rsidP="00522502">
            <w:pPr>
              <w:spacing w:after="0" w:line="480" w:lineRule="auto"/>
              <w:jc w:val="center"/>
              <w:rPr>
                <w:rFonts w:ascii="Times New Roman Tj" w:hAnsi="Times New Roman Tj"/>
                <w:lang w:val="tr-TR"/>
              </w:rPr>
            </w:pPr>
            <w:r w:rsidRPr="000E516A">
              <w:rPr>
                <w:rFonts w:ascii="Times New Roman Tj" w:hAnsi="Times New Roman Tj"/>
                <w:lang w:val="tr-TR"/>
              </w:rPr>
              <w:t>1</w:t>
            </w:r>
            <w:r w:rsidRPr="000E516A">
              <w:rPr>
                <w:rFonts w:ascii="Times New Roman Tj" w:hAnsi="Times New Roman Tj"/>
              </w:rPr>
              <w:t> </w:t>
            </w:r>
            <w:r w:rsidRPr="000E516A">
              <w:rPr>
                <w:rFonts w:ascii="Times New Roman Tj" w:hAnsi="Times New Roman Tj"/>
                <w:lang w:val="tr-TR"/>
              </w:rPr>
              <w:t>952</w:t>
            </w:r>
            <w:r w:rsidRPr="000E516A">
              <w:rPr>
                <w:rFonts w:ascii="Times New Roman Tj" w:hAnsi="Times New Roman Tj"/>
              </w:rPr>
              <w:t xml:space="preserve"> </w:t>
            </w:r>
            <w:r w:rsidRPr="000E516A">
              <w:rPr>
                <w:rFonts w:ascii="Times New Roman Tj" w:hAnsi="Times New Roman Tj"/>
                <w:lang w:val="tr-TR"/>
              </w:rPr>
              <w:t>485</w:t>
            </w:r>
          </w:p>
        </w:tc>
      </w:tr>
      <w:tr w:rsidR="009F5EEE" w:rsidRPr="000E516A" w:rsidTr="00522502">
        <w:tc>
          <w:tcPr>
            <w:tcW w:w="2957" w:type="dxa"/>
          </w:tcPr>
          <w:p w:rsidR="009F5EEE" w:rsidRPr="000E516A" w:rsidRDefault="009F5EEE" w:rsidP="00522502">
            <w:pPr>
              <w:spacing w:after="0" w:line="240" w:lineRule="auto"/>
              <w:rPr>
                <w:rFonts w:ascii="Times New Roman Tj" w:hAnsi="Times New Roman Tj"/>
                <w:bCs/>
              </w:rPr>
            </w:pPr>
            <w:r w:rsidRPr="000E516A">
              <w:rPr>
                <w:rFonts w:ascii="Times New Roman Tj" w:hAnsi="Times New Roman Tj"/>
                <w:bCs/>
              </w:rPr>
              <w:t>Маблаѓи дар натиљаи амалњо сарфашуда</w:t>
            </w:r>
          </w:p>
        </w:tc>
        <w:tc>
          <w:tcPr>
            <w:tcW w:w="2957" w:type="dxa"/>
          </w:tcPr>
          <w:p w:rsidR="009F5EEE" w:rsidRPr="000E516A" w:rsidRDefault="009F5EEE" w:rsidP="00522502">
            <w:pPr>
              <w:spacing w:after="0" w:line="240" w:lineRule="auto"/>
              <w:jc w:val="center"/>
              <w:rPr>
                <w:rFonts w:ascii="Times New Roman Tj" w:hAnsi="Times New Roman Tj"/>
                <w:lang w:val="tr-TR"/>
              </w:rPr>
            </w:pPr>
          </w:p>
        </w:tc>
        <w:tc>
          <w:tcPr>
            <w:tcW w:w="2957" w:type="dxa"/>
          </w:tcPr>
          <w:p w:rsidR="009F5EEE" w:rsidRPr="000E516A" w:rsidRDefault="009F5EEE" w:rsidP="00522502">
            <w:pPr>
              <w:spacing w:after="0" w:line="240" w:lineRule="auto"/>
              <w:jc w:val="center"/>
              <w:rPr>
                <w:rFonts w:ascii="Times New Roman Tj" w:hAnsi="Times New Roman Tj"/>
                <w:lang w:val="tr-TR"/>
              </w:rPr>
            </w:pPr>
          </w:p>
        </w:tc>
        <w:tc>
          <w:tcPr>
            <w:tcW w:w="2957" w:type="dxa"/>
          </w:tcPr>
          <w:p w:rsidR="009F5EEE" w:rsidRPr="000E516A" w:rsidRDefault="009F5EEE" w:rsidP="00522502">
            <w:pPr>
              <w:spacing w:after="0" w:line="240" w:lineRule="auto"/>
              <w:jc w:val="center"/>
              <w:rPr>
                <w:rFonts w:ascii="Times New Roman Tj" w:hAnsi="Times New Roman Tj"/>
                <w:lang w:val="tg-Cyrl-TJ"/>
              </w:rPr>
            </w:pPr>
            <w:r w:rsidRPr="000E516A">
              <w:rPr>
                <w:rFonts w:ascii="Times New Roman Tj" w:hAnsi="Times New Roman Tj"/>
                <w:lang w:val="tg-Cyrl-TJ"/>
              </w:rPr>
              <w:t>4 518 185</w:t>
            </w:r>
          </w:p>
        </w:tc>
        <w:tc>
          <w:tcPr>
            <w:tcW w:w="2958" w:type="dxa"/>
          </w:tcPr>
          <w:p w:rsidR="009F5EEE" w:rsidRPr="000E516A" w:rsidRDefault="009F5EEE" w:rsidP="00522502">
            <w:pPr>
              <w:spacing w:after="0" w:line="480" w:lineRule="auto"/>
              <w:jc w:val="center"/>
              <w:rPr>
                <w:rFonts w:ascii="Times New Roman Tj" w:hAnsi="Times New Roman Tj"/>
                <w:lang w:val="tr-TR"/>
              </w:rPr>
            </w:pPr>
            <w:r w:rsidRPr="000E516A">
              <w:rPr>
                <w:rFonts w:ascii="Times New Roman Tj" w:hAnsi="Times New Roman Tj"/>
                <w:lang w:val="tr-TR"/>
              </w:rPr>
              <w:t>4</w:t>
            </w:r>
            <w:r w:rsidRPr="000E516A">
              <w:rPr>
                <w:rFonts w:ascii="Times New Roman Tj" w:hAnsi="Times New Roman Tj"/>
                <w:lang w:val="tg-Cyrl-TJ"/>
              </w:rPr>
              <w:t>50 48</w:t>
            </w:r>
            <w:r w:rsidRPr="000E516A">
              <w:rPr>
                <w:rFonts w:ascii="Times New Roman Tj" w:hAnsi="Times New Roman Tj"/>
                <w:lang w:val="tr-TR"/>
              </w:rPr>
              <w:t>7</w:t>
            </w:r>
          </w:p>
        </w:tc>
      </w:tr>
    </w:tbl>
    <w:p w:rsidR="009F5EEE" w:rsidRPr="00B978EE" w:rsidRDefault="009F5EEE" w:rsidP="005B57A3">
      <w:pPr>
        <w:rPr>
          <w:rFonts w:ascii="Times New Roman Tj" w:hAnsi="Times New Roman Tj"/>
          <w:lang w:val="tr-TR"/>
        </w:rPr>
      </w:pPr>
      <w:r w:rsidRPr="00B978EE">
        <w:rPr>
          <w:rFonts w:ascii="Times New Roman Tj" w:hAnsi="Times New Roman Tj"/>
        </w:rPr>
        <w:tab/>
      </w:r>
    </w:p>
    <w:p w:rsidR="009F5EEE" w:rsidRPr="00B978EE" w:rsidRDefault="009F5EEE" w:rsidP="005B57A3">
      <w:pPr>
        <w:rPr>
          <w:rFonts w:ascii="Times New Roman Tj" w:hAnsi="Times New Roman Tj"/>
          <w:lang w:val="tr-TR"/>
        </w:rPr>
      </w:pPr>
      <w:r w:rsidRPr="00CE3DFA">
        <w:rPr>
          <w:rFonts w:ascii="Times New Roman Tj" w:hAnsi="Times New Roman Tj"/>
          <w:sz w:val="18"/>
          <w:szCs w:val="18"/>
          <w:lang w:val="tr-TR"/>
        </w:rPr>
        <w:t xml:space="preserve">Эзоњ:  </w:t>
      </w:r>
      <w:r w:rsidRPr="00CE3DFA">
        <w:rPr>
          <w:rFonts w:ascii="Times New Roman Tj" w:hAnsi="Times New Roman Tj"/>
          <w:sz w:val="18"/>
          <w:szCs w:val="18"/>
          <w:lang w:val="tg-Cyrl-TJ"/>
        </w:rPr>
        <w:t>Тиб</w:t>
      </w:r>
      <w:r w:rsidRPr="00CE3DFA">
        <w:rPr>
          <w:rFonts w:ascii="Times New Roman" w:hAnsi="Times New Roman"/>
          <w:sz w:val="18"/>
          <w:szCs w:val="18"/>
          <w:lang w:val="tg-Cyrl-TJ"/>
        </w:rPr>
        <w:t>қ</w:t>
      </w:r>
      <w:r w:rsidRPr="00CE3DFA">
        <w:rPr>
          <w:rFonts w:ascii="Times New Roman Tj" w:hAnsi="Times New Roman Tj" w:cs="Times New Roman Tj"/>
          <w:sz w:val="18"/>
          <w:szCs w:val="18"/>
          <w:lang w:val="tg-Cyrl-TJ"/>
        </w:rPr>
        <w:t>и</w:t>
      </w:r>
      <w:r w:rsidRPr="00CE3DFA">
        <w:rPr>
          <w:rFonts w:ascii="Times New Roman Tj" w:hAnsi="Times New Roman Tj"/>
          <w:sz w:val="18"/>
          <w:szCs w:val="18"/>
          <w:lang w:val="tg-Cyrl-TJ"/>
        </w:rPr>
        <w:t xml:space="preserve"> </w:t>
      </w:r>
      <w:r w:rsidRPr="00CE3DFA">
        <w:rPr>
          <w:rFonts w:ascii="Times New Roman Tj" w:hAnsi="Times New Roman Tj" w:cs="Times New Roman Tj"/>
          <w:sz w:val="18"/>
          <w:szCs w:val="18"/>
          <w:lang w:val="tg-Cyrl-TJ"/>
        </w:rPr>
        <w:t>дурнамои</w:t>
      </w:r>
      <w:r w:rsidRPr="00CE3DFA">
        <w:rPr>
          <w:rFonts w:ascii="Times New Roman Tj" w:hAnsi="Times New Roman Tj"/>
          <w:sz w:val="18"/>
          <w:szCs w:val="18"/>
          <w:lang w:val="tg-Cyrl-TJ"/>
        </w:rPr>
        <w:t xml:space="preserve"> </w:t>
      </w:r>
      <w:r w:rsidRPr="00CE3DFA">
        <w:rPr>
          <w:rFonts w:ascii="Times New Roman Tj" w:hAnsi="Times New Roman Tj" w:cs="Times New Roman Tj"/>
          <w:sz w:val="18"/>
          <w:szCs w:val="18"/>
          <w:lang w:val="tg-Cyrl-TJ"/>
        </w:rPr>
        <w:t>нишонди</w:t>
      </w:r>
      <w:r w:rsidRPr="00CE3DFA">
        <w:rPr>
          <w:rFonts w:ascii="Times New Roman" w:hAnsi="Times New Roman"/>
          <w:sz w:val="18"/>
          <w:szCs w:val="18"/>
          <w:lang w:val="tg-Cyrl-TJ"/>
        </w:rPr>
        <w:t>ҳ</w:t>
      </w:r>
      <w:r w:rsidRPr="00CE3DFA">
        <w:rPr>
          <w:rFonts w:ascii="Times New Roman Tj" w:hAnsi="Times New Roman Tj" w:cs="Times New Roman Tj"/>
          <w:sz w:val="18"/>
          <w:szCs w:val="18"/>
          <w:lang w:val="tg-Cyrl-TJ"/>
        </w:rPr>
        <w:t>анда</w:t>
      </w:r>
      <w:r w:rsidRPr="00CE3DFA">
        <w:rPr>
          <w:rFonts w:ascii="Times New Roman" w:hAnsi="Times New Roman"/>
          <w:sz w:val="18"/>
          <w:szCs w:val="18"/>
          <w:lang w:val="tg-Cyrl-TJ"/>
        </w:rPr>
        <w:t>ҳ</w:t>
      </w:r>
      <w:r w:rsidRPr="00CE3DFA">
        <w:rPr>
          <w:rFonts w:ascii="Times New Roman Tj" w:hAnsi="Times New Roman Tj" w:cs="Times New Roman Tj"/>
          <w:sz w:val="18"/>
          <w:szCs w:val="18"/>
          <w:lang w:val="tg-Cyrl-TJ"/>
        </w:rPr>
        <w:t>ои</w:t>
      </w:r>
      <w:r w:rsidRPr="00CE3DFA">
        <w:rPr>
          <w:rFonts w:ascii="Times New Roman Tj" w:hAnsi="Times New Roman Tj"/>
          <w:sz w:val="18"/>
          <w:szCs w:val="18"/>
          <w:lang w:val="tg-Cyrl-TJ"/>
        </w:rPr>
        <w:t xml:space="preserve"> </w:t>
      </w:r>
      <w:r w:rsidRPr="00CE3DFA">
        <w:rPr>
          <w:rFonts w:ascii="Times New Roman Tj" w:hAnsi="Times New Roman Tj" w:cs="Times New Roman Tj"/>
          <w:sz w:val="18"/>
          <w:szCs w:val="18"/>
          <w:lang w:val="tg-Cyrl-TJ"/>
        </w:rPr>
        <w:t>макрои</w:t>
      </w:r>
      <w:r w:rsidRPr="00CE3DFA">
        <w:rPr>
          <w:rFonts w:ascii="Times New Roman" w:hAnsi="Times New Roman"/>
          <w:sz w:val="18"/>
          <w:szCs w:val="18"/>
          <w:lang w:val="tg-Cyrl-TJ"/>
        </w:rPr>
        <w:t>қ</w:t>
      </w:r>
      <w:r w:rsidRPr="00CE3DFA">
        <w:rPr>
          <w:rFonts w:ascii="Times New Roman Tj" w:hAnsi="Times New Roman Tj" w:cs="Times New Roman Tj"/>
          <w:sz w:val="18"/>
          <w:szCs w:val="18"/>
          <w:lang w:val="tg-Cyrl-TJ"/>
        </w:rPr>
        <w:t>тисод</w:t>
      </w:r>
      <w:r w:rsidRPr="00CE3DFA">
        <w:rPr>
          <w:rFonts w:ascii="Palatino Linotype" w:hAnsi="Palatino Linotype" w:cs="Palatino Linotype"/>
          <w:sz w:val="18"/>
          <w:szCs w:val="18"/>
          <w:lang w:val="tg-Cyrl-TJ"/>
        </w:rPr>
        <w:t>ӣ</w:t>
      </w:r>
      <w:r w:rsidRPr="00CE3DFA">
        <w:rPr>
          <w:rFonts w:ascii="Times New Roman Tj" w:hAnsi="Times New Roman Tj"/>
          <w:sz w:val="18"/>
          <w:szCs w:val="18"/>
          <w:lang w:val="tg-Cyrl-TJ"/>
        </w:rPr>
        <w:t xml:space="preserve"> </w:t>
      </w:r>
      <w:r w:rsidRPr="00CE3DFA">
        <w:rPr>
          <w:rFonts w:ascii="Times New Roman" w:hAnsi="Times New Roman"/>
          <w:sz w:val="18"/>
          <w:szCs w:val="18"/>
          <w:lang w:val="tg-Cyrl-TJ"/>
        </w:rPr>
        <w:t>қ</w:t>
      </w:r>
      <w:r w:rsidRPr="00CE3DFA">
        <w:rPr>
          <w:rFonts w:ascii="Times New Roman Tj" w:hAnsi="Times New Roman Tj" w:cs="Times New Roman Tj"/>
          <w:sz w:val="18"/>
          <w:szCs w:val="18"/>
          <w:lang w:val="tg-Cyrl-TJ"/>
        </w:rPr>
        <w:t>урби</w:t>
      </w:r>
      <w:r w:rsidRPr="00CE3DFA">
        <w:rPr>
          <w:rFonts w:ascii="Times New Roman Tj" w:hAnsi="Times New Roman Tj"/>
          <w:sz w:val="18"/>
          <w:szCs w:val="18"/>
          <w:lang w:val="tg-Cyrl-TJ"/>
        </w:rPr>
        <w:t xml:space="preserve"> асъори милл</w:t>
      </w:r>
      <w:r w:rsidRPr="00CE3DFA">
        <w:rPr>
          <w:rFonts w:ascii="Palatino Linotype" w:hAnsi="Palatino Linotype" w:cs="Palatino Linotype"/>
          <w:sz w:val="18"/>
          <w:szCs w:val="18"/>
          <w:lang w:val="tg-Cyrl-TJ"/>
        </w:rPr>
        <w:t>ӣ</w:t>
      </w:r>
      <w:r w:rsidRPr="00DF496E">
        <w:rPr>
          <w:rFonts w:ascii="Times New Roman Tj" w:hAnsi="Times New Roman Tj"/>
          <w:sz w:val="18"/>
          <w:szCs w:val="18"/>
          <w:lang w:val="tg-Cyrl-TJ"/>
        </w:rPr>
        <w:t xml:space="preserve"> </w:t>
      </w:r>
      <w:r w:rsidRPr="00CE3DFA">
        <w:rPr>
          <w:rFonts w:ascii="Times New Roman Tj" w:hAnsi="Times New Roman Tj"/>
          <w:sz w:val="18"/>
          <w:szCs w:val="18"/>
          <w:lang w:val="tg-Cyrl-TJ"/>
        </w:rPr>
        <w:t>дар сол</w:t>
      </w:r>
      <w:r>
        <w:rPr>
          <w:rFonts w:ascii="Times New Roman" w:hAnsi="Times New Roman"/>
          <w:sz w:val="18"/>
          <w:szCs w:val="18"/>
          <w:lang w:val="tg-Cyrl-TJ"/>
        </w:rPr>
        <w:t>ҳ</w:t>
      </w:r>
      <w:r>
        <w:rPr>
          <w:rFonts w:ascii="Cambria" w:hAnsi="Cambria"/>
          <w:sz w:val="18"/>
          <w:szCs w:val="18"/>
          <w:lang w:val="tg-Cyrl-TJ"/>
        </w:rPr>
        <w:t>о</w:t>
      </w:r>
      <w:r w:rsidRPr="00CE3DFA">
        <w:rPr>
          <w:rFonts w:ascii="Times New Roman Tj" w:hAnsi="Times New Roman Tj"/>
          <w:sz w:val="18"/>
          <w:szCs w:val="18"/>
          <w:lang w:val="tg-Cyrl-TJ"/>
        </w:rPr>
        <w:t>и 201</w:t>
      </w:r>
      <w:r>
        <w:rPr>
          <w:rFonts w:ascii="Times New Roman Tj" w:hAnsi="Times New Roman Tj"/>
          <w:sz w:val="18"/>
          <w:szCs w:val="18"/>
          <w:lang w:val="tg-Cyrl-TJ"/>
        </w:rPr>
        <w:t>9</w:t>
      </w:r>
      <w:r w:rsidRPr="00CE3DFA">
        <w:rPr>
          <w:rFonts w:ascii="Times New Roman Tj" w:hAnsi="Times New Roman Tj"/>
          <w:sz w:val="18"/>
          <w:szCs w:val="18"/>
          <w:lang w:val="tg-Cyrl-TJ"/>
        </w:rPr>
        <w:t xml:space="preserve"> </w:t>
      </w:r>
      <w:r>
        <w:rPr>
          <w:rFonts w:ascii="Times New Roman Tj" w:hAnsi="Times New Roman Tj"/>
          <w:sz w:val="18"/>
          <w:szCs w:val="18"/>
          <w:lang w:val="tg-Cyrl-TJ"/>
        </w:rPr>
        <w:t>- 2022</w:t>
      </w:r>
      <w:r w:rsidRPr="00CE3DFA">
        <w:rPr>
          <w:rFonts w:ascii="Times New Roman Tj" w:hAnsi="Times New Roman Tj"/>
          <w:sz w:val="18"/>
          <w:szCs w:val="18"/>
          <w:lang w:val="tg-Cyrl-TJ"/>
        </w:rPr>
        <w:t xml:space="preserve">  1 доллари </w:t>
      </w:r>
      <w:r>
        <w:rPr>
          <w:rFonts w:ascii="Times New Roman Tj" w:hAnsi="Times New Roman Tj"/>
          <w:sz w:val="18"/>
          <w:szCs w:val="18"/>
          <w:lang w:val="tg-Cyrl-TJ"/>
        </w:rPr>
        <w:t>америкої</w:t>
      </w:r>
      <w:r w:rsidRPr="00CE3DFA">
        <w:rPr>
          <w:rFonts w:ascii="Times New Roman Tj" w:hAnsi="Times New Roman Tj"/>
          <w:sz w:val="18"/>
          <w:szCs w:val="18"/>
          <w:lang w:val="tg-Cyrl-TJ"/>
        </w:rPr>
        <w:t xml:space="preserve"> </w:t>
      </w:r>
      <w:r>
        <w:rPr>
          <w:rFonts w:ascii="Times New Roman Tj" w:hAnsi="Times New Roman Tj"/>
          <w:sz w:val="18"/>
          <w:szCs w:val="18"/>
          <w:lang w:val="tg-Cyrl-TJ"/>
        </w:rPr>
        <w:t xml:space="preserve">ба њисоби миёна </w:t>
      </w:r>
      <w:r w:rsidRPr="00CE3DFA">
        <w:rPr>
          <w:rFonts w:ascii="Times New Roman Tj" w:hAnsi="Times New Roman Tj"/>
          <w:sz w:val="18"/>
          <w:szCs w:val="18"/>
          <w:lang w:val="tr-TR"/>
        </w:rPr>
        <w:t>=</w:t>
      </w:r>
      <w:r>
        <w:rPr>
          <w:rFonts w:ascii="Times New Roman Tj" w:hAnsi="Times New Roman Tj"/>
          <w:sz w:val="18"/>
          <w:szCs w:val="18"/>
          <w:lang w:val="tg-Cyrl-TJ"/>
        </w:rPr>
        <w:t>10,03</w:t>
      </w:r>
      <w:r w:rsidRPr="00CE3DFA">
        <w:rPr>
          <w:rFonts w:ascii="Times New Roman Tj" w:hAnsi="Times New Roman Tj"/>
          <w:sz w:val="18"/>
          <w:szCs w:val="18"/>
          <w:lang w:val="tg-Cyrl-TJ"/>
        </w:rPr>
        <w:t xml:space="preserve"> сомон</w:t>
      </w:r>
      <w:r w:rsidRPr="00CE3DFA">
        <w:rPr>
          <w:rFonts w:ascii="Palatino Linotype" w:hAnsi="Palatino Linotype" w:cs="Palatino Linotype"/>
          <w:sz w:val="18"/>
          <w:szCs w:val="18"/>
          <w:lang w:val="tg-Cyrl-TJ"/>
        </w:rPr>
        <w:t>ӣ</w:t>
      </w:r>
      <w:r>
        <w:rPr>
          <w:rFonts w:ascii="Cambria" w:hAnsi="Cambria" w:cs="Cambria"/>
          <w:sz w:val="18"/>
          <w:szCs w:val="18"/>
          <w:lang w:val="tg-Cyrl-TJ"/>
        </w:rPr>
        <w:t xml:space="preserve"> аст</w:t>
      </w:r>
    </w:p>
    <w:p w:rsidR="009F5EEE" w:rsidRPr="00996073" w:rsidRDefault="009F5EEE" w:rsidP="005B57A3">
      <w:pPr>
        <w:spacing w:after="0"/>
        <w:rPr>
          <w:rFonts w:ascii="Times New Roman Tj" w:hAnsi="Times New Roman Tj"/>
          <w:lang w:val="tr-TR"/>
        </w:rPr>
      </w:pPr>
    </w:p>
    <w:p w:rsidR="009F5EEE" w:rsidRPr="005B57A3" w:rsidRDefault="009F5EEE" w:rsidP="003F0B13">
      <w:pPr>
        <w:spacing w:after="0"/>
        <w:jc w:val="right"/>
        <w:rPr>
          <w:rFonts w:ascii="Times New Roman Tj" w:hAnsi="Times New Roman Tj"/>
          <w:sz w:val="28"/>
          <w:szCs w:val="28"/>
          <w:lang w:val="tr-TR"/>
        </w:rPr>
      </w:pPr>
    </w:p>
    <w:sectPr w:rsidR="009F5EEE" w:rsidRPr="005B57A3" w:rsidSect="00C578F2">
      <w:footerReference w:type="default" r:id="rId7"/>
      <w:pgSz w:w="16838" w:h="11906" w:orient="landscape"/>
      <w:pgMar w:top="1170" w:right="1138" w:bottom="630" w:left="1555" w:header="706" w:footer="481"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EEE" w:rsidRDefault="009F5EEE" w:rsidP="00C91691">
      <w:pPr>
        <w:spacing w:after="0" w:line="240" w:lineRule="auto"/>
      </w:pPr>
      <w:r>
        <w:separator/>
      </w:r>
    </w:p>
  </w:endnote>
  <w:endnote w:type="continuationSeparator" w:id="0">
    <w:p w:rsidR="009F5EEE" w:rsidRDefault="009F5EEE" w:rsidP="00C916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8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New Roman Tj">
    <w:panose1 w:val="02020603050405020304"/>
    <w:charset w:val="CC"/>
    <w:family w:val="roman"/>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EE" w:rsidRDefault="009F5E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EEE" w:rsidRDefault="009F5EEE" w:rsidP="00C91691">
      <w:pPr>
        <w:spacing w:after="0" w:line="240" w:lineRule="auto"/>
      </w:pPr>
      <w:r>
        <w:separator/>
      </w:r>
    </w:p>
  </w:footnote>
  <w:footnote w:type="continuationSeparator" w:id="0">
    <w:p w:rsidR="009F5EEE" w:rsidRDefault="009F5EEE" w:rsidP="00C91691">
      <w:pPr>
        <w:spacing w:after="0" w:line="240" w:lineRule="auto"/>
      </w:pPr>
      <w:r>
        <w:continuationSeparator/>
      </w:r>
    </w:p>
  </w:footnote>
  <w:footnote w:id="1">
    <w:p w:rsidR="009F5EEE" w:rsidRDefault="009F5EEE" w:rsidP="005B57A3">
      <w:pPr>
        <w:pStyle w:val="FootnoteText"/>
      </w:pPr>
      <w:r w:rsidRPr="004E2B09">
        <w:rPr>
          <w:rStyle w:val="FootnoteReference"/>
          <w:rFonts w:ascii="Times New Roman Tj" w:hAnsi="Times New Roman Tj"/>
        </w:rPr>
        <w:footnoteRef/>
      </w:r>
      <w:r w:rsidRPr="003F0B13">
        <w:rPr>
          <w:rFonts w:ascii="Times New Roman Tj" w:hAnsi="Times New Roman Tj"/>
          <w:lang w:val="tr-TR"/>
        </w:rPr>
        <w:t xml:space="preserve">Маљмўи намунавии маводи таълимї, ки </w:t>
      </w:r>
      <w:r w:rsidRPr="001B4058">
        <w:rPr>
          <w:rFonts w:ascii="Times New Roman Tj" w:hAnsi="Times New Roman Tj"/>
        </w:rPr>
        <w:t>Ташкилоти  умумиљањонии тандурустї</w:t>
      </w:r>
      <w:r w:rsidRPr="003F0B13">
        <w:rPr>
          <w:rFonts w:ascii="Times New Roman Tj" w:hAnsi="Times New Roman Tj"/>
          <w:lang w:val="tr-TR"/>
        </w:rPr>
        <w:t xml:space="preserve">, </w:t>
      </w:r>
      <w:r w:rsidRPr="004D5CDF">
        <w:rPr>
          <w:rFonts w:ascii="Times New Roman Tj" w:hAnsi="Times New Roman Tj"/>
        </w:rPr>
        <w:t xml:space="preserve">Хазинаи </w:t>
      </w:r>
      <w:r>
        <w:rPr>
          <w:rFonts w:ascii="Times New Roman Tj" w:hAnsi="Times New Roman Tj"/>
        </w:rPr>
        <w:t xml:space="preserve">нуфузи ањолии Созмони Милали </w:t>
      </w:r>
      <w:r w:rsidRPr="004D5CDF">
        <w:rPr>
          <w:rFonts w:ascii="Times New Roman Tj" w:hAnsi="Times New Roman Tj"/>
        </w:rPr>
        <w:t xml:space="preserve"> Муттањид</w:t>
      </w:r>
      <w:r w:rsidRPr="003F0B13">
        <w:rPr>
          <w:rFonts w:ascii="Times New Roman Tj" w:hAnsi="Times New Roman Tj"/>
          <w:lang w:val="tr-TR"/>
        </w:rPr>
        <w:t xml:space="preserve">, </w:t>
      </w:r>
      <w:r w:rsidRPr="004D5CDF">
        <w:rPr>
          <w:rFonts w:ascii="Times New Roman Tj" w:hAnsi="Times New Roman Tj"/>
        </w:rPr>
        <w:t>Агентии И</w:t>
      </w:r>
      <w:r>
        <w:rPr>
          <w:rFonts w:ascii="Times New Roman Tj" w:hAnsi="Times New Roman Tj"/>
        </w:rPr>
        <w:t xml:space="preserve">ёлоти </w:t>
      </w:r>
      <w:r w:rsidRPr="004D5CDF">
        <w:rPr>
          <w:rFonts w:ascii="Times New Roman Tj" w:hAnsi="Times New Roman Tj"/>
        </w:rPr>
        <w:t>М</w:t>
      </w:r>
      <w:r>
        <w:rPr>
          <w:rFonts w:ascii="Times New Roman Tj" w:hAnsi="Times New Roman Tj"/>
        </w:rPr>
        <w:t xml:space="preserve">уттањидаи </w:t>
      </w:r>
      <w:r w:rsidRPr="004D5CDF">
        <w:rPr>
          <w:rFonts w:ascii="Times New Roman Tj" w:hAnsi="Times New Roman Tj"/>
        </w:rPr>
        <w:t>А</w:t>
      </w:r>
      <w:r>
        <w:rPr>
          <w:rFonts w:ascii="Times New Roman Tj" w:hAnsi="Times New Roman Tj"/>
        </w:rPr>
        <w:t>мерика</w:t>
      </w:r>
      <w:r w:rsidRPr="004D5CDF">
        <w:rPr>
          <w:rFonts w:ascii="Times New Roman Tj" w:hAnsi="Times New Roman Tj"/>
        </w:rPr>
        <w:t xml:space="preserve"> оид ба рушди байналмилалї </w:t>
      </w:r>
      <w:r w:rsidRPr="003F0B13">
        <w:rPr>
          <w:rFonts w:ascii="Times New Roman Tj" w:hAnsi="Times New Roman Tj"/>
          <w:lang w:val="tr-TR"/>
        </w:rPr>
        <w:t>якљо тањия намудаанд</w:t>
      </w:r>
      <w:r>
        <w:rPr>
          <w:rFonts w:ascii="Times New Roman Tj" w:hAnsi="Times New Roman Tj"/>
          <w:lang w:val="ru-RU"/>
        </w:rPr>
        <w:t>,</w:t>
      </w:r>
      <w:r w:rsidRPr="003F0B13">
        <w:rPr>
          <w:rFonts w:ascii="Times New Roman Tj" w:hAnsi="Times New Roman Tj"/>
          <w:lang w:val="tr-TR"/>
        </w:rPr>
        <w:t xml:space="preserve"> мављуд аст ва онро тарљума ва мутобиќ кардан зарур мебошад </w:t>
      </w:r>
    </w:p>
  </w:footnote>
  <w:footnote w:id="2">
    <w:p w:rsidR="009F5EEE" w:rsidRDefault="009F5EEE" w:rsidP="005B57A3">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C3ABA"/>
    <w:multiLevelType w:val="hybridMultilevel"/>
    <w:tmpl w:val="ADEA64FC"/>
    <w:lvl w:ilvl="0" w:tplc="7486CB7A">
      <w:start w:val="1"/>
      <w:numFmt w:val="decimal"/>
      <w:lvlText w:val="%1."/>
      <w:lvlJc w:val="left"/>
      <w:pPr>
        <w:ind w:left="2485" w:hanging="360"/>
      </w:pPr>
      <w:rPr>
        <w:rFonts w:cs="Times New Roman" w:hint="default"/>
      </w:rPr>
    </w:lvl>
    <w:lvl w:ilvl="1" w:tplc="04190019" w:tentative="1">
      <w:start w:val="1"/>
      <w:numFmt w:val="lowerLetter"/>
      <w:lvlText w:val="%2."/>
      <w:lvlJc w:val="left"/>
      <w:pPr>
        <w:ind w:left="3205" w:hanging="360"/>
      </w:pPr>
      <w:rPr>
        <w:rFonts w:cs="Times New Roman"/>
      </w:rPr>
    </w:lvl>
    <w:lvl w:ilvl="2" w:tplc="0419001B" w:tentative="1">
      <w:start w:val="1"/>
      <w:numFmt w:val="lowerRoman"/>
      <w:lvlText w:val="%3."/>
      <w:lvlJc w:val="right"/>
      <w:pPr>
        <w:ind w:left="3925" w:hanging="180"/>
      </w:pPr>
      <w:rPr>
        <w:rFonts w:cs="Times New Roman"/>
      </w:rPr>
    </w:lvl>
    <w:lvl w:ilvl="3" w:tplc="0419000F" w:tentative="1">
      <w:start w:val="1"/>
      <w:numFmt w:val="decimal"/>
      <w:lvlText w:val="%4."/>
      <w:lvlJc w:val="left"/>
      <w:pPr>
        <w:ind w:left="4645" w:hanging="360"/>
      </w:pPr>
      <w:rPr>
        <w:rFonts w:cs="Times New Roman"/>
      </w:rPr>
    </w:lvl>
    <w:lvl w:ilvl="4" w:tplc="04190019" w:tentative="1">
      <w:start w:val="1"/>
      <w:numFmt w:val="lowerLetter"/>
      <w:lvlText w:val="%5."/>
      <w:lvlJc w:val="left"/>
      <w:pPr>
        <w:ind w:left="5365" w:hanging="360"/>
      </w:pPr>
      <w:rPr>
        <w:rFonts w:cs="Times New Roman"/>
      </w:rPr>
    </w:lvl>
    <w:lvl w:ilvl="5" w:tplc="0419001B" w:tentative="1">
      <w:start w:val="1"/>
      <w:numFmt w:val="lowerRoman"/>
      <w:lvlText w:val="%6."/>
      <w:lvlJc w:val="right"/>
      <w:pPr>
        <w:ind w:left="6085" w:hanging="180"/>
      </w:pPr>
      <w:rPr>
        <w:rFonts w:cs="Times New Roman"/>
      </w:rPr>
    </w:lvl>
    <w:lvl w:ilvl="6" w:tplc="0419000F" w:tentative="1">
      <w:start w:val="1"/>
      <w:numFmt w:val="decimal"/>
      <w:lvlText w:val="%7."/>
      <w:lvlJc w:val="left"/>
      <w:pPr>
        <w:ind w:left="6805" w:hanging="360"/>
      </w:pPr>
      <w:rPr>
        <w:rFonts w:cs="Times New Roman"/>
      </w:rPr>
    </w:lvl>
    <w:lvl w:ilvl="7" w:tplc="04190019" w:tentative="1">
      <w:start w:val="1"/>
      <w:numFmt w:val="lowerLetter"/>
      <w:lvlText w:val="%8."/>
      <w:lvlJc w:val="left"/>
      <w:pPr>
        <w:ind w:left="7525" w:hanging="360"/>
      </w:pPr>
      <w:rPr>
        <w:rFonts w:cs="Times New Roman"/>
      </w:rPr>
    </w:lvl>
    <w:lvl w:ilvl="8" w:tplc="0419001B" w:tentative="1">
      <w:start w:val="1"/>
      <w:numFmt w:val="lowerRoman"/>
      <w:lvlText w:val="%9."/>
      <w:lvlJc w:val="right"/>
      <w:pPr>
        <w:ind w:left="8245" w:hanging="180"/>
      </w:pPr>
      <w:rPr>
        <w:rFonts w:cs="Times New Roman"/>
      </w:rPr>
    </w:lvl>
  </w:abstractNum>
  <w:abstractNum w:abstractNumId="1">
    <w:nsid w:val="1C227EC3"/>
    <w:multiLevelType w:val="hybridMultilevel"/>
    <w:tmpl w:val="B074F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756E58"/>
    <w:multiLevelType w:val="hybridMultilevel"/>
    <w:tmpl w:val="4E0CA9D2"/>
    <w:lvl w:ilvl="0" w:tplc="678264B8">
      <w:start w:val="3"/>
      <w:numFmt w:val="decimal"/>
      <w:lvlText w:val="%1."/>
      <w:lvlJc w:val="left"/>
      <w:pPr>
        <w:ind w:left="2485" w:hanging="360"/>
      </w:pPr>
      <w:rPr>
        <w:rFonts w:cs="Times New Roman" w:hint="default"/>
      </w:rPr>
    </w:lvl>
    <w:lvl w:ilvl="1" w:tplc="04190019" w:tentative="1">
      <w:start w:val="1"/>
      <w:numFmt w:val="lowerLetter"/>
      <w:lvlText w:val="%2."/>
      <w:lvlJc w:val="left"/>
      <w:pPr>
        <w:ind w:left="3205" w:hanging="360"/>
      </w:pPr>
      <w:rPr>
        <w:rFonts w:cs="Times New Roman"/>
      </w:rPr>
    </w:lvl>
    <w:lvl w:ilvl="2" w:tplc="0419001B" w:tentative="1">
      <w:start w:val="1"/>
      <w:numFmt w:val="lowerRoman"/>
      <w:lvlText w:val="%3."/>
      <w:lvlJc w:val="right"/>
      <w:pPr>
        <w:ind w:left="3925" w:hanging="180"/>
      </w:pPr>
      <w:rPr>
        <w:rFonts w:cs="Times New Roman"/>
      </w:rPr>
    </w:lvl>
    <w:lvl w:ilvl="3" w:tplc="0419000F" w:tentative="1">
      <w:start w:val="1"/>
      <w:numFmt w:val="decimal"/>
      <w:lvlText w:val="%4."/>
      <w:lvlJc w:val="left"/>
      <w:pPr>
        <w:ind w:left="4645" w:hanging="360"/>
      </w:pPr>
      <w:rPr>
        <w:rFonts w:cs="Times New Roman"/>
      </w:rPr>
    </w:lvl>
    <w:lvl w:ilvl="4" w:tplc="04190019" w:tentative="1">
      <w:start w:val="1"/>
      <w:numFmt w:val="lowerLetter"/>
      <w:lvlText w:val="%5."/>
      <w:lvlJc w:val="left"/>
      <w:pPr>
        <w:ind w:left="5365" w:hanging="360"/>
      </w:pPr>
      <w:rPr>
        <w:rFonts w:cs="Times New Roman"/>
      </w:rPr>
    </w:lvl>
    <w:lvl w:ilvl="5" w:tplc="0419001B" w:tentative="1">
      <w:start w:val="1"/>
      <w:numFmt w:val="lowerRoman"/>
      <w:lvlText w:val="%6."/>
      <w:lvlJc w:val="right"/>
      <w:pPr>
        <w:ind w:left="6085" w:hanging="180"/>
      </w:pPr>
      <w:rPr>
        <w:rFonts w:cs="Times New Roman"/>
      </w:rPr>
    </w:lvl>
    <w:lvl w:ilvl="6" w:tplc="0419000F" w:tentative="1">
      <w:start w:val="1"/>
      <w:numFmt w:val="decimal"/>
      <w:lvlText w:val="%7."/>
      <w:lvlJc w:val="left"/>
      <w:pPr>
        <w:ind w:left="6805" w:hanging="360"/>
      </w:pPr>
      <w:rPr>
        <w:rFonts w:cs="Times New Roman"/>
      </w:rPr>
    </w:lvl>
    <w:lvl w:ilvl="7" w:tplc="04190019" w:tentative="1">
      <w:start w:val="1"/>
      <w:numFmt w:val="lowerLetter"/>
      <w:lvlText w:val="%8."/>
      <w:lvlJc w:val="left"/>
      <w:pPr>
        <w:ind w:left="7525" w:hanging="360"/>
      </w:pPr>
      <w:rPr>
        <w:rFonts w:cs="Times New Roman"/>
      </w:rPr>
    </w:lvl>
    <w:lvl w:ilvl="8" w:tplc="0419001B" w:tentative="1">
      <w:start w:val="1"/>
      <w:numFmt w:val="lowerRoman"/>
      <w:lvlText w:val="%9."/>
      <w:lvlJc w:val="right"/>
      <w:pPr>
        <w:ind w:left="8245" w:hanging="180"/>
      </w:pPr>
      <w:rPr>
        <w:rFonts w:cs="Times New Roman"/>
      </w:rPr>
    </w:lvl>
  </w:abstractNum>
  <w:abstractNum w:abstractNumId="3">
    <w:nsid w:val="39220DE0"/>
    <w:multiLevelType w:val="hybridMultilevel"/>
    <w:tmpl w:val="3D02086A"/>
    <w:numStyleLink w:val="Numbered"/>
  </w:abstractNum>
  <w:abstractNum w:abstractNumId="4">
    <w:nsid w:val="40571C34"/>
    <w:multiLevelType w:val="hybridMultilevel"/>
    <w:tmpl w:val="3D02086A"/>
    <w:styleLink w:val="Numbered"/>
    <w:lvl w:ilvl="0" w:tplc="1BC6FC4E">
      <w:start w:val="1"/>
      <w:numFmt w:val="decimal"/>
      <w:lvlText w:val="%1."/>
      <w:lvlJc w:val="left"/>
      <w:pPr>
        <w:ind w:left="360" w:hanging="360"/>
      </w:pPr>
      <w:rPr>
        <w:rFonts w:hAnsi="Arial Unicode MS" w:cs="Times New Roman"/>
        <w:caps w:val="0"/>
        <w:smallCaps w:val="0"/>
        <w:strike w:val="0"/>
        <w:dstrike w:val="0"/>
        <w:outline w:val="0"/>
        <w:emboss w:val="0"/>
        <w:imprint w:val="0"/>
        <w:spacing w:val="0"/>
        <w:w w:val="100"/>
        <w:kern w:val="0"/>
        <w:position w:val="0"/>
        <w:vertAlign w:val="baseline"/>
      </w:rPr>
    </w:lvl>
    <w:lvl w:ilvl="1" w:tplc="BFD27D56">
      <w:start w:val="1"/>
      <w:numFmt w:val="decimal"/>
      <w:lvlText w:val="%2."/>
      <w:lvlJc w:val="left"/>
      <w:pPr>
        <w:ind w:left="72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E81AC32A">
      <w:start w:val="1"/>
      <w:numFmt w:val="decimal"/>
      <w:lvlText w:val="%3."/>
      <w:lvlJc w:val="left"/>
      <w:pPr>
        <w:ind w:left="1080" w:hanging="360"/>
      </w:pPr>
      <w:rPr>
        <w:rFonts w:hAnsi="Arial Unicode MS" w:cs="Times New Roman"/>
        <w:caps w:val="0"/>
        <w:smallCaps w:val="0"/>
        <w:strike w:val="0"/>
        <w:dstrike w:val="0"/>
        <w:outline w:val="0"/>
        <w:emboss w:val="0"/>
        <w:imprint w:val="0"/>
        <w:spacing w:val="0"/>
        <w:w w:val="100"/>
        <w:kern w:val="0"/>
        <w:position w:val="0"/>
        <w:vertAlign w:val="baseline"/>
      </w:rPr>
    </w:lvl>
    <w:lvl w:ilvl="3" w:tplc="A4E8E93E">
      <w:start w:val="1"/>
      <w:numFmt w:val="decimal"/>
      <w:lvlText w:val="%4."/>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99FAB86E">
      <w:start w:val="1"/>
      <w:numFmt w:val="decimal"/>
      <w:lvlText w:val="%5."/>
      <w:lvlJc w:val="left"/>
      <w:pPr>
        <w:ind w:left="18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0C6605F4">
      <w:start w:val="1"/>
      <w:numFmt w:val="decimal"/>
      <w:lvlText w:val="%6."/>
      <w:lvlJc w:val="left"/>
      <w:pPr>
        <w:ind w:left="2160" w:hanging="360"/>
      </w:pPr>
      <w:rPr>
        <w:rFonts w:hAnsi="Arial Unicode MS" w:cs="Times New Roman"/>
        <w:caps w:val="0"/>
        <w:smallCaps w:val="0"/>
        <w:strike w:val="0"/>
        <w:dstrike w:val="0"/>
        <w:outline w:val="0"/>
        <w:emboss w:val="0"/>
        <w:imprint w:val="0"/>
        <w:spacing w:val="0"/>
        <w:w w:val="100"/>
        <w:kern w:val="0"/>
        <w:position w:val="0"/>
        <w:vertAlign w:val="baseline"/>
      </w:rPr>
    </w:lvl>
    <w:lvl w:ilvl="6" w:tplc="E416ADC8">
      <w:start w:val="1"/>
      <w:numFmt w:val="decimal"/>
      <w:lvlText w:val="%7."/>
      <w:lvlJc w:val="left"/>
      <w:pPr>
        <w:ind w:left="252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5B4C08C2">
      <w:start w:val="1"/>
      <w:numFmt w:val="decimal"/>
      <w:lvlText w:val="%8."/>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613CBE22">
      <w:start w:val="1"/>
      <w:numFmt w:val="decimal"/>
      <w:lvlText w:val="%9."/>
      <w:lvlJc w:val="left"/>
      <w:pPr>
        <w:ind w:left="3240" w:hanging="360"/>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5">
    <w:nsid w:val="46782BAB"/>
    <w:multiLevelType w:val="hybridMultilevel"/>
    <w:tmpl w:val="5770F572"/>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A8B2EB0"/>
    <w:multiLevelType w:val="hybridMultilevel"/>
    <w:tmpl w:val="596E55D4"/>
    <w:lvl w:ilvl="0" w:tplc="0906A3DA">
      <w:start w:val="1"/>
      <w:numFmt w:val="decimal"/>
      <w:lvlText w:val="%1."/>
      <w:lvlJc w:val="left"/>
      <w:pPr>
        <w:ind w:left="502" w:hanging="360"/>
      </w:pPr>
      <w:rPr>
        <w:rFonts w:cs="Times New Roman" w:hint="default"/>
        <w:sz w:val="24"/>
        <w:szCs w:val="24"/>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7">
    <w:nsid w:val="74DD1A1E"/>
    <w:multiLevelType w:val="hybridMultilevel"/>
    <w:tmpl w:val="9A6E071A"/>
    <w:lvl w:ilvl="0" w:tplc="D5CEBB08">
      <w:start w:val="3"/>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2"/>
  </w:num>
  <w:num w:numId="6">
    <w:abstractNumId w:val="7"/>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3187C"/>
    <w:rsid w:val="000024A9"/>
    <w:rsid w:val="00005917"/>
    <w:rsid w:val="000144AE"/>
    <w:rsid w:val="00015D28"/>
    <w:rsid w:val="00024B87"/>
    <w:rsid w:val="00025BA8"/>
    <w:rsid w:val="00026FB9"/>
    <w:rsid w:val="0002784A"/>
    <w:rsid w:val="0003187C"/>
    <w:rsid w:val="00033A99"/>
    <w:rsid w:val="000346C0"/>
    <w:rsid w:val="00040668"/>
    <w:rsid w:val="000546AF"/>
    <w:rsid w:val="000643C4"/>
    <w:rsid w:val="00067E87"/>
    <w:rsid w:val="00075875"/>
    <w:rsid w:val="00076121"/>
    <w:rsid w:val="000861A4"/>
    <w:rsid w:val="00086320"/>
    <w:rsid w:val="00093DEB"/>
    <w:rsid w:val="00094E08"/>
    <w:rsid w:val="000A4511"/>
    <w:rsid w:val="000B203E"/>
    <w:rsid w:val="000B3D20"/>
    <w:rsid w:val="000C16C5"/>
    <w:rsid w:val="000C1AB0"/>
    <w:rsid w:val="000C4160"/>
    <w:rsid w:val="000D5E99"/>
    <w:rsid w:val="000E4929"/>
    <w:rsid w:val="000E4A65"/>
    <w:rsid w:val="000E516A"/>
    <w:rsid w:val="000F58C4"/>
    <w:rsid w:val="000F7D3A"/>
    <w:rsid w:val="00105950"/>
    <w:rsid w:val="0011202A"/>
    <w:rsid w:val="0011290B"/>
    <w:rsid w:val="00112AD0"/>
    <w:rsid w:val="00137C09"/>
    <w:rsid w:val="00142663"/>
    <w:rsid w:val="0014337C"/>
    <w:rsid w:val="00146B65"/>
    <w:rsid w:val="001624EB"/>
    <w:rsid w:val="0016413E"/>
    <w:rsid w:val="00166D4E"/>
    <w:rsid w:val="001738A2"/>
    <w:rsid w:val="00173DB0"/>
    <w:rsid w:val="00183352"/>
    <w:rsid w:val="001A239C"/>
    <w:rsid w:val="001A4CDB"/>
    <w:rsid w:val="001B2262"/>
    <w:rsid w:val="001B4058"/>
    <w:rsid w:val="001B4CED"/>
    <w:rsid w:val="001B79E0"/>
    <w:rsid w:val="001C37F7"/>
    <w:rsid w:val="001D06AB"/>
    <w:rsid w:val="001D2F69"/>
    <w:rsid w:val="001E0644"/>
    <w:rsid w:val="001E2824"/>
    <w:rsid w:val="00205350"/>
    <w:rsid w:val="0020536A"/>
    <w:rsid w:val="00211B13"/>
    <w:rsid w:val="00212367"/>
    <w:rsid w:val="00221F78"/>
    <w:rsid w:val="0022335D"/>
    <w:rsid w:val="00224F42"/>
    <w:rsid w:val="002353BB"/>
    <w:rsid w:val="002377BD"/>
    <w:rsid w:val="002402CE"/>
    <w:rsid w:val="00241AA7"/>
    <w:rsid w:val="00246621"/>
    <w:rsid w:val="00254753"/>
    <w:rsid w:val="00256DBC"/>
    <w:rsid w:val="00260F5E"/>
    <w:rsid w:val="00262E3A"/>
    <w:rsid w:val="00264098"/>
    <w:rsid w:val="00265FAC"/>
    <w:rsid w:val="0027735B"/>
    <w:rsid w:val="00297BD3"/>
    <w:rsid w:val="002A6966"/>
    <w:rsid w:val="002A73F4"/>
    <w:rsid w:val="002B60A2"/>
    <w:rsid w:val="002B7ADC"/>
    <w:rsid w:val="002C66F7"/>
    <w:rsid w:val="002C6A6E"/>
    <w:rsid w:val="002E371F"/>
    <w:rsid w:val="002F0275"/>
    <w:rsid w:val="0032135C"/>
    <w:rsid w:val="0032364B"/>
    <w:rsid w:val="003303F7"/>
    <w:rsid w:val="00331978"/>
    <w:rsid w:val="00332139"/>
    <w:rsid w:val="00332CB2"/>
    <w:rsid w:val="00334511"/>
    <w:rsid w:val="00334C28"/>
    <w:rsid w:val="00346EED"/>
    <w:rsid w:val="0035077B"/>
    <w:rsid w:val="00354A51"/>
    <w:rsid w:val="00355514"/>
    <w:rsid w:val="00374249"/>
    <w:rsid w:val="00374611"/>
    <w:rsid w:val="0039789E"/>
    <w:rsid w:val="003A1948"/>
    <w:rsid w:val="003A72F4"/>
    <w:rsid w:val="003A7E30"/>
    <w:rsid w:val="003B7B56"/>
    <w:rsid w:val="003C2195"/>
    <w:rsid w:val="003E1E16"/>
    <w:rsid w:val="003E2F14"/>
    <w:rsid w:val="003F0B13"/>
    <w:rsid w:val="003F46FA"/>
    <w:rsid w:val="003F72A3"/>
    <w:rsid w:val="00402F61"/>
    <w:rsid w:val="00415BCB"/>
    <w:rsid w:val="00416764"/>
    <w:rsid w:val="00420F20"/>
    <w:rsid w:val="004265A9"/>
    <w:rsid w:val="004312EF"/>
    <w:rsid w:val="00436CDD"/>
    <w:rsid w:val="00453392"/>
    <w:rsid w:val="00464561"/>
    <w:rsid w:val="00467DF7"/>
    <w:rsid w:val="00474D6E"/>
    <w:rsid w:val="00490DBC"/>
    <w:rsid w:val="00497945"/>
    <w:rsid w:val="004A3A13"/>
    <w:rsid w:val="004A4C80"/>
    <w:rsid w:val="004A5173"/>
    <w:rsid w:val="004B26AE"/>
    <w:rsid w:val="004C141A"/>
    <w:rsid w:val="004C207A"/>
    <w:rsid w:val="004D5CDF"/>
    <w:rsid w:val="004E15D6"/>
    <w:rsid w:val="004E1B90"/>
    <w:rsid w:val="004E2B09"/>
    <w:rsid w:val="004E4B1C"/>
    <w:rsid w:val="005040E7"/>
    <w:rsid w:val="005166C3"/>
    <w:rsid w:val="00521CFF"/>
    <w:rsid w:val="00522502"/>
    <w:rsid w:val="005257AD"/>
    <w:rsid w:val="005343FC"/>
    <w:rsid w:val="00544AC4"/>
    <w:rsid w:val="00560EC1"/>
    <w:rsid w:val="005721F5"/>
    <w:rsid w:val="00574977"/>
    <w:rsid w:val="0058178B"/>
    <w:rsid w:val="005832A2"/>
    <w:rsid w:val="005868DA"/>
    <w:rsid w:val="00593380"/>
    <w:rsid w:val="00595DF7"/>
    <w:rsid w:val="00596576"/>
    <w:rsid w:val="005A7104"/>
    <w:rsid w:val="005B0CB8"/>
    <w:rsid w:val="005B57A3"/>
    <w:rsid w:val="005B7F9C"/>
    <w:rsid w:val="005C0275"/>
    <w:rsid w:val="005C34D3"/>
    <w:rsid w:val="005C3C5A"/>
    <w:rsid w:val="005C545A"/>
    <w:rsid w:val="005D1B1B"/>
    <w:rsid w:val="005D25C9"/>
    <w:rsid w:val="005D2B93"/>
    <w:rsid w:val="005D7219"/>
    <w:rsid w:val="005F1EE8"/>
    <w:rsid w:val="00607435"/>
    <w:rsid w:val="006268D5"/>
    <w:rsid w:val="0063557A"/>
    <w:rsid w:val="006368F7"/>
    <w:rsid w:val="00640AB6"/>
    <w:rsid w:val="006448D9"/>
    <w:rsid w:val="00651102"/>
    <w:rsid w:val="006529DF"/>
    <w:rsid w:val="00656731"/>
    <w:rsid w:val="00656C28"/>
    <w:rsid w:val="006611AE"/>
    <w:rsid w:val="0066129A"/>
    <w:rsid w:val="006624EC"/>
    <w:rsid w:val="00666ADD"/>
    <w:rsid w:val="0067314F"/>
    <w:rsid w:val="006A3804"/>
    <w:rsid w:val="006C22C9"/>
    <w:rsid w:val="006C50C0"/>
    <w:rsid w:val="006D116C"/>
    <w:rsid w:val="006D2C64"/>
    <w:rsid w:val="006E7D88"/>
    <w:rsid w:val="006F0300"/>
    <w:rsid w:val="006F030E"/>
    <w:rsid w:val="006F7F7C"/>
    <w:rsid w:val="00700BDC"/>
    <w:rsid w:val="00704567"/>
    <w:rsid w:val="007245BE"/>
    <w:rsid w:val="007260BA"/>
    <w:rsid w:val="0072761C"/>
    <w:rsid w:val="00727DB3"/>
    <w:rsid w:val="00743544"/>
    <w:rsid w:val="007468CF"/>
    <w:rsid w:val="00756D50"/>
    <w:rsid w:val="007764B5"/>
    <w:rsid w:val="0078477D"/>
    <w:rsid w:val="00790201"/>
    <w:rsid w:val="007931C9"/>
    <w:rsid w:val="007B1754"/>
    <w:rsid w:val="007C1A9B"/>
    <w:rsid w:val="007C2518"/>
    <w:rsid w:val="007C6162"/>
    <w:rsid w:val="007D5199"/>
    <w:rsid w:val="007E0BAB"/>
    <w:rsid w:val="007E18B1"/>
    <w:rsid w:val="007E63E0"/>
    <w:rsid w:val="007F0FDF"/>
    <w:rsid w:val="007F23A1"/>
    <w:rsid w:val="007F6D57"/>
    <w:rsid w:val="00807094"/>
    <w:rsid w:val="00821557"/>
    <w:rsid w:val="0084391F"/>
    <w:rsid w:val="008446DC"/>
    <w:rsid w:val="00846425"/>
    <w:rsid w:val="00856273"/>
    <w:rsid w:val="0087280B"/>
    <w:rsid w:val="00874752"/>
    <w:rsid w:val="00882B97"/>
    <w:rsid w:val="00886A95"/>
    <w:rsid w:val="00897A27"/>
    <w:rsid w:val="00897E37"/>
    <w:rsid w:val="008A1AA8"/>
    <w:rsid w:val="008B2856"/>
    <w:rsid w:val="008B3CDE"/>
    <w:rsid w:val="008B55EE"/>
    <w:rsid w:val="008B5CF9"/>
    <w:rsid w:val="008C0F27"/>
    <w:rsid w:val="008D2E51"/>
    <w:rsid w:val="008E5999"/>
    <w:rsid w:val="00903B26"/>
    <w:rsid w:val="0091117F"/>
    <w:rsid w:val="00914B14"/>
    <w:rsid w:val="00916867"/>
    <w:rsid w:val="00925A57"/>
    <w:rsid w:val="00936A97"/>
    <w:rsid w:val="009418C9"/>
    <w:rsid w:val="00950693"/>
    <w:rsid w:val="00951F75"/>
    <w:rsid w:val="009875FA"/>
    <w:rsid w:val="00987B07"/>
    <w:rsid w:val="009910A2"/>
    <w:rsid w:val="00996073"/>
    <w:rsid w:val="009962A8"/>
    <w:rsid w:val="009B5D44"/>
    <w:rsid w:val="009C01F2"/>
    <w:rsid w:val="009C2DE8"/>
    <w:rsid w:val="009D5EAD"/>
    <w:rsid w:val="009D6D00"/>
    <w:rsid w:val="009F4561"/>
    <w:rsid w:val="009F5EEE"/>
    <w:rsid w:val="009F71CB"/>
    <w:rsid w:val="00A02221"/>
    <w:rsid w:val="00A0266F"/>
    <w:rsid w:val="00A05BD7"/>
    <w:rsid w:val="00A10F08"/>
    <w:rsid w:val="00A158CE"/>
    <w:rsid w:val="00A278A6"/>
    <w:rsid w:val="00A412AD"/>
    <w:rsid w:val="00A60A9B"/>
    <w:rsid w:val="00A63476"/>
    <w:rsid w:val="00A74B52"/>
    <w:rsid w:val="00A77935"/>
    <w:rsid w:val="00A87946"/>
    <w:rsid w:val="00A9359F"/>
    <w:rsid w:val="00A95089"/>
    <w:rsid w:val="00A97E22"/>
    <w:rsid w:val="00AA139B"/>
    <w:rsid w:val="00AA3782"/>
    <w:rsid w:val="00AC0B4A"/>
    <w:rsid w:val="00AC1D19"/>
    <w:rsid w:val="00AC2B8F"/>
    <w:rsid w:val="00AC55E3"/>
    <w:rsid w:val="00AD0284"/>
    <w:rsid w:val="00AD0504"/>
    <w:rsid w:val="00AE3A1A"/>
    <w:rsid w:val="00AF26D1"/>
    <w:rsid w:val="00B04FD2"/>
    <w:rsid w:val="00B07C0F"/>
    <w:rsid w:val="00B2664A"/>
    <w:rsid w:val="00B30FC2"/>
    <w:rsid w:val="00B345E9"/>
    <w:rsid w:val="00B42D98"/>
    <w:rsid w:val="00B444FE"/>
    <w:rsid w:val="00B44D9E"/>
    <w:rsid w:val="00B46B87"/>
    <w:rsid w:val="00B52B81"/>
    <w:rsid w:val="00B62499"/>
    <w:rsid w:val="00B635E7"/>
    <w:rsid w:val="00B64EA7"/>
    <w:rsid w:val="00B85DBB"/>
    <w:rsid w:val="00B90165"/>
    <w:rsid w:val="00B91E53"/>
    <w:rsid w:val="00B978EE"/>
    <w:rsid w:val="00B97E43"/>
    <w:rsid w:val="00BA02FB"/>
    <w:rsid w:val="00BA65B4"/>
    <w:rsid w:val="00BB5CB1"/>
    <w:rsid w:val="00BC3645"/>
    <w:rsid w:val="00BC55C3"/>
    <w:rsid w:val="00BC5C9E"/>
    <w:rsid w:val="00BD7144"/>
    <w:rsid w:val="00BE1A37"/>
    <w:rsid w:val="00BE39DD"/>
    <w:rsid w:val="00BF1351"/>
    <w:rsid w:val="00BF3F31"/>
    <w:rsid w:val="00C1139F"/>
    <w:rsid w:val="00C11BBA"/>
    <w:rsid w:val="00C17A05"/>
    <w:rsid w:val="00C26373"/>
    <w:rsid w:val="00C327D7"/>
    <w:rsid w:val="00C34051"/>
    <w:rsid w:val="00C368D9"/>
    <w:rsid w:val="00C4245E"/>
    <w:rsid w:val="00C45314"/>
    <w:rsid w:val="00C578F2"/>
    <w:rsid w:val="00C60263"/>
    <w:rsid w:val="00C62979"/>
    <w:rsid w:val="00C703CE"/>
    <w:rsid w:val="00C72497"/>
    <w:rsid w:val="00C7263B"/>
    <w:rsid w:val="00C75DBC"/>
    <w:rsid w:val="00C77FF7"/>
    <w:rsid w:val="00C83761"/>
    <w:rsid w:val="00C91691"/>
    <w:rsid w:val="00CA0DC0"/>
    <w:rsid w:val="00CC63C8"/>
    <w:rsid w:val="00CC6499"/>
    <w:rsid w:val="00CD1091"/>
    <w:rsid w:val="00CE1383"/>
    <w:rsid w:val="00CE3DFA"/>
    <w:rsid w:val="00CE7D3C"/>
    <w:rsid w:val="00CF1222"/>
    <w:rsid w:val="00CF7D4A"/>
    <w:rsid w:val="00D03C07"/>
    <w:rsid w:val="00D04DEE"/>
    <w:rsid w:val="00D07D38"/>
    <w:rsid w:val="00D10DA5"/>
    <w:rsid w:val="00D1138A"/>
    <w:rsid w:val="00D12016"/>
    <w:rsid w:val="00D169BE"/>
    <w:rsid w:val="00D21446"/>
    <w:rsid w:val="00D24B70"/>
    <w:rsid w:val="00D255C6"/>
    <w:rsid w:val="00D30F99"/>
    <w:rsid w:val="00D37735"/>
    <w:rsid w:val="00D4036C"/>
    <w:rsid w:val="00D528C6"/>
    <w:rsid w:val="00D67E98"/>
    <w:rsid w:val="00D72EBC"/>
    <w:rsid w:val="00D75ED4"/>
    <w:rsid w:val="00D820EB"/>
    <w:rsid w:val="00D821DD"/>
    <w:rsid w:val="00D86278"/>
    <w:rsid w:val="00D90482"/>
    <w:rsid w:val="00DA0946"/>
    <w:rsid w:val="00DA106D"/>
    <w:rsid w:val="00DA3991"/>
    <w:rsid w:val="00DD12B0"/>
    <w:rsid w:val="00DD7935"/>
    <w:rsid w:val="00DE7ACC"/>
    <w:rsid w:val="00DF496E"/>
    <w:rsid w:val="00DF65E2"/>
    <w:rsid w:val="00E03024"/>
    <w:rsid w:val="00E03CF0"/>
    <w:rsid w:val="00E04348"/>
    <w:rsid w:val="00E053D4"/>
    <w:rsid w:val="00E14768"/>
    <w:rsid w:val="00E17D67"/>
    <w:rsid w:val="00E365C6"/>
    <w:rsid w:val="00E509D8"/>
    <w:rsid w:val="00E554E2"/>
    <w:rsid w:val="00E71FEC"/>
    <w:rsid w:val="00E7633E"/>
    <w:rsid w:val="00E92DBB"/>
    <w:rsid w:val="00E9313B"/>
    <w:rsid w:val="00E95A93"/>
    <w:rsid w:val="00EA37D6"/>
    <w:rsid w:val="00EB137F"/>
    <w:rsid w:val="00EB486E"/>
    <w:rsid w:val="00EC31DE"/>
    <w:rsid w:val="00EC32D9"/>
    <w:rsid w:val="00EE1298"/>
    <w:rsid w:val="00EF407A"/>
    <w:rsid w:val="00F0739F"/>
    <w:rsid w:val="00F12479"/>
    <w:rsid w:val="00F151FA"/>
    <w:rsid w:val="00F222CB"/>
    <w:rsid w:val="00F24A6B"/>
    <w:rsid w:val="00F25A36"/>
    <w:rsid w:val="00F31237"/>
    <w:rsid w:val="00F335B2"/>
    <w:rsid w:val="00F4028F"/>
    <w:rsid w:val="00F40773"/>
    <w:rsid w:val="00F46F63"/>
    <w:rsid w:val="00F568D8"/>
    <w:rsid w:val="00F56FA4"/>
    <w:rsid w:val="00F71DC1"/>
    <w:rsid w:val="00F742A3"/>
    <w:rsid w:val="00F82283"/>
    <w:rsid w:val="00F83A3E"/>
    <w:rsid w:val="00FA7590"/>
    <w:rsid w:val="00FC1581"/>
    <w:rsid w:val="00FD23CE"/>
    <w:rsid w:val="00FD40C8"/>
    <w:rsid w:val="00FE4BCB"/>
    <w:rsid w:val="00FE7367"/>
    <w:rsid w:val="00FF7A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A95"/>
    <w:pPr>
      <w:spacing w:after="200" w:line="276" w:lineRule="auto"/>
    </w:pPr>
    <w:rPr>
      <w:lang w:eastAsia="en-US"/>
    </w:rPr>
  </w:style>
  <w:style w:type="paragraph" w:styleId="Heading1">
    <w:name w:val="heading 1"/>
    <w:basedOn w:val="Normal"/>
    <w:next w:val="Normal"/>
    <w:link w:val="Heading1Char"/>
    <w:uiPriority w:val="99"/>
    <w:qFormat/>
    <w:rsid w:val="0002784A"/>
    <w:pPr>
      <w:keepNext/>
      <w:keepLines/>
      <w:spacing w:before="480" w:after="0"/>
      <w:outlineLvl w:val="0"/>
    </w:pPr>
    <w:rPr>
      <w:rFonts w:ascii="Cambria" w:eastAsia="Times New Roman" w:hAnsi="Cambria"/>
      <w:b/>
      <w:bCs/>
      <w:color w:val="365F91"/>
      <w:sz w:val="28"/>
      <w:szCs w:val="28"/>
      <w:lang w:val="en-US"/>
    </w:rPr>
  </w:style>
  <w:style w:type="paragraph" w:styleId="Heading4">
    <w:name w:val="heading 4"/>
    <w:basedOn w:val="Normal"/>
    <w:link w:val="Heading4Char"/>
    <w:uiPriority w:val="99"/>
    <w:qFormat/>
    <w:rsid w:val="00C45314"/>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784A"/>
    <w:rPr>
      <w:rFonts w:ascii="Cambria" w:hAnsi="Cambria" w:cs="Times New Roman"/>
      <w:b/>
      <w:bCs/>
      <w:color w:val="365F91"/>
      <w:sz w:val="28"/>
      <w:szCs w:val="28"/>
      <w:lang w:val="en-US"/>
    </w:rPr>
  </w:style>
  <w:style w:type="character" w:customStyle="1" w:styleId="Heading4Char">
    <w:name w:val="Heading 4 Char"/>
    <w:basedOn w:val="DefaultParagraphFont"/>
    <w:link w:val="Heading4"/>
    <w:uiPriority w:val="99"/>
    <w:locked/>
    <w:rsid w:val="00C45314"/>
    <w:rPr>
      <w:rFonts w:ascii="Times New Roman" w:hAnsi="Times New Roman" w:cs="Times New Roman"/>
      <w:b/>
      <w:bCs/>
      <w:sz w:val="24"/>
      <w:szCs w:val="24"/>
      <w:lang w:eastAsia="ru-RU"/>
    </w:rPr>
  </w:style>
  <w:style w:type="paragraph" w:customStyle="1" w:styleId="dname">
    <w:name w:val="dname"/>
    <w:basedOn w:val="Normal"/>
    <w:uiPriority w:val="99"/>
    <w:rsid w:val="00651102"/>
    <w:pPr>
      <w:spacing w:before="100" w:beforeAutospacing="1" w:after="100" w:afterAutospacing="1" w:line="240" w:lineRule="auto"/>
    </w:pPr>
    <w:rPr>
      <w:rFonts w:ascii="Times New Roman" w:eastAsia="Times New Roman" w:hAnsi="Times New Roman"/>
      <w:sz w:val="24"/>
      <w:szCs w:val="24"/>
      <w:lang w:eastAsia="ru-RU"/>
    </w:rPr>
  </w:style>
  <w:style w:type="paragraph" w:styleId="NormalWeb">
    <w:name w:val="Normal (Web)"/>
    <w:basedOn w:val="Normal"/>
    <w:uiPriority w:val="99"/>
    <w:rsid w:val="00651102"/>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651102"/>
    <w:rPr>
      <w:rFonts w:cs="Times New Roman"/>
      <w:color w:val="0000FF"/>
      <w:u w:val="single"/>
    </w:rPr>
  </w:style>
  <w:style w:type="paragraph" w:styleId="ListParagraph">
    <w:name w:val="List Paragraph"/>
    <w:basedOn w:val="Normal"/>
    <w:uiPriority w:val="99"/>
    <w:qFormat/>
    <w:rsid w:val="00E7633E"/>
    <w:pPr>
      <w:ind w:left="720"/>
      <w:contextualSpacing/>
    </w:pPr>
    <w:rPr>
      <w:lang w:val="en-US"/>
    </w:rPr>
  </w:style>
  <w:style w:type="paragraph" w:customStyle="1" w:styleId="BodyA">
    <w:name w:val="Body A"/>
    <w:uiPriority w:val="99"/>
    <w:rsid w:val="0087280B"/>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cs="Calibri"/>
      <w:color w:val="000000"/>
      <w:u w:color="000000"/>
      <w:lang w:eastAsia="en-US"/>
    </w:rPr>
  </w:style>
  <w:style w:type="paragraph" w:styleId="BalloonText">
    <w:name w:val="Balloon Text"/>
    <w:basedOn w:val="Normal"/>
    <w:link w:val="BalloonTextChar"/>
    <w:uiPriority w:val="99"/>
    <w:semiHidden/>
    <w:rsid w:val="00A63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3476"/>
    <w:rPr>
      <w:rFonts w:ascii="Tahoma" w:hAnsi="Tahoma" w:cs="Tahoma"/>
      <w:sz w:val="16"/>
      <w:szCs w:val="16"/>
    </w:rPr>
  </w:style>
  <w:style w:type="character" w:customStyle="1" w:styleId="a">
    <w:name w:val="Основной текст_"/>
    <w:link w:val="3"/>
    <w:uiPriority w:val="99"/>
    <w:locked/>
    <w:rsid w:val="00F24A6B"/>
    <w:rPr>
      <w:rFonts w:ascii="Times New Roman" w:hAnsi="Times New Roman"/>
      <w:shd w:val="clear" w:color="auto" w:fill="FFFFFF"/>
    </w:rPr>
  </w:style>
  <w:style w:type="paragraph" w:customStyle="1" w:styleId="3">
    <w:name w:val="Основной текст3"/>
    <w:basedOn w:val="Normal"/>
    <w:link w:val="a"/>
    <w:uiPriority w:val="99"/>
    <w:rsid w:val="00F24A6B"/>
    <w:pPr>
      <w:shd w:val="clear" w:color="auto" w:fill="FFFFFF"/>
      <w:spacing w:after="0" w:line="259" w:lineRule="exact"/>
      <w:ind w:hanging="220"/>
    </w:pPr>
    <w:rPr>
      <w:rFonts w:ascii="Times New Roman" w:eastAsia="Times New Roman" w:hAnsi="Times New Roman"/>
      <w:sz w:val="20"/>
      <w:szCs w:val="20"/>
      <w:lang w:eastAsia="ru-RU"/>
    </w:rPr>
  </w:style>
  <w:style w:type="paragraph" w:styleId="Header">
    <w:name w:val="header"/>
    <w:basedOn w:val="Normal"/>
    <w:link w:val="HeaderChar"/>
    <w:uiPriority w:val="99"/>
    <w:rsid w:val="00C91691"/>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C91691"/>
    <w:rPr>
      <w:rFonts w:cs="Times New Roman"/>
    </w:rPr>
  </w:style>
  <w:style w:type="paragraph" w:styleId="Footer">
    <w:name w:val="footer"/>
    <w:basedOn w:val="Normal"/>
    <w:link w:val="FooterChar"/>
    <w:uiPriority w:val="99"/>
    <w:rsid w:val="00C91691"/>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C91691"/>
    <w:rPr>
      <w:rFonts w:cs="Times New Roman"/>
    </w:rPr>
  </w:style>
  <w:style w:type="table" w:styleId="TableGrid">
    <w:name w:val="Table Grid"/>
    <w:basedOn w:val="TableNormal"/>
    <w:uiPriority w:val="99"/>
    <w:rsid w:val="000278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02784A"/>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locked/>
    <w:rsid w:val="0002784A"/>
    <w:rPr>
      <w:rFonts w:ascii="Calibri" w:eastAsia="Times New Roman" w:hAnsi="Calibri" w:cs="Times New Roman"/>
      <w:sz w:val="20"/>
      <w:szCs w:val="20"/>
      <w:lang w:val="en-US"/>
    </w:rPr>
  </w:style>
  <w:style w:type="character" w:styleId="FootnoteReference">
    <w:name w:val="footnote reference"/>
    <w:basedOn w:val="DefaultParagraphFont"/>
    <w:uiPriority w:val="99"/>
    <w:semiHidden/>
    <w:rsid w:val="0002784A"/>
    <w:rPr>
      <w:rFonts w:cs="Times New Roman"/>
      <w:vertAlign w:val="superscript"/>
    </w:rPr>
  </w:style>
  <w:style w:type="numbering" w:customStyle="1" w:styleId="Numbered">
    <w:name w:val="Numbered"/>
    <w:rsid w:val="003175B5"/>
    <w:pPr>
      <w:numPr>
        <w:numId w:val="1"/>
      </w:numPr>
    </w:pPr>
  </w:style>
</w:styles>
</file>

<file path=word/webSettings.xml><?xml version="1.0" encoding="utf-8"?>
<w:webSettings xmlns:r="http://schemas.openxmlformats.org/officeDocument/2006/relationships" xmlns:w="http://schemas.openxmlformats.org/wordprocessingml/2006/main">
  <w:divs>
    <w:div w:id="1794210345">
      <w:marLeft w:val="0"/>
      <w:marRight w:val="0"/>
      <w:marTop w:val="0"/>
      <w:marBottom w:val="0"/>
      <w:divBdr>
        <w:top w:val="none" w:sz="0" w:space="0" w:color="auto"/>
        <w:left w:val="none" w:sz="0" w:space="0" w:color="auto"/>
        <w:bottom w:val="none" w:sz="0" w:space="0" w:color="auto"/>
        <w:right w:val="none" w:sz="0" w:space="0" w:color="auto"/>
      </w:divBdr>
    </w:div>
    <w:div w:id="1794210346">
      <w:marLeft w:val="0"/>
      <w:marRight w:val="0"/>
      <w:marTop w:val="0"/>
      <w:marBottom w:val="0"/>
      <w:divBdr>
        <w:top w:val="none" w:sz="0" w:space="0" w:color="auto"/>
        <w:left w:val="none" w:sz="0" w:space="0" w:color="auto"/>
        <w:bottom w:val="none" w:sz="0" w:space="0" w:color="auto"/>
        <w:right w:val="none" w:sz="0" w:space="0" w:color="auto"/>
      </w:divBdr>
    </w:div>
    <w:div w:id="1794210347">
      <w:marLeft w:val="0"/>
      <w:marRight w:val="0"/>
      <w:marTop w:val="0"/>
      <w:marBottom w:val="0"/>
      <w:divBdr>
        <w:top w:val="none" w:sz="0" w:space="0" w:color="auto"/>
        <w:left w:val="none" w:sz="0" w:space="0" w:color="auto"/>
        <w:bottom w:val="none" w:sz="0" w:space="0" w:color="auto"/>
        <w:right w:val="none" w:sz="0" w:space="0" w:color="auto"/>
      </w:divBdr>
    </w:div>
    <w:div w:id="1794210348">
      <w:marLeft w:val="0"/>
      <w:marRight w:val="0"/>
      <w:marTop w:val="0"/>
      <w:marBottom w:val="0"/>
      <w:divBdr>
        <w:top w:val="none" w:sz="0" w:space="0" w:color="auto"/>
        <w:left w:val="none" w:sz="0" w:space="0" w:color="auto"/>
        <w:bottom w:val="none" w:sz="0" w:space="0" w:color="auto"/>
        <w:right w:val="none" w:sz="0" w:space="0" w:color="auto"/>
      </w:divBdr>
    </w:div>
    <w:div w:id="1794210350">
      <w:marLeft w:val="0"/>
      <w:marRight w:val="0"/>
      <w:marTop w:val="0"/>
      <w:marBottom w:val="0"/>
      <w:divBdr>
        <w:top w:val="none" w:sz="0" w:space="0" w:color="auto"/>
        <w:left w:val="none" w:sz="0" w:space="0" w:color="auto"/>
        <w:bottom w:val="none" w:sz="0" w:space="0" w:color="auto"/>
        <w:right w:val="none" w:sz="0" w:space="0" w:color="auto"/>
      </w:divBdr>
    </w:div>
    <w:div w:id="1794210351">
      <w:marLeft w:val="0"/>
      <w:marRight w:val="0"/>
      <w:marTop w:val="0"/>
      <w:marBottom w:val="0"/>
      <w:divBdr>
        <w:top w:val="none" w:sz="0" w:space="0" w:color="auto"/>
        <w:left w:val="none" w:sz="0" w:space="0" w:color="auto"/>
        <w:bottom w:val="none" w:sz="0" w:space="0" w:color="auto"/>
        <w:right w:val="none" w:sz="0" w:space="0" w:color="auto"/>
      </w:divBdr>
      <w:divsChild>
        <w:div w:id="1794210349">
          <w:marLeft w:val="0"/>
          <w:marRight w:val="0"/>
          <w:marTop w:val="0"/>
          <w:marBottom w:val="0"/>
          <w:divBdr>
            <w:top w:val="none" w:sz="0" w:space="0" w:color="auto"/>
            <w:left w:val="none" w:sz="0" w:space="0" w:color="auto"/>
            <w:bottom w:val="none" w:sz="0" w:space="0" w:color="auto"/>
            <w:right w:val="none" w:sz="0" w:space="0" w:color="auto"/>
          </w:divBdr>
        </w:div>
      </w:divsChild>
    </w:div>
    <w:div w:id="17942103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22</Pages>
  <Words>4588</Words>
  <Characters>26157</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2</cp:revision>
  <cp:lastPrinted>2019-05-18T08:45:00Z</cp:lastPrinted>
  <dcterms:created xsi:type="dcterms:W3CDTF">2019-07-22T07:44:00Z</dcterms:created>
  <dcterms:modified xsi:type="dcterms:W3CDTF">2019-07-22T07:44:00Z</dcterms:modified>
</cp:coreProperties>
</file>